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00F" w:rsidRDefault="00B1300F" w:rsidP="00CE7A4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1300F" w:rsidRDefault="00B1300F" w:rsidP="00CE7A4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B1300F" w:rsidRPr="00CE7A4C" w:rsidRDefault="00B1300F" w:rsidP="00CE7A4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E7A4C">
        <w:rPr>
          <w:rFonts w:ascii="Times New Roman" w:hAnsi="Times New Roman"/>
          <w:sz w:val="24"/>
          <w:szCs w:val="24"/>
        </w:rPr>
        <w:t>ПОКАНА ЗА ПАЗАРНИ КОНСУЛТАЦИИ</w:t>
      </w:r>
    </w:p>
    <w:p w:rsidR="00B1300F" w:rsidRDefault="00B1300F" w:rsidP="00CE7A4C">
      <w:pPr>
        <w:spacing w:after="0"/>
        <w:rPr>
          <w:rFonts w:ascii="Times New Roman" w:hAnsi="Times New Roman"/>
          <w:sz w:val="24"/>
          <w:szCs w:val="24"/>
        </w:rPr>
      </w:pPr>
    </w:p>
    <w:p w:rsidR="00B1300F" w:rsidRDefault="00B1300F" w:rsidP="00CE7A4C">
      <w:pPr>
        <w:spacing w:after="0"/>
        <w:rPr>
          <w:rFonts w:ascii="Times New Roman" w:hAnsi="Times New Roman"/>
          <w:sz w:val="24"/>
          <w:szCs w:val="24"/>
        </w:rPr>
      </w:pPr>
    </w:p>
    <w:p w:rsidR="00B1300F" w:rsidRDefault="00B1300F" w:rsidP="00CE7A4C">
      <w:pPr>
        <w:spacing w:after="0"/>
        <w:rPr>
          <w:rFonts w:ascii="Times New Roman" w:hAnsi="Times New Roman"/>
          <w:sz w:val="24"/>
          <w:szCs w:val="24"/>
        </w:rPr>
      </w:pPr>
    </w:p>
    <w:p w:rsidR="00B1300F" w:rsidRPr="00CE7A4C" w:rsidRDefault="00B1300F" w:rsidP="00CE7A4C">
      <w:pPr>
        <w:spacing w:after="0"/>
        <w:rPr>
          <w:rFonts w:ascii="Times New Roman" w:hAnsi="Times New Roman"/>
          <w:sz w:val="24"/>
          <w:szCs w:val="24"/>
        </w:rPr>
      </w:pPr>
    </w:p>
    <w:p w:rsidR="00B1300F" w:rsidRDefault="00B1300F" w:rsidP="00CE7A4C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УВАЖАЕМИ ДАМИ И ГОСПОДА,</w:t>
      </w:r>
    </w:p>
    <w:p w:rsidR="00B1300F" w:rsidRDefault="00B1300F" w:rsidP="00CE7A4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1300F" w:rsidRPr="002A373E" w:rsidRDefault="00B1300F" w:rsidP="00AE7D6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Във връзка с предстоящо кандидатстване за получаване на безвъзмездна финансова помощ на Община Чепеларе с </w:t>
      </w:r>
      <w:r w:rsidRPr="00C11CA5">
        <w:rPr>
          <w:rFonts w:ascii="Times New Roman" w:hAnsi="Times New Roman"/>
          <w:sz w:val="24"/>
          <w:szCs w:val="24"/>
        </w:rPr>
        <w:t>проект „</w:t>
      </w:r>
      <w:r w:rsidRPr="00C11CA5">
        <w:rPr>
          <w:rFonts w:ascii="Times New Roman" w:hAnsi="Times New Roman"/>
          <w:b/>
          <w:bCs/>
          <w:i/>
          <w:sz w:val="24"/>
          <w:szCs w:val="24"/>
          <w:lang w:val="be-BY"/>
        </w:rPr>
        <w:t>Рехабилитаци</w:t>
      </w:r>
      <w:r w:rsidRPr="00C11CA5">
        <w:rPr>
          <w:rFonts w:ascii="Times New Roman" w:hAnsi="Times New Roman"/>
          <w:b/>
          <w:bCs/>
          <w:i/>
          <w:sz w:val="24"/>
          <w:szCs w:val="24"/>
        </w:rPr>
        <w:t>я на магистарлен водопровод за водоснабдителна група „</w:t>
      </w:r>
      <w:r w:rsidRPr="00C11CA5">
        <w:rPr>
          <w:rFonts w:ascii="Times New Roman" w:hAnsi="Times New Roman"/>
          <w:b/>
          <w:bCs/>
          <w:i/>
          <w:sz w:val="24"/>
          <w:szCs w:val="24"/>
          <w:lang w:val="be-BY"/>
        </w:rPr>
        <w:t xml:space="preserve">Орехово, Малево, Хвойна, Павелско и </w:t>
      </w:r>
      <w:r w:rsidRPr="00AE7D6E">
        <w:rPr>
          <w:rFonts w:ascii="Times New Roman" w:hAnsi="Times New Roman"/>
          <w:b/>
          <w:bCs/>
          <w:i/>
          <w:sz w:val="24"/>
          <w:szCs w:val="24"/>
        </w:rPr>
        <w:t xml:space="preserve"> Рехабилитация на съществуваща водопроводна мрежа на село Павелско, община Чепеларе</w:t>
      </w:r>
      <w:r w:rsidRPr="00C11CA5">
        <w:rPr>
          <w:rFonts w:ascii="Times New Roman" w:hAnsi="Times New Roman"/>
          <w:b/>
          <w:bCs/>
          <w:i/>
          <w:sz w:val="24"/>
          <w:szCs w:val="24"/>
        </w:rPr>
        <w:t xml:space="preserve">“ </w:t>
      </w:r>
      <w:r w:rsidRPr="00C11CA5">
        <w:rPr>
          <w:rFonts w:ascii="Times New Roman" w:hAnsi="Times New Roman"/>
          <w:bCs/>
          <w:sz w:val="24"/>
          <w:szCs w:val="24"/>
        </w:rPr>
        <w:t>по подмярка 7.2. „</w:t>
      </w:r>
      <w:r w:rsidRPr="00A367B7">
        <w:rPr>
          <w:rFonts w:ascii="Times New Roman" w:hAnsi="Times New Roman"/>
          <w:bCs/>
          <w:sz w:val="24"/>
          <w:szCs w:val="24"/>
        </w:rPr>
        <w:t>Инвестиции в създаването, подобряването или разширяването на всички видове малка по мащаби инфраструктура</w:t>
      </w:r>
      <w:r w:rsidRPr="00CE7A4C">
        <w:rPr>
          <w:rFonts w:ascii="Times New Roman" w:hAnsi="Times New Roman"/>
          <w:bCs/>
          <w:sz w:val="24"/>
          <w:szCs w:val="24"/>
        </w:rPr>
        <w:t>"</w:t>
      </w:r>
      <w:r>
        <w:rPr>
          <w:rFonts w:ascii="Times New Roman" w:hAnsi="Times New Roman"/>
          <w:bCs/>
          <w:sz w:val="24"/>
          <w:szCs w:val="24"/>
        </w:rPr>
        <w:t xml:space="preserve"> от </w:t>
      </w:r>
      <w:r w:rsidRPr="00CE7A4C">
        <w:rPr>
          <w:rFonts w:ascii="Times New Roman" w:hAnsi="Times New Roman"/>
          <w:bCs/>
          <w:sz w:val="24"/>
          <w:szCs w:val="24"/>
        </w:rPr>
        <w:t>Мярка М07</w:t>
      </w:r>
      <w:r w:rsidRPr="00CE7A4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7A4C">
        <w:rPr>
          <w:rFonts w:ascii="Times New Roman" w:hAnsi="Times New Roman"/>
          <w:bCs/>
          <w:sz w:val="24"/>
          <w:szCs w:val="24"/>
        </w:rPr>
        <w:t>— „Основни услуги и обновяване на селата в селските райони"</w:t>
      </w:r>
      <w:r>
        <w:rPr>
          <w:rFonts w:ascii="Times New Roman" w:hAnsi="Times New Roman"/>
          <w:bCs/>
          <w:sz w:val="24"/>
          <w:szCs w:val="24"/>
        </w:rPr>
        <w:t xml:space="preserve"> от Програмата за развитие на селските райони 2014-2020 и на основание чл. 29, ал. 16 от Наредба </w:t>
      </w:r>
      <w:r>
        <w:rPr>
          <w:rFonts w:ascii="Times New Roman" w:hAnsi="Times New Roman"/>
          <w:bCs/>
          <w:sz w:val="24"/>
          <w:szCs w:val="24"/>
          <w:lang w:val="en-US"/>
        </w:rPr>
        <w:t xml:space="preserve">No </w:t>
      </w:r>
      <w:r>
        <w:rPr>
          <w:rFonts w:ascii="Times New Roman" w:hAnsi="Times New Roman"/>
          <w:bCs/>
          <w:sz w:val="24"/>
          <w:szCs w:val="24"/>
        </w:rPr>
        <w:t xml:space="preserve">12 от 25.07.2016г. за прилагане на </w:t>
      </w:r>
      <w:r w:rsidRPr="00623EB8">
        <w:rPr>
          <w:rFonts w:ascii="Times New Roman" w:hAnsi="Times New Roman"/>
          <w:bCs/>
          <w:sz w:val="24"/>
          <w:szCs w:val="24"/>
        </w:rPr>
        <w:t>подмярка 7.2. „</w:t>
      </w:r>
      <w:r w:rsidRPr="00A367B7">
        <w:rPr>
          <w:rFonts w:ascii="Times New Roman" w:hAnsi="Times New Roman"/>
          <w:bCs/>
          <w:sz w:val="24"/>
          <w:szCs w:val="24"/>
        </w:rPr>
        <w:t>Инвестиции в създаването, подобряването или разширяването на всички видове малка по мащаби инфраструктура</w:t>
      </w:r>
      <w:r w:rsidRPr="00623EB8">
        <w:rPr>
          <w:rFonts w:ascii="Times New Roman" w:hAnsi="Times New Roman"/>
          <w:bCs/>
          <w:sz w:val="24"/>
          <w:szCs w:val="24"/>
        </w:rPr>
        <w:t>" от Мярка М07</w:t>
      </w:r>
      <w:r w:rsidRPr="00623E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23EB8">
        <w:rPr>
          <w:rFonts w:ascii="Times New Roman" w:hAnsi="Times New Roman"/>
          <w:bCs/>
          <w:sz w:val="24"/>
          <w:szCs w:val="24"/>
        </w:rPr>
        <w:t>— „Основни услуги и обновяване на селата в селските райони"</w:t>
      </w:r>
      <w:r>
        <w:rPr>
          <w:rFonts w:ascii="Times New Roman" w:hAnsi="Times New Roman"/>
          <w:bCs/>
          <w:sz w:val="24"/>
          <w:szCs w:val="24"/>
        </w:rPr>
        <w:t>, моля да представите индикативни оферти по отношение извършването на Строително-монтажни дейности за следните обекти:</w:t>
      </w:r>
    </w:p>
    <w:p w:rsidR="00B1300F" w:rsidRDefault="00B1300F" w:rsidP="00CE7A4C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B1300F" w:rsidRPr="00CA6CED" w:rsidRDefault="00B1300F" w:rsidP="00CA6CED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i/>
          <w:sz w:val="24"/>
          <w:szCs w:val="24"/>
          <w:lang w:val="en-US"/>
        </w:rPr>
      </w:pPr>
      <w:r w:rsidRPr="00CA6CED">
        <w:rPr>
          <w:rFonts w:ascii="Times New Roman" w:hAnsi="Times New Roman"/>
          <w:i/>
          <w:sz w:val="24"/>
          <w:szCs w:val="24"/>
        </w:rPr>
        <w:t>Рехабилитация на съществуваща водопроводна мрежа на село</w:t>
      </w:r>
      <w:r w:rsidRPr="00CA6CED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CA6CED">
        <w:rPr>
          <w:rFonts w:ascii="Times New Roman" w:hAnsi="Times New Roman"/>
          <w:i/>
          <w:sz w:val="24"/>
          <w:szCs w:val="24"/>
        </w:rPr>
        <w:t>Павелско, община Чепеларе;</w:t>
      </w:r>
    </w:p>
    <w:p w:rsidR="00B1300F" w:rsidRDefault="00B1300F" w:rsidP="00CE7A4C">
      <w:pPr>
        <w:spacing w:after="0"/>
        <w:rPr>
          <w:rFonts w:ascii="Times New Roman" w:hAnsi="Times New Roman"/>
          <w:sz w:val="24"/>
          <w:szCs w:val="24"/>
        </w:rPr>
      </w:pPr>
    </w:p>
    <w:p w:rsidR="00B1300F" w:rsidRDefault="00B1300F" w:rsidP="00CE7A4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Индикативните оферти трябва да съдържат:</w:t>
      </w:r>
    </w:p>
    <w:p w:rsidR="00B1300F" w:rsidRDefault="00B1300F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наименование на оферента;</w:t>
      </w:r>
    </w:p>
    <w:p w:rsidR="00B1300F" w:rsidRDefault="00B1300F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на валидност на офертата;</w:t>
      </w:r>
    </w:p>
    <w:p w:rsidR="00B1300F" w:rsidRDefault="00B1300F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на издаване на офертата;</w:t>
      </w:r>
    </w:p>
    <w:p w:rsidR="00B1300F" w:rsidRDefault="00B1300F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CE7A4C">
        <w:rPr>
          <w:rFonts w:ascii="Times New Roman" w:hAnsi="Times New Roman"/>
          <w:sz w:val="24"/>
          <w:szCs w:val="24"/>
        </w:rPr>
        <w:t>подпис</w:t>
      </w:r>
      <w:r>
        <w:rPr>
          <w:rFonts w:ascii="Times New Roman" w:hAnsi="Times New Roman"/>
          <w:sz w:val="24"/>
          <w:szCs w:val="24"/>
        </w:rPr>
        <w:t xml:space="preserve"> и печат на оферента;</w:t>
      </w:r>
    </w:p>
    <w:p w:rsidR="00B1300F" w:rsidRPr="00A82313" w:rsidRDefault="00B1300F" w:rsidP="00A82313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 w:rsidRPr="00CE7A4C">
        <w:rPr>
          <w:rFonts w:ascii="Times New Roman" w:hAnsi="Times New Roman"/>
          <w:sz w:val="24"/>
          <w:szCs w:val="24"/>
        </w:rPr>
        <w:t>подробн</w:t>
      </w:r>
      <w:r>
        <w:rPr>
          <w:rFonts w:ascii="Times New Roman" w:hAnsi="Times New Roman"/>
          <w:sz w:val="24"/>
          <w:szCs w:val="24"/>
        </w:rPr>
        <w:t>и количествено-стойностни сметки с посочени единични цени за всяка дейност</w:t>
      </w:r>
      <w:r w:rsidRPr="00CE7A4C">
        <w:rPr>
          <w:rFonts w:ascii="Times New Roman" w:hAnsi="Times New Roman"/>
          <w:sz w:val="24"/>
          <w:szCs w:val="24"/>
        </w:rPr>
        <w:t xml:space="preserve"> и обща прогнозна цена на </w:t>
      </w:r>
      <w:r>
        <w:rPr>
          <w:rFonts w:ascii="Times New Roman" w:hAnsi="Times New Roman"/>
          <w:sz w:val="24"/>
          <w:szCs w:val="24"/>
        </w:rPr>
        <w:t>строителството</w:t>
      </w:r>
      <w:r w:rsidRPr="00CE7A4C">
        <w:rPr>
          <w:rFonts w:ascii="Times New Roman" w:hAnsi="Times New Roman"/>
          <w:sz w:val="24"/>
          <w:szCs w:val="24"/>
        </w:rPr>
        <w:t>, посочена в левове с описан ДДС</w:t>
      </w:r>
    </w:p>
    <w:p w:rsidR="00B1300F" w:rsidRDefault="00B1300F" w:rsidP="00CE7A4C">
      <w:pPr>
        <w:spacing w:after="0"/>
        <w:rPr>
          <w:rFonts w:ascii="Times New Roman" w:hAnsi="Times New Roman"/>
          <w:sz w:val="24"/>
          <w:szCs w:val="24"/>
        </w:rPr>
      </w:pPr>
    </w:p>
    <w:p w:rsidR="00B1300F" w:rsidRDefault="00B1300F" w:rsidP="00D018E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Моля, о</w:t>
      </w:r>
      <w:r w:rsidRPr="00D018EF">
        <w:rPr>
          <w:rFonts w:ascii="Times New Roman" w:hAnsi="Times New Roman"/>
          <w:sz w:val="24"/>
          <w:szCs w:val="24"/>
        </w:rPr>
        <w:t xml:space="preserve">ферентите, когато са местни лица, да са вписани в търговския регистър, а оферентите – чуждестранни лица, следва да представят документ за правосубектност съгласно националното им законодателство. Оферентите </w:t>
      </w:r>
      <w:r>
        <w:rPr>
          <w:rFonts w:ascii="Times New Roman" w:hAnsi="Times New Roman"/>
          <w:sz w:val="24"/>
          <w:szCs w:val="24"/>
        </w:rPr>
        <w:t>също така следва</w:t>
      </w:r>
      <w:r w:rsidRPr="00D018EF">
        <w:rPr>
          <w:rFonts w:ascii="Times New Roman" w:hAnsi="Times New Roman"/>
          <w:sz w:val="24"/>
          <w:szCs w:val="24"/>
        </w:rPr>
        <w:t xml:space="preserve"> да бъдат вписани в Централен професионален регистър на строителя съгласно Закона за Камарата на строителите и да могат да извършват строежи от </w:t>
      </w:r>
      <w:r>
        <w:rPr>
          <w:rFonts w:ascii="Times New Roman" w:hAnsi="Times New Roman"/>
          <w:sz w:val="24"/>
          <w:szCs w:val="24"/>
        </w:rPr>
        <w:t>първа</w:t>
      </w:r>
      <w:r w:rsidRPr="00D018EF">
        <w:rPr>
          <w:rFonts w:ascii="Times New Roman" w:hAnsi="Times New Roman"/>
          <w:sz w:val="24"/>
          <w:szCs w:val="24"/>
        </w:rPr>
        <w:t xml:space="preserve"> категория съгласно изискванията на чл. 3, ал. 2 от Закона за Камарата на строителите. </w:t>
      </w:r>
    </w:p>
    <w:p w:rsidR="00B1300F" w:rsidRDefault="00B1300F" w:rsidP="00CE7A4C">
      <w:pPr>
        <w:spacing w:after="0"/>
        <w:rPr>
          <w:rFonts w:ascii="Times New Roman" w:hAnsi="Times New Roman"/>
          <w:sz w:val="24"/>
          <w:szCs w:val="24"/>
        </w:rPr>
      </w:pPr>
    </w:p>
    <w:p w:rsidR="00B1300F" w:rsidRPr="008D3F4E" w:rsidRDefault="00B1300F" w:rsidP="00F870A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Индикативните оферти моля да бъдат изпратени до 17:30 часа </w:t>
      </w:r>
      <w:r w:rsidRPr="00C836D5">
        <w:rPr>
          <w:rFonts w:ascii="Times New Roman" w:hAnsi="Times New Roman"/>
          <w:sz w:val="24"/>
          <w:szCs w:val="24"/>
        </w:rPr>
        <w:t>2</w:t>
      </w:r>
      <w:r w:rsidRPr="00C836D5">
        <w:rPr>
          <w:rFonts w:ascii="Times New Roman" w:hAnsi="Times New Roman"/>
          <w:sz w:val="24"/>
          <w:szCs w:val="24"/>
          <w:lang w:val="en-US"/>
        </w:rPr>
        <w:t>9</w:t>
      </w:r>
      <w:r w:rsidRPr="00C836D5">
        <w:rPr>
          <w:rFonts w:ascii="Times New Roman" w:hAnsi="Times New Roman"/>
          <w:sz w:val="24"/>
          <w:szCs w:val="24"/>
        </w:rPr>
        <w:t>.09.2016г.,</w:t>
      </w:r>
      <w:r>
        <w:rPr>
          <w:rFonts w:ascii="Times New Roman" w:hAnsi="Times New Roman"/>
          <w:sz w:val="24"/>
          <w:szCs w:val="24"/>
        </w:rPr>
        <w:t xml:space="preserve"> включително на адрес: </w:t>
      </w:r>
      <w:r w:rsidRPr="00A43537">
        <w:rPr>
          <w:rFonts w:ascii="Times New Roman" w:hAnsi="Times New Roman"/>
          <w:bCs/>
          <w:sz w:val="24"/>
          <w:szCs w:val="24"/>
        </w:rPr>
        <w:t>гр. Чепеларе, ул. Беломорска 44Б,  п.к. 4850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1300F" w:rsidRDefault="00B1300F" w:rsidP="00F870A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1300F" w:rsidRDefault="00B1300F" w:rsidP="00F870A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1300F" w:rsidRDefault="00B1300F" w:rsidP="00F870A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Приложения:</w:t>
      </w:r>
    </w:p>
    <w:p w:rsidR="00B1300F" w:rsidRDefault="00B1300F" w:rsidP="00F870A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1300F" w:rsidRDefault="00B1300F" w:rsidP="00A703E9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Техническа спецификация- Количествена сметка;</w:t>
      </w:r>
    </w:p>
    <w:p w:rsidR="00B1300F" w:rsidRDefault="00B1300F" w:rsidP="00A703E9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Обяснителни записки;</w:t>
      </w:r>
    </w:p>
    <w:p w:rsidR="00B1300F" w:rsidRPr="00C910BD" w:rsidRDefault="00B1300F" w:rsidP="00C910BD">
      <w:pPr>
        <w:spacing w:after="0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</w:p>
    <w:p w:rsidR="00B1300F" w:rsidRDefault="00B1300F" w:rsidP="00B311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1300F" w:rsidRDefault="00B1300F" w:rsidP="00B311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1300F" w:rsidRDefault="00B1300F" w:rsidP="00B311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1300F" w:rsidRDefault="00B1300F" w:rsidP="00B311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Уважение, ….…П…….…П…….</w:t>
      </w:r>
    </w:p>
    <w:p w:rsidR="00B1300F" w:rsidRDefault="00B1300F" w:rsidP="00B311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1300F" w:rsidRPr="00A43537" w:rsidRDefault="00B1300F" w:rsidP="00A43537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43537">
        <w:rPr>
          <w:rFonts w:ascii="Times New Roman" w:hAnsi="Times New Roman"/>
          <w:b/>
          <w:bCs/>
          <w:sz w:val="24"/>
          <w:szCs w:val="24"/>
        </w:rPr>
        <w:t>СЛАВКА ЧАКЪРОВА</w:t>
      </w:r>
    </w:p>
    <w:p w:rsidR="00B1300F" w:rsidRPr="00B31122" w:rsidRDefault="00B1300F" w:rsidP="00A4353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43537">
        <w:rPr>
          <w:rFonts w:ascii="Times New Roman" w:hAnsi="Times New Roman"/>
          <w:b/>
          <w:bCs/>
          <w:i/>
          <w:sz w:val="24"/>
          <w:szCs w:val="24"/>
        </w:rPr>
        <w:t>КМЕТ</w:t>
      </w:r>
      <w:r w:rsidRPr="00A43537">
        <w:rPr>
          <w:rFonts w:ascii="Times New Roman" w:hAnsi="Times New Roman"/>
          <w:b/>
          <w:bCs/>
          <w:i/>
          <w:iCs/>
          <w:sz w:val="24"/>
          <w:szCs w:val="24"/>
        </w:rPr>
        <w:t xml:space="preserve"> на </w:t>
      </w:r>
      <w:r w:rsidRPr="00A43537">
        <w:rPr>
          <w:rFonts w:ascii="Times New Roman" w:hAnsi="Times New Roman"/>
          <w:b/>
          <w:bCs/>
          <w:i/>
          <w:sz w:val="24"/>
          <w:szCs w:val="24"/>
        </w:rPr>
        <w:t>Община Чепеларе</w:t>
      </w:r>
    </w:p>
    <w:sectPr w:rsidR="00B1300F" w:rsidRPr="00B31122" w:rsidSect="005342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715ED"/>
    <w:multiLevelType w:val="hybridMultilevel"/>
    <w:tmpl w:val="EC448CCE"/>
    <w:lvl w:ilvl="0" w:tplc="260E2F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7602"/>
    <w:multiLevelType w:val="hybridMultilevel"/>
    <w:tmpl w:val="D03C04F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331177"/>
    <w:multiLevelType w:val="hybridMultilevel"/>
    <w:tmpl w:val="48EC1C8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AF94702"/>
    <w:multiLevelType w:val="hybridMultilevel"/>
    <w:tmpl w:val="4F0E23D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611A"/>
    <w:rsid w:val="0001182B"/>
    <w:rsid w:val="00097679"/>
    <w:rsid w:val="00132D48"/>
    <w:rsid w:val="001B227A"/>
    <w:rsid w:val="002A373E"/>
    <w:rsid w:val="003259CF"/>
    <w:rsid w:val="00534259"/>
    <w:rsid w:val="0054611A"/>
    <w:rsid w:val="00564E0C"/>
    <w:rsid w:val="00623EB8"/>
    <w:rsid w:val="007B4EDE"/>
    <w:rsid w:val="008D3F4E"/>
    <w:rsid w:val="00A23DCE"/>
    <w:rsid w:val="00A367B7"/>
    <w:rsid w:val="00A43537"/>
    <w:rsid w:val="00A703E9"/>
    <w:rsid w:val="00A82313"/>
    <w:rsid w:val="00AE7D6E"/>
    <w:rsid w:val="00B1300F"/>
    <w:rsid w:val="00B31122"/>
    <w:rsid w:val="00BF5340"/>
    <w:rsid w:val="00C11CA5"/>
    <w:rsid w:val="00C62432"/>
    <w:rsid w:val="00C836D5"/>
    <w:rsid w:val="00C910BD"/>
    <w:rsid w:val="00CA6CED"/>
    <w:rsid w:val="00CE7A4C"/>
    <w:rsid w:val="00D018EF"/>
    <w:rsid w:val="00E22D1A"/>
    <w:rsid w:val="00E44C68"/>
    <w:rsid w:val="00E67A73"/>
    <w:rsid w:val="00F01772"/>
    <w:rsid w:val="00F20125"/>
    <w:rsid w:val="00F6183D"/>
    <w:rsid w:val="00F7253C"/>
    <w:rsid w:val="00F87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25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23E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2</Pages>
  <Words>323</Words>
  <Characters>1843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User</cp:lastModifiedBy>
  <cp:revision>30</cp:revision>
  <cp:lastPrinted>2016-09-20T13:45:00Z</cp:lastPrinted>
  <dcterms:created xsi:type="dcterms:W3CDTF">2016-09-14T02:29:00Z</dcterms:created>
  <dcterms:modified xsi:type="dcterms:W3CDTF">2016-09-20T13:46:00Z</dcterms:modified>
</cp:coreProperties>
</file>