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  <w:bookmarkStart w:id="0" w:name="_Toc44398485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 Образец № 1. Списък на документите, съдържащи се в офертата</w:t>
      </w:r>
      <w:bookmarkEnd w:id="0"/>
    </w:p>
    <w:p w:rsidR="00BD722E" w:rsidRPr="009A4C1D" w:rsidRDefault="00BD722E" w:rsidP="003342B8">
      <w:pPr>
        <w:jc w:val="center"/>
        <w:rPr>
          <w:b/>
          <w:bCs/>
          <w:caps/>
          <w:lang w:val="bg-BG"/>
        </w:rPr>
      </w:pPr>
    </w:p>
    <w:p w:rsidR="00BD722E" w:rsidRPr="009A4C1D" w:rsidRDefault="00BD722E" w:rsidP="003342B8">
      <w:pPr>
        <w:jc w:val="center"/>
        <w:rPr>
          <w:b/>
          <w:bCs/>
          <w:caps/>
          <w:lang w:val="bg-BG"/>
        </w:rPr>
      </w:pPr>
      <w:r w:rsidRPr="009A4C1D">
        <w:rPr>
          <w:b/>
          <w:bCs/>
          <w:caps/>
          <w:lang w:val="bg-BG"/>
        </w:rPr>
        <w:t xml:space="preserve">списък </w:t>
      </w:r>
    </w:p>
    <w:p w:rsidR="00BD722E" w:rsidRPr="009A4C1D" w:rsidRDefault="00BD722E" w:rsidP="00F611A2">
      <w:pPr>
        <w:autoSpaceDE w:val="0"/>
        <w:autoSpaceDN w:val="0"/>
        <w:adjustRightInd w:val="0"/>
        <w:jc w:val="center"/>
        <w:rPr>
          <w:lang w:val="bg-BG"/>
        </w:rPr>
      </w:pPr>
      <w:r w:rsidRPr="009A4C1D">
        <w:rPr>
          <w:lang w:val="bg-BG"/>
        </w:rPr>
        <w:t>на документите, съдържащи се в офертата</w:t>
      </w:r>
      <w:r w:rsidRPr="009A4C1D">
        <w:t xml:space="preserve"> </w:t>
      </w:r>
      <w:r w:rsidRPr="009A4C1D">
        <w:rPr>
          <w:lang w:val="bg-BG"/>
        </w:rPr>
        <w:t xml:space="preserve">по обява на обществена поръчка с предмет: </w:t>
      </w:r>
    </w:p>
    <w:p w:rsidR="00BD722E" w:rsidRPr="00F50CF9" w:rsidRDefault="00BD722E" w:rsidP="00EA58BC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tbl>
      <w:tblPr>
        <w:tblW w:w="9754" w:type="dxa"/>
        <w:tblInd w:w="2" w:type="dxa"/>
        <w:tblLook w:val="00A0"/>
      </w:tblPr>
      <w:tblGrid>
        <w:gridCol w:w="2616"/>
        <w:gridCol w:w="4202"/>
        <w:gridCol w:w="1860"/>
        <w:gridCol w:w="1076"/>
      </w:tblGrid>
      <w:tr w:rsidR="00BD722E" w:rsidRPr="009A4C1D" w:rsidTr="003342B8">
        <w:tc>
          <w:tcPr>
            <w:tcW w:w="2616" w:type="dxa"/>
          </w:tcPr>
          <w:p w:rsidR="00BD722E" w:rsidRPr="009A4C1D" w:rsidRDefault="00BD722E" w:rsidP="00A628E3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Наименование на участника</w:t>
            </w:r>
          </w:p>
        </w:tc>
        <w:tc>
          <w:tcPr>
            <w:tcW w:w="4202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pStyle w:val="BodyText"/>
              <w:snapToGrid w:val="0"/>
              <w:spacing w:after="0"/>
              <w:jc w:val="center"/>
              <w:rPr>
                <w:szCs w:val="24"/>
                <w:lang w:val="bg-BG"/>
              </w:rPr>
            </w:pPr>
          </w:p>
        </w:tc>
        <w:tc>
          <w:tcPr>
            <w:tcW w:w="1860" w:type="dxa"/>
          </w:tcPr>
          <w:p w:rsidR="00BD722E" w:rsidRPr="009A4C1D" w:rsidRDefault="00BD722E" w:rsidP="0018612A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ЕИК/БУЛСТАТ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pStyle w:val="BodyText"/>
              <w:snapToGrid w:val="0"/>
              <w:spacing w:after="0"/>
              <w:rPr>
                <w:szCs w:val="24"/>
                <w:lang w:val="bg-BG"/>
              </w:rPr>
            </w:pPr>
          </w:p>
        </w:tc>
      </w:tr>
    </w:tbl>
    <w:p w:rsidR="00BD722E" w:rsidRPr="009A4C1D" w:rsidRDefault="00BD722E" w:rsidP="00A628E3">
      <w:pPr>
        <w:pStyle w:val="BodyText"/>
        <w:snapToGrid w:val="0"/>
        <w:spacing w:after="0"/>
        <w:ind w:right="-1"/>
        <w:jc w:val="center"/>
        <w:rPr>
          <w:szCs w:val="24"/>
          <w:lang w:val="bg-BG"/>
        </w:rPr>
      </w:pPr>
    </w:p>
    <w:tbl>
      <w:tblPr>
        <w:tblW w:w="5000" w:type="pct"/>
        <w:tblInd w:w="2" w:type="dxa"/>
        <w:tblLook w:val="0000"/>
      </w:tblPr>
      <w:tblGrid>
        <w:gridCol w:w="457"/>
        <w:gridCol w:w="6193"/>
        <w:gridCol w:w="1630"/>
        <w:gridCol w:w="1575"/>
      </w:tblGrid>
      <w:tr w:rsidR="00BD722E" w:rsidRPr="009A4C1D" w:rsidTr="003342B8">
        <w:trPr>
          <w:trHeight w:val="500"/>
          <w:tblHeader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60" w:after="60"/>
              <w:ind w:right="-1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№</w:t>
            </w: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Съдържание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Вид на документите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Брой страници от стр. до  стр</w:t>
            </w:r>
            <w:r w:rsidRPr="009A4C1D">
              <w:rPr>
                <w:b/>
                <w:bCs/>
                <w:i/>
                <w:iCs/>
                <w:szCs w:val="24"/>
                <w:lang w:val="bg-BG"/>
              </w:rPr>
              <w:t>.</w:t>
            </w:r>
            <w:r w:rsidRPr="009A4C1D">
              <w:rPr>
                <w:b/>
                <w:bCs/>
                <w:szCs w:val="24"/>
                <w:lang w:val="bg-BG"/>
              </w:rPr>
              <w:t xml:space="preserve"> </w:t>
            </w: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both"/>
              <w:rPr>
                <w:b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5127F4">
            <w:pPr>
              <w:pStyle w:val="BodyText"/>
              <w:snapToGrid w:val="0"/>
              <w:spacing w:before="40" w:after="40"/>
              <w:ind w:right="-1"/>
              <w:jc w:val="both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i/>
                <w:iCs/>
                <w:noProof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BD722E" w:rsidRPr="009A4C1D" w:rsidTr="003342B8">
        <w:trPr>
          <w:trHeight w:val="351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numPr>
                <w:ilvl w:val="0"/>
                <w:numId w:val="16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5E58EF">
            <w:pPr>
              <w:pStyle w:val="BodyText"/>
              <w:snapToGrid w:val="0"/>
              <w:spacing w:before="40" w:after="40"/>
              <w:ind w:right="-1"/>
              <w:rPr>
                <w:bCs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22E" w:rsidRPr="009A4C1D" w:rsidRDefault="00BD722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</w:tbl>
    <w:p w:rsidR="00BD722E" w:rsidRPr="009A4C1D" w:rsidRDefault="00BD722E" w:rsidP="00A628E3">
      <w:pPr>
        <w:rPr>
          <w:b/>
          <w:bCs/>
          <w:lang w:val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BD722E" w:rsidRPr="009A4C1D" w:rsidTr="005127F4">
        <w:tc>
          <w:tcPr>
            <w:tcW w:w="2004" w:type="pct"/>
          </w:tcPr>
          <w:p w:rsidR="00BD722E" w:rsidRPr="009A4C1D" w:rsidRDefault="00BD722E" w:rsidP="005127F4">
            <w:pPr>
              <w:spacing w:before="120"/>
              <w:ind w:right="-1"/>
              <w:jc w:val="both"/>
              <w:rPr>
                <w:lang w:val="bg-BG"/>
              </w:rPr>
            </w:pPr>
            <w:bookmarkStart w:id="1" w:name="_Toc443984858"/>
            <w:r w:rsidRPr="009A4C1D">
              <w:rPr>
                <w:lang w:val="bg-BG"/>
              </w:rPr>
              <w:t xml:space="preserve">Наименование на участника  </w:t>
            </w:r>
          </w:p>
        </w:tc>
        <w:tc>
          <w:tcPr>
            <w:tcW w:w="2996" w:type="pct"/>
          </w:tcPr>
          <w:p w:rsidR="00BD722E" w:rsidRPr="009A4C1D" w:rsidRDefault="00BD722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BD722E" w:rsidRPr="009A4C1D" w:rsidTr="005127F4">
        <w:tc>
          <w:tcPr>
            <w:tcW w:w="2004" w:type="pct"/>
          </w:tcPr>
          <w:p w:rsidR="00BD722E" w:rsidRPr="009A4C1D" w:rsidRDefault="00BD722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BD722E" w:rsidRPr="009A4C1D" w:rsidRDefault="00BD722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BD722E" w:rsidRPr="009A4C1D" w:rsidTr="005127F4">
        <w:tc>
          <w:tcPr>
            <w:tcW w:w="2004" w:type="pct"/>
          </w:tcPr>
          <w:p w:rsidR="00BD722E" w:rsidRPr="009A4C1D" w:rsidRDefault="00BD722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Представляващ/упълномощено лице </w:t>
            </w:r>
          </w:p>
          <w:p w:rsidR="00BD722E" w:rsidRPr="009A4C1D" w:rsidRDefault="00BD722E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BD722E" w:rsidRPr="009A4C1D" w:rsidRDefault="00BD722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BD722E" w:rsidRPr="009A4C1D" w:rsidTr="005127F4">
        <w:tc>
          <w:tcPr>
            <w:tcW w:w="2004" w:type="pct"/>
          </w:tcPr>
          <w:p w:rsidR="00BD722E" w:rsidRPr="009A4C1D" w:rsidRDefault="00BD722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BD722E" w:rsidRPr="009A4C1D" w:rsidRDefault="00BD722E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BD722E" w:rsidRPr="009A4C1D" w:rsidRDefault="00BD722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BD722E" w:rsidRPr="009A4C1D" w:rsidRDefault="00BD722E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t xml:space="preserve"> </w:t>
      </w:r>
    </w:p>
    <w:p w:rsidR="00BD722E" w:rsidRPr="009A4C1D" w:rsidRDefault="00BD722E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BD722E" w:rsidRPr="009A4C1D" w:rsidRDefault="00BD722E" w:rsidP="002F30CA">
      <w:pPr>
        <w:pStyle w:val="Heading3"/>
        <w:spacing w:before="0"/>
        <w:jc w:val="right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2" w:name="_Образец_№_2."/>
      <w:bookmarkEnd w:id="2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2. </w:t>
      </w:r>
      <w:bookmarkEnd w:id="1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Представяне на участник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</w:t>
      </w:r>
    </w:p>
    <w:p w:rsidR="00BD722E" w:rsidRPr="009A4C1D" w:rsidRDefault="00BD722E" w:rsidP="00A628E3">
      <w:pPr>
        <w:spacing w:before="240"/>
        <w:jc w:val="center"/>
        <w:rPr>
          <w:b/>
          <w:lang w:val="bg-BG"/>
        </w:rPr>
      </w:pPr>
      <w:r w:rsidRPr="009A4C1D">
        <w:rPr>
          <w:b/>
          <w:lang w:val="bg-BG"/>
        </w:rPr>
        <w:t>ПРЕДСТАВЯНЕ НА УЧАСТНИК</w:t>
      </w:r>
    </w:p>
    <w:p w:rsidR="00BD722E" w:rsidRPr="009A4C1D" w:rsidRDefault="00BD722E" w:rsidP="00B700DF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за възлагане с обява на обществена поръчка с предмет: </w:t>
      </w:r>
    </w:p>
    <w:p w:rsidR="00BD722E" w:rsidRPr="009A4C1D" w:rsidRDefault="00BD722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  <w:r w:rsidRPr="009A4C1D">
        <w:rPr>
          <w:rFonts w:ascii="Times New Roman" w:hAnsi="Times New Roman"/>
          <w:b/>
          <w:bCs/>
          <w:sz w:val="24"/>
          <w:szCs w:val="24"/>
        </w:rPr>
        <w:t>, както следва</w:t>
      </w:r>
    </w:p>
    <w:p w:rsidR="00BD722E" w:rsidRPr="009A4C1D" w:rsidRDefault="00BD722E" w:rsidP="00B700DF">
      <w:pPr>
        <w:spacing w:before="120" w:after="120"/>
        <w:jc w:val="center"/>
        <w:rPr>
          <w:lang w:val="bg-BG"/>
        </w:rPr>
      </w:pPr>
      <w:r w:rsidRPr="009A4C1D">
        <w:rPr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26"/>
        <w:gridCol w:w="5400"/>
      </w:tblGrid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1. Наименование на участника: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БУЛСТАТ/ЕИК/ЕГН</w:t>
            </w:r>
          </w:p>
          <w:p w:rsidR="00BD722E" w:rsidRPr="009A4C1D" w:rsidRDefault="00BD722E" w:rsidP="00A628E3">
            <w:pPr>
              <w:tabs>
                <w:tab w:val="left" w:pos="360"/>
              </w:tabs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2. </w:t>
            </w:r>
            <w:r w:rsidRPr="009A4C1D">
              <w:rPr>
                <w:lang w:val="bg-BG"/>
              </w:rPr>
              <w:t>Седалище</w:t>
            </w:r>
            <w:r w:rsidRPr="009A4C1D">
              <w:rPr>
                <w:noProof/>
                <w:lang w:val="bg-BG"/>
              </w:rPr>
              <w:t xml:space="preserve"> и адрес на управление:</w:t>
            </w:r>
          </w:p>
          <w:p w:rsidR="00BD722E" w:rsidRPr="009A4C1D" w:rsidRDefault="00BD722E" w:rsidP="00A628E3">
            <w:pPr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Законен представител на участника:</w:t>
            </w:r>
          </w:p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3. Адрес </w:t>
            </w:r>
            <w:r w:rsidRPr="009A4C1D">
              <w:rPr>
                <w:lang w:val="bg-BG"/>
              </w:rPr>
              <w:t>за</w:t>
            </w:r>
            <w:r w:rsidRPr="009A4C1D">
              <w:rPr>
                <w:noProof/>
                <w:lang w:val="bg-BG"/>
              </w:rPr>
              <w:t xml:space="preserve"> кореспонденция на който да се изпращат всички уведомления, свързани с обществената поръчка </w:t>
            </w:r>
          </w:p>
          <w:p w:rsidR="00BD722E" w:rsidRPr="009A4C1D" w:rsidRDefault="00BD722E" w:rsidP="00A628E3">
            <w:pPr>
              <w:jc w:val="both"/>
              <w:rPr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Лице за контакти:</w:t>
            </w:r>
          </w:p>
          <w:p w:rsidR="00BD722E" w:rsidRPr="009A4C1D" w:rsidRDefault="00BD722E" w:rsidP="00A628E3">
            <w:pPr>
              <w:jc w:val="both"/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Телефон: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Факс: 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Ел.-поща: 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46022">
            <w:r w:rsidRPr="009A4C1D">
              <w:t xml:space="preserve">Данни за банковата сметка: </w:t>
            </w:r>
          </w:p>
          <w:p w:rsidR="00BD722E" w:rsidRPr="009A4C1D" w:rsidRDefault="00BD722E" w:rsidP="00A628E3">
            <w:pPr>
              <w:jc w:val="both"/>
              <w:rPr>
                <w:i/>
                <w:iCs/>
                <w:noProof/>
                <w:lang w:val="bg-BG"/>
              </w:rPr>
            </w:pP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46022">
            <w:r w:rsidRPr="009A4C1D">
              <w:t>Обслужваща банка: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46022">
            <w:r w:rsidRPr="009A4C1D">
              <w:t>IBAN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46022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t xml:space="preserve">BIC 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BD722E" w:rsidRPr="009A4C1D" w:rsidTr="00A46022">
        <w:tc>
          <w:tcPr>
            <w:tcW w:w="4426" w:type="dxa"/>
          </w:tcPr>
          <w:p w:rsidR="00BD722E" w:rsidRPr="009A4C1D" w:rsidRDefault="00BD722E" w:rsidP="00A628E3">
            <w:pPr>
              <w:tabs>
                <w:tab w:val="left" w:pos="360"/>
              </w:tabs>
              <w:spacing w:before="60" w:after="60"/>
              <w:jc w:val="both"/>
            </w:pPr>
            <w:r w:rsidRPr="009A4C1D">
              <w:t>Титуляр на сметката:.</w:t>
            </w:r>
          </w:p>
        </w:tc>
        <w:tc>
          <w:tcPr>
            <w:tcW w:w="5400" w:type="dxa"/>
          </w:tcPr>
          <w:p w:rsidR="00BD722E" w:rsidRPr="009A4C1D" w:rsidRDefault="00BD722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</w:tbl>
    <w:p w:rsidR="00BD722E" w:rsidRPr="009A4C1D" w:rsidRDefault="00BD722E" w:rsidP="00A628E3">
      <w:pPr>
        <w:spacing w:before="60"/>
        <w:jc w:val="both"/>
        <w:rPr>
          <w:lang w:val="bg-BG" w:eastAsia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BD722E" w:rsidRPr="009A4C1D">
        <w:tc>
          <w:tcPr>
            <w:tcW w:w="2004" w:type="pct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 xml:space="preserve">Наименование на участника </w:t>
            </w:r>
          </w:p>
        </w:tc>
        <w:tc>
          <w:tcPr>
            <w:tcW w:w="2996" w:type="pct"/>
            <w:vAlign w:val="bottom"/>
          </w:tcPr>
          <w:p w:rsidR="00BD722E" w:rsidRPr="009A4C1D" w:rsidRDefault="00BD722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BD722E" w:rsidRPr="009A4C1D">
        <w:tc>
          <w:tcPr>
            <w:tcW w:w="2004" w:type="pct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  <w:vAlign w:val="bottom"/>
          </w:tcPr>
          <w:p w:rsidR="00BD722E" w:rsidRPr="009A4C1D" w:rsidRDefault="00BD722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BD722E" w:rsidRPr="009A4C1D">
        <w:tc>
          <w:tcPr>
            <w:tcW w:w="2004" w:type="pct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Законен представител/упълномощено лице </w:t>
            </w:r>
          </w:p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BD722E" w:rsidRPr="009A4C1D" w:rsidRDefault="00BD722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BD722E" w:rsidRPr="009A4C1D">
        <w:tc>
          <w:tcPr>
            <w:tcW w:w="2004" w:type="pct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BD722E" w:rsidRPr="009A4C1D" w:rsidRDefault="00BD722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  <w:bookmarkStart w:id="3" w:name="_Образец_№_3."/>
      <w:bookmarkStart w:id="4" w:name="_Toc443984859"/>
      <w:bookmarkEnd w:id="3"/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7A7479">
      <w:pPr>
        <w:rPr>
          <w:lang w:val="bg-BG" w:eastAsia="bg-BG"/>
        </w:rPr>
      </w:pPr>
    </w:p>
    <w:p w:rsidR="00BD722E" w:rsidRPr="007A7479" w:rsidRDefault="00BD722E" w:rsidP="007A7479">
      <w:pPr>
        <w:rPr>
          <w:lang w:val="bg-BG" w:eastAsia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9A4C1D" w:rsidRDefault="00BD722E" w:rsidP="0018397F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3.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Декларация </w:t>
      </w:r>
      <w:bookmarkEnd w:id="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за липса на обстоятелствата по чл. 54, ал. 1, т. 1, 2 и 7 от ЗОП</w:t>
      </w:r>
    </w:p>
    <w:p w:rsidR="00BD722E" w:rsidRPr="009A4C1D" w:rsidRDefault="00BD722E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9A4C1D" w:rsidRDefault="00BD722E" w:rsidP="00FA74DE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за липса на обстоятелствата по чл. 54, ал. 1, т. 1, 2 и 7 от ЗОП</w:t>
      </w:r>
    </w:p>
    <w:p w:rsidR="00BD722E" w:rsidRPr="009A4C1D" w:rsidRDefault="00BD722E" w:rsidP="00691F81"/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832F3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D722E" w:rsidRDefault="00BD722E" w:rsidP="00691F81">
      <w:pPr>
        <w:spacing w:before="120" w:after="120"/>
        <w:jc w:val="center"/>
        <w:rPr>
          <w:b/>
          <w:lang w:val="bg-BG"/>
        </w:rPr>
      </w:pPr>
      <w:r>
        <w:rPr>
          <w:b/>
          <w:lang w:val="bg-BG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Default="00BD722E" w:rsidP="00691F81">
      <w:pPr>
        <w:spacing w:before="120" w:after="120"/>
        <w:jc w:val="center"/>
        <w:rPr>
          <w:b/>
          <w:bCs/>
          <w:lang w:val="bg-BG" w:eastAsia="bg-BG"/>
        </w:rPr>
      </w:pPr>
    </w:p>
    <w:p w:rsidR="00BD722E" w:rsidRPr="009A4C1D" w:rsidRDefault="00BD722E" w:rsidP="00691F81">
      <w:pPr>
        <w:spacing w:before="120" w:after="120"/>
        <w:jc w:val="center"/>
        <w:rPr>
          <w:b/>
          <w:bCs/>
          <w:lang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1. В качеството ми на лице по чл. 40, ал. 2 от ППЗОП</w:t>
      </w:r>
      <w:r w:rsidRPr="009A4C1D">
        <w:rPr>
          <w:rStyle w:val="FootnoteReference"/>
          <w:lang w:val="bg-BG"/>
        </w:rPr>
        <w:footnoteReference w:id="1"/>
      </w:r>
      <w:r w:rsidRPr="009A4C1D">
        <w:rPr>
          <w:lang w:val="bg-BG"/>
        </w:rPr>
        <w:t>, не съм осъждан с влязла в сила присъда/реабилитиран съм (невярното се зачертава) за престъпление по чл. 108а, чл. 159а – 159г, чл. 172, чл. 192а, чл. 194 – 217, чл. 219 – 252, чл. 253 – 260, чл. 301 – 307, чл. 321, чл. 321а и чл. 352 – 353е  от Наказателния кодекс;</w:t>
      </w:r>
    </w:p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В качеството ми на лице по чл. 40, ал. 2 от ППЗОП, не съм осъждан с влязла в сила присъда/реабилитиран съм (невярното се зачертава) за престъпление, аналогично на тези по т. 1., в друга държава членка или трета страна.</w:t>
      </w:r>
    </w:p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Не е / е налице (невярното се зачертава) конфликт на интереси</w:t>
      </w:r>
      <w:r w:rsidRPr="009A4C1D">
        <w:rPr>
          <w:rStyle w:val="FootnoteReference"/>
          <w:lang w:val="bg-BG"/>
        </w:rPr>
        <w:footnoteReference w:id="2"/>
      </w:r>
      <w:r w:rsidRPr="009A4C1D">
        <w:rPr>
          <w:lang w:val="bg-BG"/>
        </w:rPr>
        <w:t>, който не може да бъде отстранен.</w:t>
      </w:r>
    </w:p>
    <w:p w:rsidR="00BD722E" w:rsidRPr="009A4C1D" w:rsidRDefault="00BD722E" w:rsidP="00FA74DE">
      <w:pPr>
        <w:spacing w:before="120"/>
        <w:ind w:right="-1"/>
        <w:jc w:val="both"/>
        <w:rPr>
          <w:lang w:val="bg-BG"/>
        </w:rPr>
      </w:pPr>
      <w:r w:rsidRPr="009A4C1D">
        <w:rPr>
          <w:lang w:val="bg-BG"/>
        </w:rPr>
        <w:t>Задължавам се при промени на горепосочените обстоятелства да уведомя Възложителя в 7-дневен срок от настъпването им.</w:t>
      </w:r>
    </w:p>
    <w:p w:rsidR="00BD722E" w:rsidRPr="009A4C1D" w:rsidRDefault="00BD722E" w:rsidP="00FA74DE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BD722E" w:rsidRPr="009A4C1D" w:rsidRDefault="00BD722E" w:rsidP="00FA74DE">
      <w:pPr>
        <w:widowControl w:val="0"/>
        <w:autoSpaceDE w:val="0"/>
        <w:autoSpaceDN w:val="0"/>
        <w:adjustRightInd w:val="0"/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9A4C1D">
        <w:tc>
          <w:tcPr>
            <w:tcW w:w="1006" w:type="dxa"/>
          </w:tcPr>
          <w:p w:rsidR="00BD722E" w:rsidRPr="009A4C1D" w:rsidRDefault="00BD722E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CD6B71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b/>
                  <w:bCs/>
                  <w:lang w:val="bg-BG"/>
                </w:rPr>
                <w:t>2017</w:t>
              </w:r>
              <w:r w:rsidRPr="009A4C1D">
                <w:rPr>
                  <w:b/>
                  <w:bCs/>
                  <w:lang w:val="bg-BG"/>
                </w:rPr>
                <w:t xml:space="preserve">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FA74DE">
      <w:pPr>
        <w:autoSpaceDE w:val="0"/>
        <w:autoSpaceDN w:val="0"/>
        <w:adjustRightInd w:val="0"/>
        <w:ind w:firstLine="709"/>
        <w:jc w:val="both"/>
        <w:rPr>
          <w:i/>
          <w:lang w:val="ru-RU"/>
        </w:rPr>
      </w:pPr>
    </w:p>
    <w:p w:rsidR="00BD722E" w:rsidRPr="009A4C1D" w:rsidRDefault="00BD722E" w:rsidP="009A4C1D">
      <w:pPr>
        <w:jc w:val="both"/>
        <w:rPr>
          <w:i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9A4C1D" w:rsidRDefault="00BD722E" w:rsidP="00FA74DE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4.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Декларация за липса на обстоятелствата по чл. 54, ал. 1, т. 3, 4 и 5 от ЗОП</w:t>
      </w:r>
    </w:p>
    <w:p w:rsidR="00BD722E" w:rsidRPr="009A4C1D" w:rsidRDefault="00BD722E" w:rsidP="006E2B79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877944" w:rsidRDefault="00BD722E" w:rsidP="006E2B79">
      <w:pPr>
        <w:spacing w:before="120"/>
        <w:jc w:val="center"/>
        <w:rPr>
          <w:b/>
          <w:lang w:val="bg-BG"/>
        </w:rPr>
      </w:pPr>
      <w:r w:rsidRPr="00877944">
        <w:rPr>
          <w:b/>
          <w:lang w:val="bg-BG"/>
        </w:rPr>
        <w:t>за липса на обстоятелствата по чл. 54, ал. 1, т. 3, 4 и 5 от ЗОП</w:t>
      </w:r>
    </w:p>
    <w:p w:rsidR="00BD722E" w:rsidRPr="00877944" w:rsidRDefault="00BD722E" w:rsidP="00FA74DE">
      <w:pPr>
        <w:jc w:val="center"/>
        <w:rPr>
          <w:b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 w:rsidTr="00CD6B71">
        <w:tc>
          <w:tcPr>
            <w:tcW w:w="2067" w:type="dxa"/>
            <w:gridSpan w:val="3"/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  <w:tr w:rsidR="00BD722E" w:rsidRPr="009A4C1D" w:rsidTr="00CD6B71">
        <w:tc>
          <w:tcPr>
            <w:tcW w:w="2067" w:type="dxa"/>
            <w:gridSpan w:val="3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  <w:tr w:rsidR="00BD722E" w:rsidRPr="009A4C1D" w:rsidTr="00CD6B71">
        <w:tc>
          <w:tcPr>
            <w:tcW w:w="3225" w:type="dxa"/>
            <w:gridSpan w:val="4"/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  <w:tr w:rsidR="00BD722E" w:rsidRPr="009A4C1D" w:rsidTr="00CD6B71">
        <w:tc>
          <w:tcPr>
            <w:tcW w:w="3225" w:type="dxa"/>
            <w:gridSpan w:val="4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 w:rsidTr="00CD6B71">
        <w:tc>
          <w:tcPr>
            <w:tcW w:w="1809" w:type="dxa"/>
            <w:gridSpan w:val="2"/>
            <w:vAlign w:val="bottom"/>
          </w:tcPr>
          <w:p w:rsidR="00BD722E" w:rsidRPr="009A4C1D" w:rsidRDefault="00BD722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 w:rsidTr="00CD6B71">
        <w:tc>
          <w:tcPr>
            <w:tcW w:w="1809" w:type="dxa"/>
            <w:gridSpan w:val="2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 w:rsidTr="00CD6B71">
        <w:tc>
          <w:tcPr>
            <w:tcW w:w="412" w:type="dxa"/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  <w:tr w:rsidR="00BD722E" w:rsidRPr="009A4C1D" w:rsidTr="00CD6B71">
        <w:tc>
          <w:tcPr>
            <w:tcW w:w="412" w:type="dxa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CD6B71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272F55">
      <w:pPr>
        <w:spacing w:before="120" w:after="120"/>
        <w:jc w:val="center"/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Pr="009A4C1D" w:rsidRDefault="00BD722E" w:rsidP="00272F55">
      <w:pPr>
        <w:spacing w:before="120" w:after="120"/>
        <w:jc w:val="center"/>
        <w:rPr>
          <w:b/>
          <w:bCs/>
          <w:lang w:val="bg-BG" w:eastAsia="bg-BG"/>
        </w:rPr>
      </w:pPr>
    </w:p>
    <w:p w:rsidR="00BD722E" w:rsidRDefault="00BD722E" w:rsidP="00F50CF9">
      <w:pPr>
        <w:spacing w:before="120" w:after="120"/>
        <w:jc w:val="center"/>
        <w:rPr>
          <w:b/>
          <w:lang w:val="bg-BG"/>
        </w:rPr>
      </w:pPr>
      <w:r>
        <w:rPr>
          <w:b/>
          <w:lang w:val="bg-BG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F50CF9">
      <w:pPr>
        <w:spacing w:before="120" w:after="120"/>
        <w:jc w:val="center"/>
        <w:rPr>
          <w:b/>
          <w:bCs/>
          <w:lang w:val="bg-BG" w:eastAsia="bg-BG"/>
        </w:rPr>
      </w:pPr>
    </w:p>
    <w:p w:rsidR="00BD722E" w:rsidRPr="009A4C1D" w:rsidRDefault="00BD722E" w:rsidP="00272F55">
      <w:pPr>
        <w:spacing w:before="120" w:after="120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BD722E" w:rsidRPr="009A4C1D" w:rsidRDefault="00BD722E" w:rsidP="00360103">
      <w:pPr>
        <w:spacing w:before="120"/>
        <w:jc w:val="both"/>
        <w:rPr>
          <w:lang w:val="bg-BG"/>
        </w:rPr>
      </w:pPr>
      <w:r w:rsidRPr="009A4C1D">
        <w:rPr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BD722E" w:rsidRPr="009A4C1D" w:rsidRDefault="00BD722E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BD722E" w:rsidRPr="009A4C1D" w:rsidRDefault="00BD722E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BD722E" w:rsidRPr="009A4C1D" w:rsidRDefault="00BD722E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BD722E" w:rsidRPr="009A4C1D" w:rsidRDefault="00BD722E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социално-осигурителни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W w:w="9747" w:type="dxa"/>
        <w:tblLayout w:type="fixed"/>
        <w:tblLook w:val="00A0"/>
      </w:tblPr>
      <w:tblGrid>
        <w:gridCol w:w="4361"/>
        <w:gridCol w:w="1431"/>
        <w:gridCol w:w="239"/>
        <w:gridCol w:w="3716"/>
      </w:tblGrid>
      <w:tr w:rsidR="00BD722E" w:rsidRPr="009A4C1D" w:rsidTr="00307604">
        <w:tc>
          <w:tcPr>
            <w:tcW w:w="4361" w:type="dxa"/>
            <w:vAlign w:val="bottom"/>
          </w:tcPr>
          <w:p w:rsidR="00BD722E" w:rsidRPr="009A4C1D" w:rsidRDefault="00BD722E" w:rsidP="00A44652">
            <w:pPr>
              <w:rPr>
                <w:lang w:val="bg-BG"/>
              </w:rPr>
            </w:pPr>
            <w:r w:rsidRPr="009A4C1D">
              <w:rPr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239" w:type="dxa"/>
          </w:tcPr>
          <w:p w:rsidR="00BD722E" w:rsidRPr="009A4C1D" w:rsidRDefault="00BD722E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307604">
            <w:pPr>
              <w:spacing w:before="60" w:after="60"/>
              <w:jc w:val="center"/>
              <w:rPr>
                <w:lang w:val="bg-BG"/>
              </w:rPr>
            </w:pPr>
          </w:p>
        </w:tc>
      </w:tr>
      <w:tr w:rsidR="00BD722E" w:rsidRPr="009A4C1D" w:rsidTr="00307604">
        <w:tc>
          <w:tcPr>
            <w:tcW w:w="4361" w:type="dxa"/>
            <w:vAlign w:val="bottom"/>
          </w:tcPr>
          <w:p w:rsidR="00BD722E" w:rsidRPr="009A4C1D" w:rsidRDefault="00BD722E" w:rsidP="00A44652">
            <w:pPr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BD722E" w:rsidRPr="009A4C1D" w:rsidRDefault="00BD722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BD722E" w:rsidRPr="009A4C1D" w:rsidRDefault="00BD722E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BD722E" w:rsidRPr="009A4C1D" w:rsidRDefault="00BD722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  <w:tr w:rsidR="00BD722E" w:rsidRPr="009A4C1D" w:rsidTr="00307604">
        <w:tc>
          <w:tcPr>
            <w:tcW w:w="4361" w:type="dxa"/>
            <w:vAlign w:val="bottom"/>
          </w:tcPr>
          <w:p w:rsidR="00BD722E" w:rsidRPr="009A4C1D" w:rsidRDefault="00BD722E" w:rsidP="00AF79DC">
            <w:pPr>
              <w:rPr>
                <w:lang w:val="bg-BG"/>
              </w:rPr>
            </w:pPr>
            <w:r w:rsidRPr="009A4C1D">
              <w:rPr>
                <w:lang w:val="bg-BG"/>
              </w:rPr>
              <w:t>Годишният общ оборот</w:t>
            </w:r>
            <w:r w:rsidRPr="009A4C1D">
              <w:rPr>
                <w:rStyle w:val="FootnoteReference"/>
                <w:lang w:val="bg-BG"/>
              </w:rPr>
              <w:footnoteReference w:id="3"/>
            </w:r>
            <w:r w:rsidRPr="009A4C1D">
              <w:rPr>
                <w:lang w:val="bg-BG"/>
              </w:rPr>
              <w:t xml:space="preserve"> на участника за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lang w:val="bg-BG"/>
                </w:rPr>
                <w:t>2016</w:t>
              </w:r>
              <w:r w:rsidRPr="009A4C1D">
                <w:rPr>
                  <w:lang w:val="bg-BG"/>
                </w:rPr>
                <w:t xml:space="preserve"> г</w:t>
              </w:r>
            </w:smartTag>
            <w:r w:rsidRPr="009A4C1D">
              <w:rPr>
                <w:lang w:val="bg-BG"/>
              </w:rPr>
              <w:t xml:space="preserve">. е в размер на 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:rsidR="00BD722E" w:rsidRPr="009A4C1D" w:rsidRDefault="00BD722E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239" w:type="dxa"/>
          </w:tcPr>
          <w:p w:rsidR="00BD722E" w:rsidRPr="009A4C1D" w:rsidRDefault="00BD722E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:rsidR="00BD722E" w:rsidRPr="009A4C1D" w:rsidRDefault="00BD722E" w:rsidP="00307604">
            <w:pPr>
              <w:spacing w:before="60" w:after="60"/>
              <w:jc w:val="both"/>
              <w:rPr>
                <w:lang w:val="bg-BG"/>
              </w:rPr>
            </w:pPr>
          </w:p>
        </w:tc>
      </w:tr>
      <w:tr w:rsidR="00BD722E" w:rsidRPr="009A4C1D" w:rsidTr="00307604">
        <w:tc>
          <w:tcPr>
            <w:tcW w:w="4361" w:type="dxa"/>
          </w:tcPr>
          <w:p w:rsidR="00BD722E" w:rsidRPr="009A4C1D" w:rsidRDefault="00BD722E" w:rsidP="00307604">
            <w:pPr>
              <w:jc w:val="center"/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BD722E" w:rsidRPr="009A4C1D" w:rsidRDefault="00BD722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BD722E" w:rsidRPr="009A4C1D" w:rsidRDefault="00BD722E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BD722E" w:rsidRPr="009A4C1D" w:rsidRDefault="00BD722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</w:tbl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По отношение на представлявания от мен участник не е налице неравнопоставеност по смисъла на чл. 44, ал. 5 от ЗОП;</w:t>
      </w:r>
    </w:p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BD722E" w:rsidRPr="009A4C1D" w:rsidRDefault="00BD722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4.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BD722E" w:rsidRPr="009A4C1D" w:rsidRDefault="00BD722E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BD722E" w:rsidRPr="009A4C1D" w:rsidRDefault="00BD722E" w:rsidP="004E791A">
      <w:pPr>
        <w:jc w:val="both"/>
        <w:rPr>
          <w:b/>
          <w:i/>
          <w:lang w:val="bg-BG"/>
        </w:rPr>
      </w:pPr>
    </w:p>
    <w:p w:rsidR="00BD722E" w:rsidRPr="009A4C1D" w:rsidRDefault="00BD722E" w:rsidP="00A628E3">
      <w:pPr>
        <w:autoSpaceDE w:val="0"/>
        <w:autoSpaceDN w:val="0"/>
        <w:snapToGrid w:val="0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9A4C1D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b/>
                  <w:bCs/>
                  <w:lang w:val="bg-BG"/>
                </w:rPr>
                <w:t>2017</w:t>
              </w:r>
              <w:r w:rsidRPr="009A4C1D">
                <w:rPr>
                  <w:b/>
                  <w:bCs/>
                  <w:lang w:val="bg-BG"/>
                </w:rPr>
                <w:t xml:space="preserve">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bookmarkStart w:id="5" w:name="_Образец_№_4."/>
      <w:bookmarkStart w:id="6" w:name="_Образец_№_4._1"/>
      <w:bookmarkStart w:id="7" w:name="_Образец_№_5."/>
      <w:bookmarkStart w:id="8" w:name="_Toc443984861"/>
      <w:bookmarkEnd w:id="5"/>
      <w:bookmarkEnd w:id="6"/>
      <w:bookmarkEnd w:id="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5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8"/>
    </w:p>
    <w:p w:rsidR="00BD722E" w:rsidRPr="009A4C1D" w:rsidRDefault="00BD722E" w:rsidP="00A628E3">
      <w:pPr>
        <w:spacing w:before="24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9A4C1D" w:rsidRDefault="00BD722E" w:rsidP="00A628E3">
      <w:pPr>
        <w:spacing w:before="240"/>
        <w:ind w:right="-1"/>
        <w:jc w:val="center"/>
        <w:rPr>
          <w:b/>
          <w:bCs/>
          <w:lang w:val="bg-BG"/>
        </w:rPr>
      </w:pPr>
    </w:p>
    <w:p w:rsidR="00BD722E" w:rsidRPr="009A4C1D" w:rsidRDefault="00BD722E" w:rsidP="00A628E3">
      <w:pPr>
        <w:spacing w:after="120"/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F50CF9" w:rsidRDefault="00BD722E" w:rsidP="00F50CF9">
      <w:pPr>
        <w:spacing w:before="120" w:after="120"/>
        <w:jc w:val="center"/>
        <w:rPr>
          <w:b/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 </w:t>
      </w:r>
    </w:p>
    <w:p w:rsidR="00BD722E" w:rsidRDefault="00BD722E" w:rsidP="00877944">
      <w:pPr>
        <w:spacing w:before="240" w:after="120"/>
        <w:ind w:right="-1"/>
        <w:jc w:val="center"/>
        <w:rPr>
          <w:b/>
          <w:bCs/>
          <w:lang w:val="bg-BG" w:eastAsia="bg-BG"/>
        </w:rPr>
      </w:pPr>
      <w:r>
        <w:rPr>
          <w:b/>
          <w:lang w:val="bg-BG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877944">
      <w:pPr>
        <w:spacing w:before="24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BD722E" w:rsidRPr="009A4C1D" w:rsidRDefault="00BD722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1.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BD722E" w:rsidRPr="009A4C1D" w:rsidRDefault="00BD722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2.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BD722E" w:rsidRPr="009A4C1D" w:rsidRDefault="00BD722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3. Лично аз съм/не съм свързано лице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BD722E" w:rsidRPr="009A4C1D" w:rsidRDefault="00BD722E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BD722E" w:rsidRPr="009A4C1D" w:rsidRDefault="00BD722E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1175"/>
        <w:gridCol w:w="2251"/>
        <w:gridCol w:w="1961"/>
        <w:gridCol w:w="2835"/>
      </w:tblGrid>
      <w:tr w:rsidR="00BD722E" w:rsidRPr="009A4C1D" w:rsidTr="009A4C1D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25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9A4C1D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9A4C1D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rPr>
          <w:i/>
          <w:iCs/>
          <w:noProof/>
          <w:lang w:val="bg-BG"/>
        </w:rPr>
      </w:pPr>
      <w:r w:rsidRPr="009A4C1D">
        <w:rPr>
          <w:i/>
          <w:iCs/>
          <w:noProof/>
          <w:lang w:val="bg-BG"/>
        </w:rPr>
        <w:br w:type="page"/>
      </w: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9" w:name="_Образец_№_6."/>
      <w:bookmarkEnd w:id="9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6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Декларация по чл. 6, ал. 2 от Закона за мерките срещу изпирането на пари </w:t>
      </w:r>
    </w:p>
    <w:p w:rsidR="00BD722E" w:rsidRPr="009A4C1D" w:rsidRDefault="00BD722E" w:rsidP="00A628E3">
      <w:pPr>
        <w:rPr>
          <w:i/>
          <w:iCs/>
          <w:noProof/>
          <w:lang w:val="bg-BG"/>
        </w:rPr>
      </w:pPr>
    </w:p>
    <w:p w:rsidR="00BD722E" w:rsidRPr="009A4C1D" w:rsidRDefault="00BD722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9A4C1D" w:rsidRDefault="00BD722E" w:rsidP="00A628E3">
      <w:pPr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по чл. 6, ал. 2 от Закона за мерките срещу изпирането на пари</w:t>
      </w:r>
    </w:p>
    <w:p w:rsidR="00BD722E" w:rsidRPr="009A4C1D" w:rsidRDefault="00BD722E" w:rsidP="00A628E3">
      <w:pPr>
        <w:ind w:left="426" w:right="516"/>
        <w:jc w:val="both"/>
        <w:rPr>
          <w:b/>
          <w:i/>
          <w:lang w:val="bg-BG"/>
        </w:rPr>
      </w:pPr>
      <w:r w:rsidRPr="009A4C1D">
        <w:rPr>
          <w:b/>
          <w:i/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 w:rsidTr="00634EE4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 w:rsidTr="00634EE4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 w:rsidTr="00634EE4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 w:rsidTr="00634EE4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5F08B8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BD722E" w:rsidRPr="009A4C1D" w:rsidRDefault="00BD722E" w:rsidP="00A628E3">
      <w:pPr>
        <w:spacing w:before="120"/>
        <w:ind w:firstLine="709"/>
        <w:jc w:val="both"/>
        <w:rPr>
          <w:lang w:val="bg-BG"/>
        </w:rPr>
      </w:pPr>
      <w:r w:rsidRPr="009A4C1D">
        <w:rPr>
          <w:lang w:val="bg-BG"/>
        </w:rPr>
        <w:t>Действителен собственик* на горепосоченото юридическо лице по смисъла на чл.6, ал.2 от Закона за мерките срещу изпирането на пари във връзка с чл.3, ал.5 от Правилника за неговото прилагане, е/са следното физическо лице/ следните физически лица:</w:t>
      </w:r>
    </w:p>
    <w:p w:rsidR="00BD722E" w:rsidRPr="009A4C1D" w:rsidRDefault="00BD722E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466"/>
        <w:gridCol w:w="1342"/>
        <w:gridCol w:w="566"/>
        <w:gridCol w:w="1560"/>
        <w:gridCol w:w="2292"/>
        <w:gridCol w:w="1260"/>
        <w:gridCol w:w="405"/>
        <w:gridCol w:w="379"/>
        <w:gridCol w:w="1334"/>
      </w:tblGrid>
      <w:tr w:rsidR="00BD722E" w:rsidRPr="009A4C1D" w:rsidTr="00070D75">
        <w:tc>
          <w:tcPr>
            <w:tcW w:w="466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7020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7486" w:type="dxa"/>
            <w:gridSpan w:val="6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2374" w:type="dxa"/>
            <w:gridSpan w:val="3"/>
          </w:tcPr>
          <w:p w:rsidR="00BD722E" w:rsidRPr="009A4C1D" w:rsidRDefault="00BD722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BD722E" w:rsidRPr="009A4C1D" w:rsidRDefault="00BD722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165726">
        <w:tc>
          <w:tcPr>
            <w:tcW w:w="1808" w:type="dxa"/>
            <w:gridSpan w:val="2"/>
            <w:vAlign w:val="bottom"/>
          </w:tcPr>
          <w:p w:rsidR="00BD722E" w:rsidRPr="009A4C1D" w:rsidRDefault="00BD722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165726">
        <w:tc>
          <w:tcPr>
            <w:tcW w:w="3934" w:type="dxa"/>
            <w:gridSpan w:val="4"/>
          </w:tcPr>
          <w:p w:rsidR="00BD722E" w:rsidRPr="009A4C1D" w:rsidRDefault="00BD722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646"/>
        <w:gridCol w:w="1162"/>
        <w:gridCol w:w="566"/>
        <w:gridCol w:w="1560"/>
        <w:gridCol w:w="2292"/>
        <w:gridCol w:w="1260"/>
        <w:gridCol w:w="405"/>
        <w:gridCol w:w="379"/>
        <w:gridCol w:w="1334"/>
      </w:tblGrid>
      <w:tr w:rsidR="00BD722E" w:rsidRPr="009A4C1D" w:rsidTr="00070D75">
        <w:tc>
          <w:tcPr>
            <w:tcW w:w="646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6840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7486" w:type="dxa"/>
            <w:gridSpan w:val="6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2374" w:type="dxa"/>
            <w:gridSpan w:val="3"/>
          </w:tcPr>
          <w:p w:rsidR="00BD722E" w:rsidRPr="009A4C1D" w:rsidRDefault="00BD722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BD722E" w:rsidRPr="009A4C1D" w:rsidRDefault="00BD722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1808" w:type="dxa"/>
            <w:gridSpan w:val="2"/>
            <w:vAlign w:val="bottom"/>
          </w:tcPr>
          <w:p w:rsidR="00BD722E" w:rsidRPr="009A4C1D" w:rsidRDefault="00BD722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634EE4">
        <w:tc>
          <w:tcPr>
            <w:tcW w:w="3934" w:type="dxa"/>
            <w:gridSpan w:val="4"/>
          </w:tcPr>
          <w:p w:rsidR="00BD722E" w:rsidRPr="009A4C1D" w:rsidRDefault="00BD722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shd w:val="clear" w:color="auto" w:fill="FFFFFF"/>
        <w:jc w:val="both"/>
        <w:rPr>
          <w:b/>
          <w:lang w:val="bg-BG"/>
        </w:rPr>
      </w:pPr>
    </w:p>
    <w:p w:rsidR="00BD722E" w:rsidRPr="009A4C1D" w:rsidRDefault="00BD722E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BD722E" w:rsidRPr="009A4C1D" w:rsidRDefault="00BD722E" w:rsidP="00A628E3">
      <w:pPr>
        <w:ind w:right="-1"/>
        <w:jc w:val="both"/>
        <w:rPr>
          <w:lang w:val="bg-BG" w:eastAsia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995"/>
        <w:gridCol w:w="2431"/>
        <w:gridCol w:w="1961"/>
        <w:gridCol w:w="2835"/>
      </w:tblGrid>
      <w:tr w:rsidR="00BD722E" w:rsidRPr="009A4C1D" w:rsidTr="00070D75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3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070D75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968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shd w:val="clear" w:color="auto" w:fill="FFFFFF"/>
        <w:jc w:val="both"/>
        <w:rPr>
          <w:b/>
          <w:lang w:val="bg-BG"/>
        </w:rPr>
      </w:pPr>
    </w:p>
    <w:p w:rsidR="00BD722E" w:rsidRPr="009A4C1D" w:rsidRDefault="00BD722E" w:rsidP="004B498B">
      <w:pPr>
        <w:ind w:right="-1"/>
        <w:jc w:val="both"/>
        <w:rPr>
          <w:lang w:val="bg-BG" w:eastAsia="bg-BG"/>
        </w:rPr>
      </w:pPr>
    </w:p>
    <w:p w:rsidR="00BD722E" w:rsidRPr="009A4C1D" w:rsidRDefault="00BD722E" w:rsidP="00A628E3">
      <w:pPr>
        <w:rPr>
          <w:i/>
          <w:iCs/>
          <w:noProof/>
          <w:lang w:val="bg-BG"/>
        </w:rPr>
      </w:pPr>
    </w:p>
    <w:p w:rsidR="00BD722E" w:rsidRPr="009A4C1D" w:rsidRDefault="00BD722E">
      <w:pPr>
        <w:rPr>
          <w:i/>
          <w:iCs/>
          <w:noProof/>
          <w:lang w:val="bg-BG" w:eastAsia="bg-BG"/>
        </w:rPr>
      </w:pPr>
      <w:bookmarkStart w:id="10" w:name="_Образец_№_7."/>
      <w:bookmarkEnd w:id="10"/>
      <w:r w:rsidRPr="009A4C1D">
        <w:rPr>
          <w:b/>
          <w:bCs/>
          <w:i/>
          <w:iCs/>
          <w:noProof/>
          <w:lang w:val="bg-BG"/>
        </w:rPr>
        <w:br w:type="page"/>
      </w: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7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участие на подизпълнители в обществената поръчка</w:t>
      </w:r>
    </w:p>
    <w:p w:rsidR="00BD722E" w:rsidRPr="009A4C1D" w:rsidRDefault="00BD722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070D75" w:rsidRDefault="00BD722E" w:rsidP="00D63382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участие на подизпълнители в обществената поръчка</w:t>
      </w:r>
    </w:p>
    <w:p w:rsidR="00BD722E" w:rsidRPr="009A4C1D" w:rsidRDefault="00BD722E" w:rsidP="00A628E3">
      <w:pPr>
        <w:ind w:left="426" w:right="516"/>
        <w:jc w:val="both"/>
        <w:rPr>
          <w:lang w:val="bg-BG"/>
        </w:rPr>
      </w:pPr>
      <w:r w:rsidRPr="009A4C1D">
        <w:rPr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ind w:left="709" w:right="-51"/>
        <w:jc w:val="both"/>
        <w:rPr>
          <w:lang w:val="bg-BG"/>
        </w:rPr>
      </w:pPr>
    </w:p>
    <w:p w:rsidR="00BD722E" w:rsidRPr="009A4C1D" w:rsidRDefault="00BD722E" w:rsidP="00272F55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7B2625">
      <w:pPr>
        <w:spacing w:before="120"/>
        <w:jc w:val="center"/>
        <w:rPr>
          <w:b/>
          <w:i/>
          <w:lang w:val="bg-BG"/>
        </w:rPr>
      </w:pP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tbl>
      <w:tblPr>
        <w:tblW w:w="9966" w:type="dxa"/>
        <w:tblInd w:w="2" w:type="dxa"/>
        <w:tblLook w:val="00A0"/>
      </w:tblPr>
      <w:tblGrid>
        <w:gridCol w:w="1428"/>
        <w:gridCol w:w="704"/>
        <w:gridCol w:w="963"/>
        <w:gridCol w:w="277"/>
        <w:gridCol w:w="415"/>
        <w:gridCol w:w="2769"/>
        <w:gridCol w:w="153"/>
        <w:gridCol w:w="203"/>
        <w:gridCol w:w="334"/>
        <w:gridCol w:w="981"/>
        <w:gridCol w:w="434"/>
        <w:gridCol w:w="280"/>
        <w:gridCol w:w="1025"/>
      </w:tblGrid>
      <w:tr w:rsidR="00BD722E" w:rsidRPr="009A4C1D">
        <w:tc>
          <w:tcPr>
            <w:tcW w:w="1242" w:type="dxa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9" w:type="dxa"/>
            <w:gridSpan w:val="7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, който представлявам</w:t>
            </w:r>
          </w:p>
        </w:tc>
      </w:tr>
      <w:tr w:rsidR="00BD722E" w:rsidRPr="009A4C1D">
        <w:tc>
          <w:tcPr>
            <w:tcW w:w="1242" w:type="dxa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участника)</w:t>
            </w:r>
          </w:p>
        </w:tc>
        <w:tc>
          <w:tcPr>
            <w:tcW w:w="3479" w:type="dxa"/>
            <w:gridSpan w:val="7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1. При изпълнението на горната обществена поръчка няма да използва / ще използва подизпълнители.</w:t>
            </w:r>
          </w:p>
        </w:tc>
      </w:tr>
      <w:tr w:rsidR="00BD722E" w:rsidRPr="009A4C1D">
        <w:trPr>
          <w:gridAfter w:val="2"/>
          <w:wAfter w:w="1331" w:type="dxa"/>
        </w:trPr>
        <w:tc>
          <w:tcPr>
            <w:tcW w:w="3652" w:type="dxa"/>
            <w:gridSpan w:val="5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(ненужното се зачертава)</w:t>
            </w:r>
          </w:p>
        </w:tc>
      </w:tr>
      <w:tr w:rsidR="00BD722E" w:rsidRPr="009A4C1D">
        <w:tc>
          <w:tcPr>
            <w:tcW w:w="3227" w:type="dxa"/>
            <w:gridSpan w:val="4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2. Подизпълнител/и ще бъде/бъдат</w:t>
            </w:r>
          </w:p>
        </w:tc>
        <w:tc>
          <w:tcPr>
            <w:tcW w:w="6739" w:type="dxa"/>
            <w:gridSpan w:val="9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BD722E" w:rsidRPr="009A4C1D">
        <w:tc>
          <w:tcPr>
            <w:tcW w:w="3227" w:type="dxa"/>
            <w:gridSpan w:val="4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739" w:type="dxa"/>
            <w:gridSpan w:val="9"/>
          </w:tcPr>
          <w:p w:rsidR="00BD722E" w:rsidRPr="009A4C1D" w:rsidRDefault="00BD722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подизпълнителя/ите)</w:t>
            </w:r>
          </w:p>
        </w:tc>
      </w:tr>
      <w:tr w:rsidR="00BD722E" w:rsidRPr="009A4C1D">
        <w:tc>
          <w:tcPr>
            <w:tcW w:w="9966" w:type="dxa"/>
            <w:gridSpan w:val="13"/>
          </w:tcPr>
          <w:p w:rsidR="00BD722E" w:rsidRPr="009A4C1D" w:rsidRDefault="00BD722E" w:rsidP="00A628E3">
            <w:pPr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BD722E" w:rsidRPr="009A4C1D">
        <w:tc>
          <w:tcPr>
            <w:tcW w:w="8188" w:type="dxa"/>
            <w:gridSpan w:val="10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BD722E" w:rsidRPr="009A4C1D">
        <w:tc>
          <w:tcPr>
            <w:tcW w:w="6644" w:type="dxa"/>
            <w:gridSpan w:val="7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от общата стойност на поръчката, в т.ч.:</w:t>
            </w:r>
          </w:p>
        </w:tc>
        <w:tc>
          <w:tcPr>
            <w:tcW w:w="3322" w:type="dxa"/>
            <w:gridSpan w:val="6"/>
          </w:tcPr>
          <w:p w:rsidR="00BD722E" w:rsidRPr="009A4C1D" w:rsidRDefault="00BD722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BD722E" w:rsidRPr="009A4C1D">
        <w:tc>
          <w:tcPr>
            <w:tcW w:w="2943" w:type="dxa"/>
            <w:gridSpan w:val="3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BD722E" w:rsidRPr="009A4C1D" w:rsidRDefault="00BD722E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BD722E" w:rsidRPr="009A4C1D">
        <w:tc>
          <w:tcPr>
            <w:tcW w:w="2943" w:type="dxa"/>
            <w:gridSpan w:val="3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BD722E" w:rsidRPr="009A4C1D" w:rsidRDefault="00BD722E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BD722E" w:rsidRPr="009A4C1D">
        <w:tc>
          <w:tcPr>
            <w:tcW w:w="6644" w:type="dxa"/>
            <w:gridSpan w:val="7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BD722E" w:rsidRPr="009A4C1D" w:rsidRDefault="00BD722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2943" w:type="dxa"/>
            <w:gridSpan w:val="3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BD722E" w:rsidRPr="009A4C1D" w:rsidRDefault="00BD722E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BD722E" w:rsidRPr="009A4C1D">
        <w:tc>
          <w:tcPr>
            <w:tcW w:w="2943" w:type="dxa"/>
            <w:gridSpan w:val="3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BD722E" w:rsidRPr="009A4C1D" w:rsidRDefault="00BD722E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BD722E" w:rsidRPr="009A4C1D">
        <w:tc>
          <w:tcPr>
            <w:tcW w:w="6644" w:type="dxa"/>
            <w:gridSpan w:val="7"/>
          </w:tcPr>
          <w:p w:rsidR="00BD722E" w:rsidRPr="009A4C1D" w:rsidRDefault="00BD722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BD722E" w:rsidRPr="009A4C1D" w:rsidRDefault="00BD722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BD722E" w:rsidRPr="009A4C1D">
        <w:tc>
          <w:tcPr>
            <w:tcW w:w="1951" w:type="dxa"/>
            <w:gridSpan w:val="2"/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BD722E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22E" w:rsidRPr="009A4C1D" w:rsidRDefault="00BD722E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BD722E" w:rsidRPr="009A4C1D">
        <w:tc>
          <w:tcPr>
            <w:tcW w:w="1951" w:type="dxa"/>
            <w:gridSpan w:val="2"/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BD722E" w:rsidRPr="009A4C1D" w:rsidRDefault="00BD722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BD722E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22E" w:rsidRPr="009A4C1D" w:rsidRDefault="00BD722E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BD722E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BD722E" w:rsidRPr="009A4C1D">
        <w:tc>
          <w:tcPr>
            <w:tcW w:w="9966" w:type="dxa"/>
            <w:gridSpan w:val="13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5. Приемаме условията на възложителя относно използването на подизпълнители и сме съгласни да отговаряме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BD722E" w:rsidRPr="009A4C1D">
        <w:tc>
          <w:tcPr>
            <w:tcW w:w="9966" w:type="dxa"/>
            <w:gridSpan w:val="13"/>
          </w:tcPr>
          <w:p w:rsidR="00BD722E" w:rsidRPr="009A4C1D" w:rsidRDefault="00BD722E" w:rsidP="00092DB5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Известна ми е отговорността по чл. 313 от Наказателния кодекс за посочване на неверни обстоятелства.</w:t>
            </w:r>
          </w:p>
          <w:p w:rsidR="00BD722E" w:rsidRPr="009A4C1D" w:rsidRDefault="00BD722E" w:rsidP="00754BA7">
            <w:pPr>
              <w:jc w:val="both"/>
              <w:rPr>
                <w:lang w:val="bg-BG"/>
              </w:rPr>
            </w:pPr>
          </w:p>
          <w:p w:rsidR="00BD722E" w:rsidRPr="009A4C1D" w:rsidRDefault="00BD722E" w:rsidP="00754BA7">
            <w:pPr>
              <w:jc w:val="both"/>
              <w:rPr>
                <w:lang w:val="bg-BG"/>
              </w:rPr>
            </w:pPr>
          </w:p>
          <w:p w:rsidR="00BD722E" w:rsidRPr="009A4C1D" w:rsidRDefault="00BD722E" w:rsidP="00754BA7">
            <w:pPr>
              <w:jc w:val="both"/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rPr>
          <w:b/>
          <w:bCs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rPr>
          <w:b/>
          <w:bCs/>
          <w:i/>
          <w:iCs/>
          <w:noProof/>
          <w:lang w:val="bg-BG"/>
        </w:rPr>
      </w:pPr>
      <w:bookmarkStart w:id="11" w:name="_Образец_№_8."/>
      <w:bookmarkStart w:id="12" w:name="_Toc443984862"/>
      <w:bookmarkEnd w:id="11"/>
    </w:p>
    <w:p w:rsidR="00BD722E" w:rsidRPr="009A4C1D" w:rsidRDefault="00BD722E" w:rsidP="00754BA7">
      <w:pPr>
        <w:jc w:val="both"/>
        <w:rPr>
          <w:b/>
          <w:i/>
          <w:lang w:val="bg-BG"/>
        </w:rPr>
      </w:pPr>
    </w:p>
    <w:p w:rsidR="00BD722E" w:rsidRPr="009A4C1D" w:rsidRDefault="00BD722E" w:rsidP="00A628E3">
      <w:pPr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8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съгласие на подизпълнител</w:t>
      </w:r>
      <w:bookmarkEnd w:id="12"/>
    </w:p>
    <w:p w:rsidR="00BD722E" w:rsidRPr="009A4C1D" w:rsidRDefault="00BD722E" w:rsidP="00A628E3">
      <w:pPr>
        <w:jc w:val="center"/>
        <w:rPr>
          <w:b/>
          <w:bCs/>
          <w:lang w:val="bg-BG"/>
        </w:rPr>
      </w:pPr>
    </w:p>
    <w:p w:rsidR="00BD722E" w:rsidRPr="009A4C1D" w:rsidRDefault="00BD722E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070D75" w:rsidRDefault="00BD722E" w:rsidP="00A628E3">
      <w:pPr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съгласие на подизпълнител</w:t>
      </w:r>
    </w:p>
    <w:p w:rsidR="00BD722E" w:rsidRPr="009A4C1D" w:rsidRDefault="00BD722E" w:rsidP="00A628E3">
      <w:pPr>
        <w:ind w:right="-1"/>
        <w:jc w:val="center"/>
        <w:rPr>
          <w:b/>
          <w:bCs/>
          <w:lang w:val="bg-BG"/>
        </w:rPr>
      </w:pPr>
    </w:p>
    <w:p w:rsidR="00BD722E" w:rsidRPr="009A4C1D" w:rsidRDefault="00BD722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ind w:left="426" w:right="-51"/>
        <w:jc w:val="both"/>
        <w:rPr>
          <w:lang w:val="bg-BG"/>
        </w:rPr>
      </w:pPr>
    </w:p>
    <w:p w:rsidR="00BD722E" w:rsidRPr="009A4C1D" w:rsidRDefault="00BD722E" w:rsidP="0084020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514AEF">
      <w:pPr>
        <w:spacing w:before="120"/>
        <w:jc w:val="center"/>
        <w:rPr>
          <w:b/>
          <w:i/>
          <w:lang w:val="bg-BG"/>
        </w:rPr>
      </w:pP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A628E3">
      <w:pPr>
        <w:spacing w:after="12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ДЕКЛАРИРАМ:</w:t>
      </w:r>
    </w:p>
    <w:tbl>
      <w:tblPr>
        <w:tblW w:w="9745" w:type="dxa"/>
        <w:tblInd w:w="2" w:type="dxa"/>
        <w:tblLook w:val="00A0"/>
      </w:tblPr>
      <w:tblGrid>
        <w:gridCol w:w="295"/>
        <w:gridCol w:w="3366"/>
        <w:gridCol w:w="707"/>
        <w:gridCol w:w="5377"/>
      </w:tblGrid>
      <w:tr w:rsidR="00BD722E" w:rsidRPr="009A4C1D" w:rsidTr="009C6E5E">
        <w:tc>
          <w:tcPr>
            <w:tcW w:w="3652" w:type="dxa"/>
            <w:gridSpan w:val="2"/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1. В качеството ми на представляващ на</w:t>
            </w:r>
          </w:p>
        </w:tc>
        <w:tc>
          <w:tcPr>
            <w:tcW w:w="6093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BD722E" w:rsidRPr="009A4C1D" w:rsidTr="009C6E5E">
        <w:tc>
          <w:tcPr>
            <w:tcW w:w="3652" w:type="dxa"/>
            <w:gridSpan w:val="2"/>
          </w:tcPr>
          <w:p w:rsidR="00BD722E" w:rsidRPr="009A4C1D" w:rsidRDefault="00BD722E" w:rsidP="00A628E3">
            <w:pPr>
              <w:ind w:right="-1"/>
              <w:rPr>
                <w:lang w:val="bg-BG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BD722E" w:rsidRPr="009A4C1D" w:rsidTr="009C6E5E">
        <w:tc>
          <w:tcPr>
            <w:tcW w:w="4361" w:type="dxa"/>
            <w:gridSpan w:val="3"/>
            <w:vAlign w:val="bottom"/>
          </w:tcPr>
          <w:p w:rsidR="00BD722E" w:rsidRPr="009A4C1D" w:rsidRDefault="00BD722E" w:rsidP="00A628E3">
            <w:pPr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BD722E" w:rsidRPr="009A4C1D" w:rsidTr="009C6E5E">
        <w:tc>
          <w:tcPr>
            <w:tcW w:w="4361" w:type="dxa"/>
            <w:gridSpan w:val="3"/>
          </w:tcPr>
          <w:p w:rsidR="00BD722E" w:rsidRPr="009A4C1D" w:rsidRDefault="00BD722E" w:rsidP="00A628E3">
            <w:pPr>
              <w:ind w:right="-1"/>
              <w:rPr>
                <w:lang w:val="bg-BG"/>
              </w:rPr>
            </w:pPr>
          </w:p>
        </w:tc>
        <w:tc>
          <w:tcPr>
            <w:tcW w:w="5384" w:type="dxa"/>
          </w:tcPr>
          <w:p w:rsidR="00BD722E" w:rsidRPr="009A4C1D" w:rsidRDefault="00BD722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BD722E" w:rsidRPr="009A4C1D" w:rsidTr="009C6E5E">
        <w:tc>
          <w:tcPr>
            <w:tcW w:w="9745" w:type="dxa"/>
            <w:gridSpan w:val="4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2. Дейностите, които ще изпълняваме са следните:</w:t>
            </w:r>
          </w:p>
        </w:tc>
      </w:tr>
      <w:tr w:rsidR="00BD722E" w:rsidRPr="009A4C1D" w:rsidTr="009C6E5E">
        <w:tc>
          <w:tcPr>
            <w:tcW w:w="9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BD722E" w:rsidRPr="009A4C1D" w:rsidTr="009C6E5E">
        <w:tc>
          <w:tcPr>
            <w:tcW w:w="9745" w:type="dxa"/>
            <w:gridSpan w:val="4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spacing w:after="60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BD722E" w:rsidRPr="009A4C1D" w:rsidTr="009C6E5E">
        <w:tc>
          <w:tcPr>
            <w:tcW w:w="9745" w:type="dxa"/>
            <w:gridSpan w:val="4"/>
          </w:tcPr>
          <w:p w:rsidR="00BD722E" w:rsidRPr="009A4C1D" w:rsidRDefault="00BD722E" w:rsidP="00A628E3">
            <w:pPr>
              <w:spacing w:before="6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BD722E" w:rsidRPr="009A4C1D" w:rsidTr="009C6E5E">
        <w:tc>
          <w:tcPr>
            <w:tcW w:w="9745" w:type="dxa"/>
            <w:gridSpan w:val="4"/>
          </w:tcPr>
          <w:p w:rsidR="00BD722E" w:rsidRPr="009A4C1D" w:rsidRDefault="00BD722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BD722E" w:rsidRPr="009A4C1D" w:rsidTr="009C6E5E">
        <w:tc>
          <w:tcPr>
            <w:tcW w:w="282" w:type="dxa"/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 xml:space="preserve">- </w:t>
            </w:r>
          </w:p>
        </w:tc>
        <w:tc>
          <w:tcPr>
            <w:tcW w:w="946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BD722E" w:rsidRPr="009A4C1D" w:rsidTr="009C6E5E">
        <w:tc>
          <w:tcPr>
            <w:tcW w:w="282" w:type="dxa"/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>-</w:t>
            </w:r>
          </w:p>
        </w:tc>
        <w:tc>
          <w:tcPr>
            <w:tcW w:w="94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BD722E" w:rsidRPr="009A4C1D" w:rsidTr="009C6E5E">
        <w:tc>
          <w:tcPr>
            <w:tcW w:w="9745" w:type="dxa"/>
            <w:gridSpan w:val="4"/>
          </w:tcPr>
          <w:p w:rsidR="00BD722E" w:rsidRPr="009A4C1D" w:rsidRDefault="00BD722E" w:rsidP="00A628E3">
            <w:pPr>
              <w:spacing w:after="60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(списък на приложените документи)</w:t>
            </w:r>
          </w:p>
        </w:tc>
      </w:tr>
    </w:tbl>
    <w:p w:rsidR="00BD722E" w:rsidRPr="009A4C1D" w:rsidRDefault="00BD722E" w:rsidP="00A628E3">
      <w:pPr>
        <w:ind w:right="-1"/>
        <w:jc w:val="both"/>
        <w:rPr>
          <w:lang w:val="bg-BG"/>
        </w:rPr>
      </w:pPr>
    </w:p>
    <w:p w:rsidR="00BD722E" w:rsidRPr="009A4C1D" w:rsidRDefault="00BD722E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BD722E" w:rsidRPr="009A4C1D" w:rsidRDefault="00BD722E" w:rsidP="00A628E3">
      <w:pPr>
        <w:ind w:right="-1"/>
        <w:jc w:val="both"/>
        <w:rPr>
          <w:lang w:val="bg-BG" w:eastAsia="bg-BG"/>
        </w:rPr>
      </w:pPr>
    </w:p>
    <w:p w:rsidR="00BD722E" w:rsidRPr="009A4C1D" w:rsidRDefault="00BD722E" w:rsidP="00A628E3">
      <w:pPr>
        <w:spacing w:before="120"/>
        <w:ind w:right="-1"/>
        <w:jc w:val="both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E90AEB">
      <w:pPr>
        <w:jc w:val="both"/>
        <w:rPr>
          <w:b/>
          <w:i/>
          <w:lang w:val="bg-BG"/>
        </w:rPr>
      </w:pPr>
      <w:bookmarkStart w:id="13" w:name="_Образец_№_9._1"/>
      <w:bookmarkStart w:id="14" w:name="_Toc443984863"/>
      <w:bookmarkEnd w:id="13"/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221B71" w:rsidRDefault="00BD722E" w:rsidP="00221B71">
      <w:pPr>
        <w:rPr>
          <w:lang w:val="bg-BG" w:eastAsia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9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по чл. 47, ал. 3  от ЗОП за спазване на специалните условия за изпълнение на поръчката</w:t>
      </w:r>
    </w:p>
    <w:p w:rsidR="00BD722E" w:rsidRPr="009A4C1D" w:rsidRDefault="00BD722E" w:rsidP="00A628E3">
      <w:pPr>
        <w:rPr>
          <w:lang w:val="bg-BG" w:eastAsia="bg-BG"/>
        </w:rPr>
      </w:pPr>
    </w:p>
    <w:p w:rsidR="00BD722E" w:rsidRPr="009A4C1D" w:rsidRDefault="00BD722E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070D75" w:rsidRDefault="00BD722E" w:rsidP="00D63382">
      <w:pPr>
        <w:spacing w:before="120"/>
        <w:jc w:val="center"/>
        <w:rPr>
          <w:b/>
          <w:lang w:val="bg-BG"/>
        </w:rPr>
      </w:pPr>
      <w:r w:rsidRPr="00070D75">
        <w:rPr>
          <w:b/>
          <w:lang w:val="bg-BG"/>
        </w:rPr>
        <w:t xml:space="preserve">по чл. 47, ал. 3  от ЗОП </w:t>
      </w:r>
    </w:p>
    <w:p w:rsidR="00BD722E" w:rsidRPr="00070D75" w:rsidRDefault="00BD722E" w:rsidP="0098394A">
      <w:pPr>
        <w:jc w:val="center"/>
        <w:rPr>
          <w:b/>
          <w:lang w:val="bg-BG"/>
        </w:rPr>
      </w:pPr>
      <w:r w:rsidRPr="00070D75">
        <w:rPr>
          <w:b/>
          <w:lang w:val="bg-BG"/>
        </w:rPr>
        <w:t>за спазване на специалните условия за изпълнение на поръчката</w:t>
      </w:r>
    </w:p>
    <w:p w:rsidR="00BD722E" w:rsidRPr="009A4C1D" w:rsidRDefault="00BD722E" w:rsidP="00A628E3">
      <w:pPr>
        <w:jc w:val="center"/>
        <w:rPr>
          <w:lang w:val="bg-BG"/>
        </w:rPr>
      </w:pPr>
    </w:p>
    <w:p w:rsidR="00BD722E" w:rsidRPr="009A4C1D" w:rsidRDefault="00BD722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 w:rsidTr="002A375B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2A375B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2A375B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2A375B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 w:rsidTr="002A375B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 w:rsidTr="002A375B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 w:rsidTr="002A375B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2A375B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895286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Default="00BD722E" w:rsidP="00895286">
      <w:pPr>
        <w:spacing w:before="120" w:after="120"/>
        <w:jc w:val="center"/>
        <w:rPr>
          <w:b/>
          <w:bCs/>
          <w:lang w:val="bg-BG"/>
        </w:rPr>
      </w:pPr>
    </w:p>
    <w:p w:rsidR="00BD722E" w:rsidRPr="009A4C1D" w:rsidRDefault="00BD722E" w:rsidP="00895286">
      <w:pPr>
        <w:spacing w:before="120" w:after="12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ДЕКЛАРИРАМ:</w:t>
      </w:r>
    </w:p>
    <w:p w:rsidR="00BD722E" w:rsidRPr="009A4C1D" w:rsidRDefault="00BD722E" w:rsidP="0098394A">
      <w:pPr>
        <w:spacing w:before="120"/>
        <w:jc w:val="both"/>
        <w:rPr>
          <w:lang w:val="bg-BG"/>
        </w:rPr>
      </w:pPr>
      <w:r w:rsidRPr="009A4C1D">
        <w:rPr>
          <w:lang w:val="bg-BG"/>
        </w:rPr>
        <w:t>Офертата ни е изготвена при спазване на задълженията, свързани с данъци и осигуровки, опазване на околната среда, закрила на заетостта и условията на труд</w:t>
      </w:r>
      <w:r w:rsidRPr="009A4C1D">
        <w:rPr>
          <w:rStyle w:val="FootnoteReference"/>
          <w:lang w:val="bg-BG"/>
        </w:rPr>
        <w:footnoteReference w:id="4"/>
      </w:r>
      <w:r w:rsidRPr="009A4C1D">
        <w:rPr>
          <w:lang w:val="bg-BG"/>
        </w:rPr>
        <w:t>, които са в сила в Република България, и които са приложими към предоставяните услуги.</w:t>
      </w:r>
    </w:p>
    <w:p w:rsidR="00BD722E" w:rsidRPr="009A4C1D" w:rsidRDefault="00BD722E" w:rsidP="00A628E3">
      <w:pPr>
        <w:spacing w:before="120"/>
        <w:jc w:val="both"/>
        <w:rPr>
          <w:lang w:val="bg-BG"/>
        </w:rPr>
      </w:pPr>
    </w:p>
    <w:p w:rsidR="00BD722E" w:rsidRPr="009A4C1D" w:rsidRDefault="00BD722E" w:rsidP="00A628E3">
      <w:pPr>
        <w:spacing w:before="120"/>
        <w:jc w:val="both"/>
        <w:rPr>
          <w:lang w:val="bg-BG"/>
        </w:rPr>
      </w:pPr>
      <w:r w:rsidRPr="009A4C1D">
        <w:rPr>
          <w:lang w:val="bg-BG"/>
        </w:rPr>
        <w:t>Известна ми е отговорността по чл. 313 от Наказателния кодекс за посочване на неверни обстоятелства.</w:t>
      </w:r>
    </w:p>
    <w:p w:rsidR="00BD722E" w:rsidRPr="00070D75" w:rsidRDefault="00BD722E" w:rsidP="00A628E3">
      <w:pPr>
        <w:rPr>
          <w:b/>
          <w:bCs/>
          <w:lang w:val="bg-BG" w:eastAsia="bg-BG"/>
        </w:rPr>
      </w:pPr>
    </w:p>
    <w:p w:rsidR="00BD722E" w:rsidRPr="009A4C1D" w:rsidRDefault="00BD722E" w:rsidP="00A628E3">
      <w:pPr>
        <w:rPr>
          <w:b/>
          <w:bCs/>
          <w:lang w:eastAsia="bg-BG"/>
        </w:rPr>
      </w:pPr>
    </w:p>
    <w:tbl>
      <w:tblPr>
        <w:tblW w:w="9919" w:type="dxa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793"/>
      </w:tblGrid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rPr>
          <w:b/>
          <w:bCs/>
          <w:lang w:val="bg-BG" w:eastAsia="bg-BG"/>
        </w:rPr>
      </w:pPr>
    </w:p>
    <w:p w:rsidR="00BD722E" w:rsidRPr="009A4C1D" w:rsidRDefault="00BD722E" w:rsidP="00A628E3">
      <w:pPr>
        <w:rPr>
          <w:i/>
          <w:iCs/>
          <w:noProof/>
          <w:lang w:val="bg-BG" w:eastAsia="bg-BG"/>
        </w:rPr>
      </w:pP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10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съгласие с клаузите на приложения  проект на договор</w:t>
      </w:r>
      <w:bookmarkEnd w:id="1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</w:t>
      </w:r>
    </w:p>
    <w:p w:rsidR="00BD722E" w:rsidRPr="009A4C1D" w:rsidRDefault="00BD722E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BD722E" w:rsidRPr="00070D75" w:rsidRDefault="00BD722E" w:rsidP="00615BBC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 xml:space="preserve">за съгласие с клаузите на приложения проект на договор </w:t>
      </w:r>
    </w:p>
    <w:p w:rsidR="00BD722E" w:rsidRPr="00070D75" w:rsidRDefault="00BD722E" w:rsidP="00A628E3">
      <w:pPr>
        <w:ind w:right="-1"/>
        <w:rPr>
          <w:b/>
          <w:bCs/>
          <w:i/>
          <w:lang w:val="bg-BG"/>
        </w:rPr>
      </w:pPr>
    </w:p>
    <w:p w:rsidR="00BD722E" w:rsidRPr="009A4C1D" w:rsidRDefault="00BD722E" w:rsidP="00A628E3">
      <w:pPr>
        <w:ind w:right="-1"/>
        <w:rPr>
          <w:lang w:val="bg-BG"/>
        </w:rPr>
      </w:pPr>
    </w:p>
    <w:p w:rsidR="00BD722E" w:rsidRPr="009A4C1D" w:rsidRDefault="00BD722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A628E3">
      <w:pPr>
        <w:ind w:left="426" w:right="-51"/>
        <w:jc w:val="both"/>
        <w:rPr>
          <w:lang w:val="bg-BG"/>
        </w:rPr>
      </w:pPr>
    </w:p>
    <w:p w:rsidR="00BD722E" w:rsidRPr="009A4C1D" w:rsidRDefault="00BD722E" w:rsidP="00A93474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070D75">
      <w:pPr>
        <w:spacing w:before="120" w:after="120"/>
        <w:jc w:val="center"/>
        <w:rPr>
          <w:lang w:val="bg-BG"/>
        </w:rPr>
      </w:pP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070D75">
      <w:pPr>
        <w:spacing w:before="120" w:after="120"/>
        <w:jc w:val="center"/>
        <w:rPr>
          <w:lang w:val="bg-BG"/>
        </w:rPr>
      </w:pPr>
    </w:p>
    <w:p w:rsidR="00BD722E" w:rsidRPr="009A4C1D" w:rsidRDefault="00BD722E" w:rsidP="00A628E3">
      <w:pPr>
        <w:spacing w:before="12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BD722E" w:rsidRPr="009A4C1D" w:rsidRDefault="00BD722E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  <w:r w:rsidRPr="009A4C1D">
        <w:rPr>
          <w:szCs w:val="24"/>
          <w:lang w:val="bg-BG"/>
        </w:rPr>
        <w:t>От името на представлявания от мен участник съм запознат с всички обстоятелства и условия на обществената поръчка, ще спазвам условията на поръчката и приемам клаузите в проекта на договор за възлагане на обществена поръчка</w:t>
      </w:r>
    </w:p>
    <w:p w:rsidR="00BD722E" w:rsidRPr="009A4C1D" w:rsidRDefault="00BD722E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</w:p>
    <w:p w:rsidR="00BD722E" w:rsidRPr="009A4C1D" w:rsidRDefault="00BD722E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070D75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Pr="009A4C1D" w:rsidRDefault="00BD722E" w:rsidP="00A628E3">
      <w:pPr>
        <w:rPr>
          <w:lang w:val="bg-BG"/>
        </w:rPr>
      </w:pPr>
    </w:p>
    <w:p w:rsidR="00BD722E" w:rsidRDefault="00BD722E" w:rsidP="00070D75">
      <w:pPr>
        <w:rPr>
          <w:lang w:val="bg-BG"/>
        </w:rPr>
      </w:pPr>
      <w:bookmarkStart w:id="15" w:name="_Образец_№_9."/>
      <w:bookmarkStart w:id="16" w:name="_Toc443984864"/>
      <w:bookmarkEnd w:id="15"/>
    </w:p>
    <w:p w:rsidR="00BD722E" w:rsidRDefault="00BD722E" w:rsidP="00070D75">
      <w:pPr>
        <w:rPr>
          <w:b/>
          <w:noProof/>
          <w:lang w:val="bg-BG"/>
        </w:rPr>
      </w:pPr>
    </w:p>
    <w:p w:rsidR="00BD722E" w:rsidRDefault="00BD722E" w:rsidP="00070D75">
      <w:pPr>
        <w:rPr>
          <w:b/>
          <w:noProof/>
          <w:lang w:val="bg-BG"/>
        </w:rPr>
      </w:pPr>
    </w:p>
    <w:p w:rsidR="00BD722E" w:rsidRDefault="00BD722E" w:rsidP="00070D75">
      <w:pPr>
        <w:rPr>
          <w:b/>
          <w:noProof/>
          <w:lang w:val="bg-BG"/>
        </w:rPr>
      </w:pPr>
    </w:p>
    <w:p w:rsidR="00BD722E" w:rsidRPr="00070D75" w:rsidRDefault="00BD722E" w:rsidP="00070D75">
      <w:pPr>
        <w:rPr>
          <w:i/>
          <w:iCs/>
          <w:noProof/>
          <w:lang w:val="bg-BG" w:eastAsia="bg-BG"/>
        </w:rPr>
      </w:pPr>
      <w:r w:rsidRPr="00070D75">
        <w:rPr>
          <w:b/>
          <w:noProof/>
          <w:lang w:val="bg-BG"/>
        </w:rPr>
        <w:t>Образец № 11</w:t>
      </w:r>
      <w:r w:rsidRPr="009A4C1D">
        <w:rPr>
          <w:noProof/>
          <w:lang w:val="bg-BG"/>
        </w:rPr>
        <w:t xml:space="preserve">. </w:t>
      </w:r>
      <w:bookmarkEnd w:id="16"/>
      <w:r w:rsidRPr="009A4C1D">
        <w:rPr>
          <w:noProof/>
          <w:lang w:val="bg-BG"/>
        </w:rPr>
        <w:t>Списък по чл. 64 от ЗОП на услугите, идентични или сходни с предмета на обществената поръчка, изпълнени през последните 3 (три) години, считано от датата на подаване на офертата</w:t>
      </w:r>
    </w:p>
    <w:p w:rsidR="00BD722E" w:rsidRPr="009A4C1D" w:rsidRDefault="00BD722E" w:rsidP="009D450E">
      <w:pPr>
        <w:ind w:right="250"/>
        <w:jc w:val="center"/>
        <w:rPr>
          <w:b/>
          <w:lang w:val="bg-BG"/>
        </w:rPr>
      </w:pPr>
    </w:p>
    <w:p w:rsidR="00BD722E" w:rsidRPr="009A4C1D" w:rsidRDefault="00BD722E" w:rsidP="009D450E">
      <w:pPr>
        <w:ind w:right="250"/>
        <w:jc w:val="center"/>
        <w:rPr>
          <w:b/>
          <w:lang w:val="bg-BG"/>
        </w:rPr>
      </w:pPr>
      <w:r w:rsidRPr="009A4C1D">
        <w:rPr>
          <w:b/>
        </w:rPr>
        <w:t xml:space="preserve">СПИСЪК </w:t>
      </w:r>
    </w:p>
    <w:p w:rsidR="00BD722E" w:rsidRPr="009A4C1D" w:rsidRDefault="00BD722E" w:rsidP="00926AE1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по чл. 64, ал. 1, т. 2 ЗОП</w:t>
      </w:r>
      <w:r w:rsidRPr="009A4C1D">
        <w:rPr>
          <w:lang w:val="bg-BG"/>
        </w:rPr>
        <w:tab/>
      </w:r>
    </w:p>
    <w:p w:rsidR="00BD722E" w:rsidRPr="009A4C1D" w:rsidRDefault="00BD722E" w:rsidP="009D450E">
      <w:pPr>
        <w:ind w:right="250"/>
        <w:jc w:val="center"/>
        <w:rPr>
          <w:b/>
        </w:rPr>
      </w:pPr>
      <w:r w:rsidRPr="009A4C1D">
        <w:rPr>
          <w:b/>
        </w:rPr>
        <w:t xml:space="preserve">НА </w:t>
      </w:r>
      <w:r w:rsidRPr="009A4C1D">
        <w:rPr>
          <w:b/>
          <w:lang w:val="bg-BG"/>
        </w:rPr>
        <w:t>УСЛУГИТЕ</w:t>
      </w:r>
      <w:r w:rsidRPr="009A4C1D">
        <w:rPr>
          <w:b/>
        </w:rPr>
        <w:t>, ИДЕНТИЧН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ИЛИ СХОДН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С ПРЕДМЕТА НА ПОРЪЧКАТА</w:t>
      </w:r>
    </w:p>
    <w:p w:rsidR="00BD722E" w:rsidRPr="009A4C1D" w:rsidRDefault="00BD722E" w:rsidP="009D450E">
      <w:pPr>
        <w:ind w:right="250"/>
        <w:jc w:val="center"/>
        <w:rPr>
          <w:b/>
        </w:rPr>
      </w:pPr>
    </w:p>
    <w:p w:rsidR="00BD722E" w:rsidRPr="009A4C1D" w:rsidRDefault="00BD722E" w:rsidP="009D450E">
      <w:pPr>
        <w:ind w:right="250"/>
        <w:jc w:val="center"/>
        <w:rPr>
          <w:b/>
        </w:rPr>
      </w:pPr>
    </w:p>
    <w:p w:rsidR="00BD722E" w:rsidRPr="009A4C1D" w:rsidRDefault="00BD722E" w:rsidP="009D450E">
      <w:pPr>
        <w:ind w:right="250"/>
        <w:jc w:val="both"/>
      </w:pPr>
      <w:r w:rsidRPr="009A4C1D">
        <w:t>Подписаният/ата ………………………………………………………..…………………</w:t>
      </w:r>
    </w:p>
    <w:p w:rsidR="00BD722E" w:rsidRPr="009A4C1D" w:rsidRDefault="00BD722E" w:rsidP="009D450E">
      <w:pPr>
        <w:ind w:right="250"/>
        <w:jc w:val="both"/>
      </w:pPr>
      <w:r w:rsidRPr="009A4C1D">
        <w:t xml:space="preserve">                                                            (трите имена)</w:t>
      </w:r>
    </w:p>
    <w:p w:rsidR="00BD722E" w:rsidRPr="009A4C1D" w:rsidRDefault="00BD722E" w:rsidP="009D450E">
      <w:pPr>
        <w:ind w:right="250"/>
        <w:jc w:val="both"/>
      </w:pPr>
      <w:r w:rsidRPr="009A4C1D">
        <w:t>данни по документ за самоличност ………………………………………………… номер на лична карта, дата, орган и място на издаването)</w:t>
      </w:r>
    </w:p>
    <w:p w:rsidR="00BD722E" w:rsidRPr="009A4C1D" w:rsidRDefault="00BD722E" w:rsidP="009D450E">
      <w:pPr>
        <w:ind w:right="250"/>
        <w:jc w:val="both"/>
      </w:pPr>
      <w:r w:rsidRPr="009A4C1D">
        <w:t>в качеството си на …………………………………..…………………</w:t>
      </w:r>
    </w:p>
    <w:p w:rsidR="00BD722E" w:rsidRPr="009A4C1D" w:rsidRDefault="00BD722E" w:rsidP="009D450E">
      <w:pPr>
        <w:ind w:right="250"/>
        <w:jc w:val="both"/>
      </w:pPr>
      <w:r w:rsidRPr="009A4C1D">
        <w:t xml:space="preserve">                                                              (длъжност)</w:t>
      </w:r>
    </w:p>
    <w:p w:rsidR="00BD722E" w:rsidRPr="009A4C1D" w:rsidRDefault="00BD722E" w:rsidP="009D450E">
      <w:pPr>
        <w:ind w:right="250"/>
        <w:jc w:val="both"/>
      </w:pPr>
      <w:r w:rsidRPr="009A4C1D">
        <w:t>на………………………………………………………………………………………</w:t>
      </w:r>
    </w:p>
    <w:p w:rsidR="00BD722E" w:rsidRPr="009A4C1D" w:rsidRDefault="00BD722E" w:rsidP="009D450E">
      <w:pPr>
        <w:ind w:right="250"/>
        <w:jc w:val="center"/>
      </w:pPr>
      <w:r w:rsidRPr="009A4C1D">
        <w:t>(наименование на участника),</w:t>
      </w:r>
    </w:p>
    <w:p w:rsidR="00BD722E" w:rsidRPr="00F50CF9" w:rsidRDefault="00BD722E" w:rsidP="00F50CF9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sz w:val="24"/>
          <w:szCs w:val="24"/>
        </w:rPr>
        <w:t>ЕИК/БУЛСТАТ .................................................. – участник в обществена поръчка с предмет с предмет</w:t>
      </w:r>
      <w:r w:rsidRPr="009A4C1D">
        <w:t xml:space="preserve">: </w:t>
      </w: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070D75" w:rsidRDefault="00BD722E" w:rsidP="00F50CF9">
      <w:pPr>
        <w:spacing w:before="120"/>
        <w:jc w:val="center"/>
        <w:rPr>
          <w:b/>
          <w:color w:val="000000"/>
          <w:lang w:eastAsia="ru-RU"/>
        </w:rPr>
      </w:pPr>
    </w:p>
    <w:p w:rsidR="00BD722E" w:rsidRPr="009A4C1D" w:rsidRDefault="00BD722E" w:rsidP="00F7628F">
      <w:pPr>
        <w:spacing w:before="120" w:after="120"/>
        <w:jc w:val="center"/>
        <w:rPr>
          <w:b/>
        </w:rPr>
      </w:pPr>
      <w:r w:rsidRPr="009A4C1D">
        <w:rPr>
          <w:b/>
        </w:rPr>
        <w:t>ДЕКЛАРИРАМ, ЧЕ:</w:t>
      </w:r>
    </w:p>
    <w:p w:rsidR="00BD722E" w:rsidRPr="009A4C1D" w:rsidRDefault="00BD722E" w:rsidP="009D450E">
      <w:pPr>
        <w:jc w:val="both"/>
        <w:rPr>
          <w:lang w:val="bg-BG"/>
        </w:rPr>
      </w:pPr>
    </w:p>
    <w:p w:rsidR="00BD722E" w:rsidRPr="009A4C1D" w:rsidRDefault="00BD722E" w:rsidP="00FF709A">
      <w:pPr>
        <w:ind w:right="23"/>
        <w:jc w:val="both"/>
        <w:rPr>
          <w:lang w:val="bg-BG"/>
        </w:rPr>
      </w:pPr>
      <w:r w:rsidRPr="009A4C1D">
        <w:t xml:space="preserve">през последните </w:t>
      </w:r>
      <w:r w:rsidRPr="009A4C1D">
        <w:rPr>
          <w:b/>
        </w:rPr>
        <w:t>3 години</w:t>
      </w:r>
      <w:r w:rsidRPr="009A4C1D">
        <w:t xml:space="preserve">, </w:t>
      </w:r>
      <w:r w:rsidRPr="009A4C1D">
        <w:rPr>
          <w:lang w:val="ru-RU"/>
        </w:rPr>
        <w:t>считано от датата на подаване на офертата</w:t>
      </w:r>
      <w:r w:rsidRPr="009A4C1D">
        <w:t xml:space="preserve"> е изпълнил следните </w:t>
      </w:r>
      <w:r w:rsidRPr="009A4C1D">
        <w:rPr>
          <w:lang w:val="bg-BG"/>
        </w:rPr>
        <w:t>услуги</w:t>
      </w:r>
      <w:r w:rsidRPr="009A4C1D">
        <w:t>, които са идентични или сходни с предмета на поръчката, както следва:</w:t>
      </w:r>
    </w:p>
    <w:p w:rsidR="00BD722E" w:rsidRPr="009A4C1D" w:rsidRDefault="00BD722E" w:rsidP="00FF709A">
      <w:pPr>
        <w:ind w:right="23"/>
        <w:jc w:val="both"/>
        <w:rPr>
          <w:lang w:val="bg-BG"/>
        </w:rPr>
      </w:pPr>
    </w:p>
    <w:tbl>
      <w:tblPr>
        <w:tblW w:w="9591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89"/>
        <w:gridCol w:w="3268"/>
        <w:gridCol w:w="1908"/>
        <w:gridCol w:w="2015"/>
        <w:gridCol w:w="2111"/>
      </w:tblGrid>
      <w:tr w:rsidR="00BD722E" w:rsidRPr="009A4C1D" w:rsidTr="00FA100C">
        <w:trPr>
          <w:tblHeader/>
        </w:trPr>
        <w:tc>
          <w:tcPr>
            <w:tcW w:w="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№</w:t>
            </w:r>
          </w:p>
        </w:tc>
        <w:tc>
          <w:tcPr>
            <w:tcW w:w="3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6C0EF3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Предмет на договора и описание на изпълнените услуги </w:t>
            </w:r>
            <w:r w:rsidRPr="009A4C1D">
              <w:rPr>
                <w:u w:val="single"/>
              </w:rPr>
              <w:t xml:space="preserve"> с посочване на стойностите</w:t>
            </w:r>
            <w:r w:rsidRPr="009A4C1D">
              <w:rPr>
                <w:u w:val="single"/>
                <w:lang w:val="bg-BG"/>
              </w:rPr>
              <w:t xml:space="preserve"> в лева</w:t>
            </w:r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Дата на започване и дата на приключване на договора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Лице, за което са изпълнени услугите (възложител)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Качество, в което е изпълняван договора (изпълнител, участник в обединение или подизпълнител)</w:t>
            </w:r>
          </w:p>
        </w:tc>
      </w:tr>
      <w:tr w:rsidR="00BD722E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</w:tr>
      <w:tr w:rsidR="00BD722E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722E" w:rsidRPr="009A4C1D" w:rsidRDefault="00BD722E" w:rsidP="00FA100C">
            <w:pPr>
              <w:rPr>
                <w:lang w:val="bg-BG"/>
              </w:rPr>
            </w:pPr>
          </w:p>
        </w:tc>
      </w:tr>
    </w:tbl>
    <w:p w:rsidR="00BD722E" w:rsidRPr="009A4C1D" w:rsidRDefault="00BD722E" w:rsidP="00FF709A">
      <w:pPr>
        <w:pStyle w:val="BodyText"/>
        <w:ind w:right="23"/>
        <w:rPr>
          <w:i/>
          <w:szCs w:val="24"/>
          <w:lang w:val="bg-BG"/>
        </w:rPr>
      </w:pPr>
    </w:p>
    <w:p w:rsidR="00BD722E" w:rsidRPr="009A4C1D" w:rsidRDefault="00BD722E" w:rsidP="00D4503D">
      <w:pPr>
        <w:ind w:firstLine="360"/>
        <w:rPr>
          <w:lang w:val="bg-BG"/>
        </w:rPr>
      </w:pPr>
      <w:r w:rsidRPr="009A4C1D">
        <w:rPr>
          <w:lang w:val="bg-BG"/>
        </w:rPr>
        <w:t xml:space="preserve">За посочените </w:t>
      </w:r>
      <w:r>
        <w:rPr>
          <w:lang w:val="bg-BG"/>
        </w:rPr>
        <w:t>услуга</w:t>
      </w:r>
      <w:r w:rsidRPr="009A4C1D">
        <w:rPr>
          <w:lang w:val="bg-BG"/>
        </w:rPr>
        <w:t>/и, изпълнени от нас, идентични или сходни с предмета на обществената поръчка, прилагаме следните доказателства за тяхното изпълнение:</w:t>
      </w:r>
    </w:p>
    <w:p w:rsidR="00BD722E" w:rsidRPr="009A4C1D" w:rsidRDefault="00BD722E" w:rsidP="00D4503D">
      <w:pPr>
        <w:numPr>
          <w:ilvl w:val="0"/>
          <w:numId w:val="20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BD722E" w:rsidRPr="009A4C1D" w:rsidRDefault="00BD722E" w:rsidP="00D4503D">
      <w:pPr>
        <w:numPr>
          <w:ilvl w:val="0"/>
          <w:numId w:val="20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BD722E" w:rsidRPr="009A4C1D" w:rsidRDefault="00BD722E" w:rsidP="00D4503D">
      <w:pPr>
        <w:numPr>
          <w:ilvl w:val="0"/>
          <w:numId w:val="20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BD722E" w:rsidRPr="009A4C1D" w:rsidRDefault="00BD722E" w:rsidP="00D4503D">
      <w:pPr>
        <w:rPr>
          <w:b/>
          <w:bCs/>
          <w:lang w:val="bg-BG"/>
        </w:rPr>
      </w:pPr>
    </w:p>
    <w:p w:rsidR="00BD722E" w:rsidRPr="009A4C1D" w:rsidRDefault="00BD722E" w:rsidP="00FF709A">
      <w:pPr>
        <w:pStyle w:val="BodyText"/>
        <w:ind w:right="23"/>
        <w:rPr>
          <w:i/>
          <w:szCs w:val="24"/>
        </w:rPr>
      </w:pPr>
      <w:r w:rsidRPr="009A4C1D">
        <w:rPr>
          <w:i/>
          <w:szCs w:val="24"/>
        </w:rPr>
        <w:t>Известно ми е, че за неверни данни нося наказателна отговорност по чл. 313 от Наказателния кодекс.</w:t>
      </w:r>
    </w:p>
    <w:p w:rsidR="00BD722E" w:rsidRPr="009A4C1D" w:rsidRDefault="00BD722E" w:rsidP="00A97121">
      <w:pPr>
        <w:rPr>
          <w:b/>
          <w:lang w:val="bg-BG"/>
        </w:rPr>
      </w:pPr>
    </w:p>
    <w:p w:rsidR="00BD722E" w:rsidRPr="009A4C1D" w:rsidRDefault="00BD722E" w:rsidP="00A97121">
      <w:pPr>
        <w:rPr>
          <w:b/>
          <w:lang w:val="bg-BG"/>
        </w:rPr>
      </w:pPr>
      <w:r w:rsidRPr="009A4C1D">
        <w:rPr>
          <w:b/>
        </w:rPr>
        <w:t xml:space="preserve">Дата: .............           </w:t>
      </w:r>
      <w:r w:rsidRPr="009A4C1D">
        <w:rPr>
          <w:b/>
        </w:rPr>
        <w:tab/>
        <w:t xml:space="preserve">                                               </w:t>
      </w:r>
      <w:r w:rsidRPr="009A4C1D">
        <w:rPr>
          <w:b/>
        </w:rPr>
        <w:tab/>
        <w:t>Подпис и печат:</w:t>
      </w:r>
    </w:p>
    <w:p w:rsidR="00BD722E" w:rsidRPr="009A4C1D" w:rsidRDefault="00BD722E" w:rsidP="00A97121">
      <w:pPr>
        <w:jc w:val="center"/>
        <w:rPr>
          <w:b/>
        </w:rPr>
      </w:pPr>
    </w:p>
    <w:p w:rsidR="00BD722E" w:rsidRPr="009A4C1D" w:rsidRDefault="00BD722E" w:rsidP="00A97121">
      <w:pPr>
        <w:ind w:right="23"/>
        <w:jc w:val="both"/>
        <w:rPr>
          <w:b/>
          <w:i/>
        </w:rPr>
      </w:pPr>
      <w:r w:rsidRPr="009A4C1D">
        <w:rPr>
          <w:b/>
          <w:i/>
        </w:rPr>
        <w:t>Указания:</w:t>
      </w:r>
    </w:p>
    <w:p w:rsidR="00BD722E" w:rsidRPr="009A4C1D" w:rsidRDefault="00BD722E" w:rsidP="00FF709A">
      <w:pPr>
        <w:ind w:right="23"/>
        <w:jc w:val="both"/>
        <w:rPr>
          <w:bCs/>
          <w:i/>
        </w:rPr>
      </w:pPr>
      <w:r w:rsidRPr="009A4C1D">
        <w:rPr>
          <w:bCs/>
          <w:i/>
          <w:iCs/>
        </w:rPr>
        <w:t xml:space="preserve">Участниците следва да са изпълнили минимум една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 xml:space="preserve"> с предмет идентичен или сходен с предмета на поръчката и да представят минимум едно доказателство за извършената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>.</w:t>
      </w:r>
    </w:p>
    <w:p w:rsidR="00BD722E" w:rsidRDefault="00BD722E" w:rsidP="008832BB">
      <w:pPr>
        <w:jc w:val="both"/>
        <w:rPr>
          <w:b/>
          <w:bCs/>
          <w:i/>
          <w:iCs/>
          <w:noProof/>
          <w:lang w:val="bg-BG"/>
        </w:rPr>
      </w:pPr>
      <w:bookmarkStart w:id="17" w:name="_Toc443984865"/>
    </w:p>
    <w:p w:rsidR="00BD722E" w:rsidRDefault="00BD722E" w:rsidP="008832BB">
      <w:pPr>
        <w:jc w:val="both"/>
        <w:rPr>
          <w:b/>
          <w:bCs/>
          <w:i/>
          <w:iCs/>
          <w:noProof/>
          <w:lang w:val="bg-BG"/>
        </w:rPr>
      </w:pPr>
    </w:p>
    <w:p w:rsidR="00BD722E" w:rsidRPr="009A4C1D" w:rsidRDefault="00BD722E" w:rsidP="008832BB">
      <w:pPr>
        <w:jc w:val="both"/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t>Образец № 1</w:t>
      </w:r>
      <w:r>
        <w:rPr>
          <w:b/>
          <w:bCs/>
          <w:i/>
          <w:iCs/>
          <w:noProof/>
          <w:lang w:val="bg-BG"/>
        </w:rPr>
        <w:t>2</w:t>
      </w:r>
      <w:r w:rsidRPr="009A4C1D">
        <w:rPr>
          <w:bCs/>
          <w:i/>
          <w:iCs/>
          <w:noProof/>
          <w:lang w:val="bg-BG"/>
        </w:rPr>
        <w:t xml:space="preserve">. </w:t>
      </w:r>
      <w:bookmarkStart w:id="18" w:name="_Toc443984868"/>
      <w:bookmarkEnd w:id="17"/>
      <w:r w:rsidRPr="009A4C1D">
        <w:rPr>
          <w:bCs/>
          <w:i/>
          <w:iCs/>
          <w:noProof/>
          <w:lang w:val="bg-BG"/>
        </w:rPr>
        <w:t>Декларация за срок на валидност на офертата</w:t>
      </w:r>
    </w:p>
    <w:bookmarkEnd w:id="18"/>
    <w:p w:rsidR="00BD722E" w:rsidRPr="009A4C1D" w:rsidRDefault="00BD722E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 xml:space="preserve">ДЕКЛАРАЦИЯ </w:t>
      </w:r>
    </w:p>
    <w:p w:rsidR="00BD722E" w:rsidRPr="009A4C1D" w:rsidRDefault="00BD722E" w:rsidP="00A628E3">
      <w:pPr>
        <w:jc w:val="center"/>
        <w:rPr>
          <w:lang w:val="bg-BG"/>
        </w:rPr>
      </w:pPr>
      <w:r w:rsidRPr="009A4C1D">
        <w:rPr>
          <w:lang w:val="bg-BG"/>
        </w:rPr>
        <w:t xml:space="preserve">за срок на валидност на офертата </w:t>
      </w:r>
    </w:p>
    <w:p w:rsidR="00BD722E" w:rsidRPr="009A4C1D" w:rsidRDefault="00BD722E" w:rsidP="00A628E3">
      <w:pPr>
        <w:jc w:val="center"/>
        <w:rPr>
          <w:b/>
          <w:bCs/>
          <w:lang w:val="bg-BG"/>
        </w:rPr>
      </w:pPr>
    </w:p>
    <w:p w:rsidR="00BD722E" w:rsidRPr="009A4C1D" w:rsidRDefault="00BD722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BD722E" w:rsidRPr="009A4C1D">
        <w:tc>
          <w:tcPr>
            <w:tcW w:w="2067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2067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3225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BD722E" w:rsidRPr="009A4C1D">
        <w:tc>
          <w:tcPr>
            <w:tcW w:w="1809" w:type="dxa"/>
            <w:gridSpan w:val="2"/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BD722E" w:rsidRPr="009A4C1D">
        <w:tc>
          <w:tcPr>
            <w:tcW w:w="1809" w:type="dxa"/>
            <w:gridSpan w:val="2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BD722E" w:rsidRPr="009A4C1D">
        <w:tc>
          <w:tcPr>
            <w:tcW w:w="412" w:type="dxa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>
        <w:tc>
          <w:tcPr>
            <w:tcW w:w="412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</w:tbl>
    <w:p w:rsidR="00BD722E" w:rsidRPr="009A4C1D" w:rsidRDefault="00BD722E" w:rsidP="00A54A8B">
      <w:pPr>
        <w:spacing w:before="120" w:after="120"/>
        <w:jc w:val="center"/>
        <w:rPr>
          <w:b/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BD722E" w:rsidRDefault="00BD722E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D722E" w:rsidRPr="00F50CF9" w:rsidRDefault="00BD722E" w:rsidP="008961F7">
      <w:pPr>
        <w:pStyle w:val="a1"/>
        <w:shd w:val="clear" w:color="auto" w:fill="auto"/>
        <w:spacing w:before="0"/>
        <w:ind w:right="20" w:firstLine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50CF9">
        <w:rPr>
          <w:rFonts w:ascii="Times New Roman" w:hAnsi="Times New Roman"/>
          <w:b/>
          <w:sz w:val="24"/>
          <w:szCs w:val="24"/>
        </w:rPr>
        <w:t>„Извършване на обществен превоз на пътници по утвърдени маршрутни схеми на територията на община Чепеларе”</w:t>
      </w:r>
    </w:p>
    <w:p w:rsidR="00BD722E" w:rsidRPr="009A4C1D" w:rsidRDefault="00BD722E" w:rsidP="00A6347A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D722E" w:rsidRPr="009A4C1D" w:rsidRDefault="00BD722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</w:t>
      </w:r>
    </w:p>
    <w:p w:rsidR="00BD722E" w:rsidRPr="009A4C1D" w:rsidRDefault="00BD722E" w:rsidP="002172BB">
      <w:pPr>
        <w:numPr>
          <w:ilvl w:val="0"/>
          <w:numId w:val="17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Срокът на валидност на офертата е _______ календарни дни от крайната дата за подаване на оферти.</w:t>
      </w:r>
    </w:p>
    <w:p w:rsidR="00BD722E" w:rsidRPr="009A4C1D" w:rsidRDefault="00BD722E" w:rsidP="002172BB">
      <w:pPr>
        <w:numPr>
          <w:ilvl w:val="0"/>
          <w:numId w:val="17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Приемаме да се считаме обвързани от задълженията и условията, поети в офертата до изтичане на срока на валидност на офертата и същата може да бъде приета по всяко време, преди изтичането на този срок.</w:t>
      </w:r>
    </w:p>
    <w:p w:rsidR="00BD722E" w:rsidRPr="009A4C1D" w:rsidRDefault="00BD722E" w:rsidP="00A628E3">
      <w:pPr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BD722E" w:rsidRPr="009A4C1D" w:rsidTr="00F927B0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</w:tr>
      <w:tr w:rsidR="00BD722E" w:rsidRPr="009A4C1D" w:rsidTr="00F927B0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BD722E" w:rsidRPr="009A4C1D" w:rsidTr="00F927B0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lang w:val="bg-BG"/>
              </w:rPr>
            </w:pPr>
          </w:p>
        </w:tc>
      </w:tr>
      <w:tr w:rsidR="00BD722E" w:rsidRPr="009A4C1D" w:rsidTr="00F927B0">
        <w:tc>
          <w:tcPr>
            <w:tcW w:w="100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BD722E" w:rsidRPr="009A4C1D" w:rsidRDefault="00BD722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BD722E" w:rsidRPr="009A4C1D" w:rsidRDefault="00BD722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 w:rsidP="00A628E3">
      <w:pPr>
        <w:rPr>
          <w:i/>
          <w:iCs/>
          <w:lang w:val="bg-BG"/>
        </w:rPr>
      </w:pPr>
    </w:p>
    <w:p w:rsidR="00BD722E" w:rsidRPr="009A4C1D" w:rsidRDefault="00BD722E">
      <w:pPr>
        <w:rPr>
          <w:i/>
          <w:iCs/>
          <w:noProof/>
          <w:lang w:val="bg-BG" w:eastAsia="bg-BG"/>
        </w:rPr>
      </w:pPr>
      <w:bookmarkStart w:id="19" w:name="_Образец_№_14."/>
      <w:bookmarkStart w:id="20" w:name="_Toc443984869"/>
      <w:bookmarkEnd w:id="19"/>
    </w:p>
    <w:p w:rsidR="00BD722E" w:rsidRDefault="00BD722E" w:rsidP="00CA491B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9A4C1D" w:rsidRDefault="00BD722E" w:rsidP="00CA491B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13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Техническо предложение</w:t>
      </w:r>
    </w:p>
    <w:p w:rsidR="00BD722E" w:rsidRPr="009A4C1D" w:rsidRDefault="00BD722E" w:rsidP="00CA491B">
      <w:pPr>
        <w:rPr>
          <w:b/>
          <w:bCs/>
          <w:caps/>
          <w:position w:val="8"/>
          <w:lang w:val="bg-BG"/>
        </w:rPr>
      </w:pPr>
    </w:p>
    <w:p w:rsidR="00BD722E" w:rsidRPr="00875EE8" w:rsidRDefault="00BD722E" w:rsidP="008961F7">
      <w:pPr>
        <w:shd w:val="clear" w:color="auto" w:fill="FFFFFF"/>
        <w:spacing w:line="320" w:lineRule="exact"/>
        <w:rPr>
          <w:b/>
          <w:color w:val="000000"/>
        </w:rPr>
      </w:pPr>
      <w:r w:rsidRPr="00875EE8">
        <w:rPr>
          <w:b/>
          <w:color w:val="000000"/>
        </w:rPr>
        <w:t>ДО</w:t>
      </w:r>
    </w:p>
    <w:p w:rsidR="00BD722E" w:rsidRPr="00875EE8" w:rsidRDefault="00BD722E" w:rsidP="008961F7">
      <w:pPr>
        <w:shd w:val="clear" w:color="auto" w:fill="FFFFFF"/>
        <w:spacing w:line="320" w:lineRule="exact"/>
        <w:rPr>
          <w:b/>
        </w:rPr>
      </w:pPr>
      <w:r w:rsidRPr="00875EE8">
        <w:rPr>
          <w:b/>
          <w:color w:val="000000"/>
        </w:rPr>
        <w:t xml:space="preserve">ОБЩИНА </w:t>
      </w:r>
      <w:r>
        <w:rPr>
          <w:b/>
          <w:color w:val="000000"/>
        </w:rPr>
        <w:t>ЧЕПЕЛАРЕ</w:t>
      </w:r>
    </w:p>
    <w:p w:rsidR="00BD722E" w:rsidRPr="00875EE8" w:rsidRDefault="00BD722E" w:rsidP="008961F7">
      <w:pPr>
        <w:shd w:val="clear" w:color="auto" w:fill="FFFFFF"/>
        <w:spacing w:line="320" w:lineRule="exact"/>
        <w:rPr>
          <w:b/>
          <w:color w:val="000000"/>
        </w:rPr>
      </w:pPr>
      <w:r w:rsidRPr="00875EE8">
        <w:rPr>
          <w:b/>
          <w:color w:val="000000"/>
        </w:rPr>
        <w:t xml:space="preserve">ГР. </w:t>
      </w:r>
      <w:r>
        <w:rPr>
          <w:b/>
          <w:color w:val="000000"/>
        </w:rPr>
        <w:t>ЧЕПЕЛАРЕ</w:t>
      </w:r>
    </w:p>
    <w:p w:rsidR="00BD722E" w:rsidRPr="00875EE8" w:rsidRDefault="00BD722E" w:rsidP="008961F7">
      <w:pPr>
        <w:rPr>
          <w:b/>
          <w:i/>
          <w:iCs/>
          <w:lang w:val="ru-RU"/>
        </w:rPr>
      </w:pPr>
      <w:r w:rsidRPr="00875EE8">
        <w:rPr>
          <w:b/>
          <w:lang w:val="ru-RU"/>
        </w:rPr>
        <w:t>ул. "</w:t>
      </w:r>
      <w:r>
        <w:rPr>
          <w:b/>
          <w:lang w:val="ru-RU"/>
        </w:rPr>
        <w:t>Беломорска</w:t>
      </w:r>
      <w:r w:rsidRPr="00875EE8">
        <w:rPr>
          <w:b/>
          <w:lang w:val="ru-RU"/>
        </w:rPr>
        <w:t>" №4</w:t>
      </w:r>
      <w:r>
        <w:rPr>
          <w:b/>
          <w:lang w:val="ru-RU"/>
        </w:rPr>
        <w:t>4Б</w:t>
      </w:r>
    </w:p>
    <w:p w:rsidR="00BD722E" w:rsidRDefault="00BD722E" w:rsidP="008961F7">
      <w:pPr>
        <w:shd w:val="clear" w:color="auto" w:fill="FFFFFF"/>
        <w:tabs>
          <w:tab w:val="left" w:pos="4253"/>
        </w:tabs>
        <w:spacing w:line="288" w:lineRule="auto"/>
        <w:jc w:val="center"/>
        <w:rPr>
          <w:b/>
          <w:bCs/>
          <w:iCs/>
          <w:sz w:val="36"/>
          <w:szCs w:val="36"/>
          <w:lang w:val="ru-RU"/>
        </w:rPr>
      </w:pPr>
    </w:p>
    <w:p w:rsidR="00BD722E" w:rsidRPr="00AF24E0" w:rsidRDefault="00BD722E" w:rsidP="008961F7">
      <w:pPr>
        <w:shd w:val="clear" w:color="auto" w:fill="FFFFFF"/>
        <w:tabs>
          <w:tab w:val="left" w:pos="4253"/>
        </w:tabs>
        <w:spacing w:line="288" w:lineRule="auto"/>
        <w:jc w:val="center"/>
        <w:rPr>
          <w:b/>
          <w:bCs/>
          <w:iCs/>
          <w:sz w:val="36"/>
          <w:szCs w:val="36"/>
          <w:lang w:val="ru-RU"/>
        </w:rPr>
      </w:pPr>
    </w:p>
    <w:p w:rsidR="00BD722E" w:rsidRPr="00014AD6" w:rsidRDefault="00BD722E" w:rsidP="008961F7">
      <w:pPr>
        <w:shd w:val="clear" w:color="auto" w:fill="FFFFFF"/>
        <w:tabs>
          <w:tab w:val="left" w:pos="4253"/>
        </w:tabs>
        <w:spacing w:line="288" w:lineRule="auto"/>
        <w:jc w:val="center"/>
        <w:rPr>
          <w:b/>
          <w:bCs/>
          <w:iCs/>
          <w:sz w:val="40"/>
          <w:szCs w:val="40"/>
        </w:rPr>
      </w:pPr>
      <w:r w:rsidRPr="00014AD6">
        <w:rPr>
          <w:b/>
          <w:bCs/>
          <w:iCs/>
          <w:sz w:val="40"/>
          <w:szCs w:val="40"/>
        </w:rPr>
        <w:t>ТЕХНИЧЕСКО ПРЕДЛОЖЕНИЕ</w:t>
      </w:r>
    </w:p>
    <w:p w:rsidR="00BD722E" w:rsidRDefault="00BD722E" w:rsidP="008961F7">
      <w:pPr>
        <w:shd w:val="clear" w:color="auto" w:fill="FFFFFF"/>
        <w:tabs>
          <w:tab w:val="left" w:pos="4253"/>
        </w:tabs>
        <w:spacing w:line="288" w:lineRule="auto"/>
        <w:ind w:firstLine="567"/>
        <w:jc w:val="center"/>
        <w:rPr>
          <w:lang w:val="ru-RU"/>
        </w:rPr>
      </w:pPr>
    </w:p>
    <w:p w:rsidR="00BD722E" w:rsidRPr="00241FFB" w:rsidRDefault="00BD722E" w:rsidP="008961F7">
      <w:pPr>
        <w:shd w:val="clear" w:color="auto" w:fill="FFFFFF"/>
        <w:tabs>
          <w:tab w:val="left" w:pos="4253"/>
        </w:tabs>
        <w:spacing w:line="288" w:lineRule="auto"/>
        <w:ind w:firstLine="567"/>
        <w:jc w:val="center"/>
        <w:rPr>
          <w:lang w:val="ru-RU"/>
        </w:rPr>
      </w:pPr>
    </w:p>
    <w:p w:rsidR="00BD722E" w:rsidRPr="00B54BC1" w:rsidRDefault="00BD722E" w:rsidP="008961F7">
      <w:pPr>
        <w:ind w:firstLine="708"/>
        <w:jc w:val="both"/>
      </w:pPr>
      <w:r w:rsidRPr="00241FFB">
        <w:rPr>
          <w:b/>
          <w:bCs/>
          <w:iCs/>
        </w:rPr>
        <w:t>За</w:t>
      </w:r>
      <w:r>
        <w:t>:</w:t>
      </w:r>
      <w:r w:rsidRPr="006A00CB">
        <w:t xml:space="preserve"> </w:t>
      </w:r>
      <w:r w:rsidRPr="00E2355F">
        <w:rPr>
          <w:b/>
          <w:szCs w:val="22"/>
        </w:rPr>
        <w:t xml:space="preserve">"Извършване на обществен превоз на пътници по </w:t>
      </w:r>
      <w:r>
        <w:rPr>
          <w:b/>
          <w:szCs w:val="22"/>
        </w:rPr>
        <w:t>утвърдени маршрутни схеми на територията на община Чепеларе</w:t>
      </w:r>
      <w:r w:rsidRPr="00E2355F">
        <w:rPr>
          <w:b/>
          <w:szCs w:val="22"/>
        </w:rPr>
        <w:t>"</w:t>
      </w:r>
    </w:p>
    <w:p w:rsidR="00BD722E" w:rsidRPr="00AF24E0" w:rsidRDefault="00BD722E" w:rsidP="008961F7">
      <w:pPr>
        <w:shd w:val="clear" w:color="auto" w:fill="FFFFFF"/>
        <w:tabs>
          <w:tab w:val="left" w:leader="dot" w:pos="4248"/>
        </w:tabs>
        <w:spacing w:before="293"/>
        <w:jc w:val="both"/>
        <w:rPr>
          <w:spacing w:val="-4"/>
          <w:lang w:val="ru-RU"/>
        </w:rPr>
      </w:pPr>
      <w:r w:rsidRPr="00AF24E0">
        <w:rPr>
          <w:spacing w:val="-4"/>
        </w:rPr>
        <w:t xml:space="preserve">от </w:t>
      </w:r>
      <w:r w:rsidRPr="00AF24E0">
        <w:rPr>
          <w:i/>
          <w:spacing w:val="-4"/>
          <w:lang w:val="ru-RU"/>
        </w:rPr>
        <w:t>…</w:t>
      </w:r>
      <w:r w:rsidRPr="00AF24E0">
        <w:rPr>
          <w:i/>
          <w:spacing w:val="-4"/>
        </w:rPr>
        <w:t>…………………………………………………</w:t>
      </w:r>
      <w:r w:rsidRPr="00AF24E0">
        <w:rPr>
          <w:i/>
          <w:spacing w:val="-4"/>
          <w:lang w:val="ru-RU"/>
        </w:rPr>
        <w:t>…………………………………………………….</w:t>
      </w:r>
    </w:p>
    <w:p w:rsidR="00BD722E" w:rsidRPr="00AF24E0" w:rsidRDefault="00BD722E" w:rsidP="008961F7">
      <w:pPr>
        <w:shd w:val="clear" w:color="auto" w:fill="FFFFFF"/>
        <w:tabs>
          <w:tab w:val="left" w:leader="dot" w:pos="4248"/>
        </w:tabs>
        <w:spacing w:before="120" w:line="300" w:lineRule="exact"/>
        <w:jc w:val="both"/>
        <w:rPr>
          <w:lang w:val="ru-RU"/>
        </w:rPr>
      </w:pPr>
      <w:r w:rsidRPr="00AF24E0">
        <w:rPr>
          <w:spacing w:val="-1"/>
        </w:rPr>
        <w:t>със седалище и адрес на управление: гр</w:t>
      </w:r>
      <w:r w:rsidRPr="00AF24E0">
        <w:rPr>
          <w:spacing w:val="-1"/>
          <w:lang w:val="ru-RU"/>
        </w:rPr>
        <w:t>………………</w:t>
      </w:r>
      <w:r w:rsidRPr="00AF24E0">
        <w:rPr>
          <w:spacing w:val="-1"/>
        </w:rPr>
        <w:t>ул.</w:t>
      </w:r>
      <w:r w:rsidRPr="00AF24E0">
        <w:rPr>
          <w:spacing w:val="-1"/>
          <w:lang w:val="ru-RU"/>
        </w:rPr>
        <w:t>…</w:t>
      </w:r>
      <w:r w:rsidRPr="00AF24E0">
        <w:rPr>
          <w:spacing w:val="-1"/>
        </w:rPr>
        <w:t>……………….</w:t>
      </w:r>
      <w:r w:rsidRPr="00AF24E0">
        <w:rPr>
          <w:spacing w:val="-1"/>
          <w:lang w:val="ru-RU"/>
        </w:rPr>
        <w:t>…………….</w:t>
      </w:r>
    </w:p>
    <w:p w:rsidR="00BD722E" w:rsidRPr="00AF24E0" w:rsidRDefault="00BD722E" w:rsidP="008961F7">
      <w:pPr>
        <w:shd w:val="clear" w:color="auto" w:fill="FFFFFF"/>
        <w:tabs>
          <w:tab w:val="left" w:leader="dot" w:pos="2520"/>
          <w:tab w:val="left" w:leader="dot" w:pos="5386"/>
        </w:tabs>
        <w:spacing w:before="120" w:line="300" w:lineRule="exact"/>
        <w:jc w:val="both"/>
        <w:rPr>
          <w:lang w:val="ru-RU"/>
        </w:rPr>
      </w:pPr>
      <w:r w:rsidRPr="00AF24E0">
        <w:rPr>
          <w:spacing w:val="-1"/>
        </w:rPr>
        <w:t xml:space="preserve">тел.: +359 </w:t>
      </w:r>
      <w:r w:rsidRPr="00AF24E0">
        <w:rPr>
          <w:spacing w:val="-1"/>
          <w:lang w:val="ru-RU"/>
        </w:rPr>
        <w:t>……………..</w:t>
      </w:r>
      <w:r w:rsidRPr="00AF24E0">
        <w:rPr>
          <w:spacing w:val="-1"/>
        </w:rPr>
        <w:t xml:space="preserve">  факс: +359 </w:t>
      </w:r>
      <w:r w:rsidRPr="00AF24E0">
        <w:rPr>
          <w:spacing w:val="-1"/>
          <w:lang w:val="ru-RU"/>
        </w:rPr>
        <w:t>……………..</w:t>
      </w:r>
      <w:r w:rsidRPr="00AF24E0">
        <w:rPr>
          <w:spacing w:val="-1"/>
        </w:rPr>
        <w:t xml:space="preserve">, </w:t>
      </w:r>
      <w:r w:rsidRPr="00AF24E0">
        <w:rPr>
          <w:spacing w:val="9"/>
        </w:rPr>
        <w:t xml:space="preserve"> е-mail</w:t>
      </w:r>
      <w:r w:rsidRPr="00AF24E0">
        <w:rPr>
          <w:spacing w:val="9"/>
          <w:lang w:val="ru-RU"/>
        </w:rPr>
        <w:t>: ………………</w:t>
      </w:r>
      <w:r w:rsidRPr="00AF24E0">
        <w:rPr>
          <w:spacing w:val="9"/>
        </w:rPr>
        <w:t>….</w:t>
      </w:r>
      <w:r w:rsidRPr="00AF24E0">
        <w:rPr>
          <w:spacing w:val="9"/>
          <w:lang w:val="ru-RU"/>
        </w:rPr>
        <w:t>…………</w:t>
      </w:r>
    </w:p>
    <w:p w:rsidR="00BD722E" w:rsidRPr="00AF24E0" w:rsidRDefault="00BD722E" w:rsidP="008961F7">
      <w:pPr>
        <w:shd w:val="clear" w:color="auto" w:fill="FFFFFF"/>
        <w:tabs>
          <w:tab w:val="left" w:leader="dot" w:pos="3974"/>
          <w:tab w:val="left" w:leader="dot" w:pos="5558"/>
        </w:tabs>
        <w:spacing w:line="403" w:lineRule="exact"/>
        <w:jc w:val="both"/>
      </w:pPr>
      <w:r w:rsidRPr="00AF24E0">
        <w:rPr>
          <w:spacing w:val="4"/>
        </w:rPr>
        <w:t>регистриран по ф.д.№</w:t>
      </w:r>
      <w:r w:rsidRPr="00AF24E0">
        <w:rPr>
          <w:spacing w:val="4"/>
          <w:lang w:val="ru-RU"/>
        </w:rPr>
        <w:t xml:space="preserve"> ……………</w:t>
      </w:r>
      <w:r w:rsidRPr="00AF24E0">
        <w:rPr>
          <w:lang w:val="ru-RU"/>
        </w:rPr>
        <w:t xml:space="preserve"> </w:t>
      </w:r>
      <w:r w:rsidRPr="00AF24E0">
        <w:rPr>
          <w:spacing w:val="-3"/>
        </w:rPr>
        <w:t xml:space="preserve">г. на </w:t>
      </w:r>
      <w:r w:rsidRPr="00AF24E0">
        <w:rPr>
          <w:spacing w:val="-3"/>
          <w:lang w:val="ru-RU"/>
        </w:rPr>
        <w:t>…………….</w:t>
      </w:r>
      <w:r w:rsidRPr="00AF24E0">
        <w:rPr>
          <w:spacing w:val="-3"/>
        </w:rPr>
        <w:t>съд</w:t>
      </w:r>
      <w:r w:rsidRPr="00AF24E0">
        <w:rPr>
          <w:spacing w:val="4"/>
        </w:rPr>
        <w:t xml:space="preserve">, ЕИК по БУЛСТАТ </w:t>
      </w:r>
      <w:r w:rsidRPr="00AF24E0">
        <w:rPr>
          <w:spacing w:val="4"/>
          <w:lang w:val="ru-RU"/>
        </w:rPr>
        <w:t>……………….</w:t>
      </w:r>
      <w:r w:rsidRPr="00AF24E0">
        <w:rPr>
          <w:spacing w:val="4"/>
        </w:rPr>
        <w:t xml:space="preserve">, </w:t>
      </w:r>
      <w:r w:rsidRPr="00AF24E0">
        <w:rPr>
          <w:spacing w:val="2"/>
        </w:rPr>
        <w:t>представлявано от</w:t>
      </w:r>
      <w:r w:rsidRPr="00AF24E0">
        <w:t xml:space="preserve"> </w:t>
      </w:r>
      <w:r w:rsidRPr="00AF24E0">
        <w:rPr>
          <w:lang w:val="ru-RU"/>
        </w:rPr>
        <w:t>………</w:t>
      </w:r>
      <w:r w:rsidRPr="00AF24E0">
        <w:t>…………………….</w:t>
      </w:r>
      <w:r w:rsidRPr="00AF24E0">
        <w:rPr>
          <w:lang w:val="ru-RU"/>
        </w:rPr>
        <w:t>……..</w:t>
      </w:r>
      <w:r w:rsidRPr="00AF24E0">
        <w:t xml:space="preserve"> – управител, ЕГН </w:t>
      </w:r>
      <w:r w:rsidRPr="00AF24E0">
        <w:rPr>
          <w:lang w:val="ru-RU"/>
        </w:rPr>
        <w:t>……………………</w:t>
      </w:r>
    </w:p>
    <w:p w:rsidR="00BD722E" w:rsidRPr="00BE52F2" w:rsidRDefault="00BD722E" w:rsidP="008961F7">
      <w:pPr>
        <w:shd w:val="clear" w:color="auto" w:fill="FFFFFF"/>
        <w:tabs>
          <w:tab w:val="left" w:leader="dot" w:pos="3974"/>
          <w:tab w:val="left" w:leader="dot" w:pos="5558"/>
        </w:tabs>
        <w:spacing w:line="288" w:lineRule="auto"/>
        <w:ind w:firstLine="567"/>
        <w:rPr>
          <w:lang w:val="ru-RU"/>
        </w:rPr>
      </w:pPr>
    </w:p>
    <w:p w:rsidR="00BD722E" w:rsidRDefault="00BD722E" w:rsidP="008961F7">
      <w:pPr>
        <w:pStyle w:val="CharChar0"/>
        <w:ind w:firstLine="540"/>
        <w:rPr>
          <w:rFonts w:ascii="Times New Roman" w:hAnsi="Times New Roman"/>
          <w:b/>
          <w:bCs/>
          <w:lang w:val="en-US"/>
        </w:rPr>
      </w:pPr>
      <w:r w:rsidRPr="00B972AC">
        <w:rPr>
          <w:rFonts w:ascii="Times New Roman" w:hAnsi="Times New Roman"/>
          <w:b/>
          <w:bCs/>
          <w:lang w:val="bg-BG"/>
        </w:rPr>
        <w:t>УВАЖАЕМ</w:t>
      </w:r>
      <w:r>
        <w:rPr>
          <w:rFonts w:ascii="Times New Roman" w:hAnsi="Times New Roman"/>
          <w:b/>
          <w:bCs/>
          <w:lang w:val="bg-BG"/>
        </w:rPr>
        <w:t>А</w:t>
      </w:r>
      <w:r w:rsidRPr="00B972AC">
        <w:rPr>
          <w:rFonts w:ascii="Times New Roman" w:hAnsi="Times New Roman"/>
          <w:b/>
          <w:bCs/>
          <w:lang w:val="bg-BG"/>
        </w:rPr>
        <w:t xml:space="preserve"> Г- </w:t>
      </w:r>
      <w:r>
        <w:rPr>
          <w:rFonts w:ascii="Times New Roman" w:hAnsi="Times New Roman"/>
          <w:b/>
          <w:bCs/>
          <w:lang w:val="bg-BG"/>
        </w:rPr>
        <w:t>ЖО</w:t>
      </w:r>
      <w:r w:rsidRPr="00B972AC">
        <w:rPr>
          <w:rFonts w:ascii="Times New Roman" w:hAnsi="Times New Roman"/>
          <w:b/>
          <w:bCs/>
          <w:lang w:val="bg-BG"/>
        </w:rPr>
        <w:t xml:space="preserve"> КМЕТ,</w:t>
      </w:r>
    </w:p>
    <w:p w:rsidR="00BD722E" w:rsidRPr="00D934AB" w:rsidRDefault="00BD722E" w:rsidP="008961F7">
      <w:pPr>
        <w:pStyle w:val="CharChar0"/>
        <w:ind w:firstLine="540"/>
        <w:rPr>
          <w:rFonts w:ascii="Times New Roman" w:hAnsi="Times New Roman"/>
          <w:b/>
          <w:bCs/>
          <w:lang w:val="en-US"/>
        </w:rPr>
      </w:pPr>
    </w:p>
    <w:p w:rsidR="00BD722E" w:rsidRPr="001633E6" w:rsidRDefault="00BD722E" w:rsidP="008961F7">
      <w:pPr>
        <w:ind w:firstLine="708"/>
        <w:jc w:val="both"/>
      </w:pPr>
      <w:r w:rsidRPr="00014AD6">
        <w:t xml:space="preserve"> </w:t>
      </w:r>
      <w:r w:rsidRPr="00E6328A">
        <w:rPr>
          <w:lang w:val="ru-RU"/>
        </w:rPr>
        <w:t>С настоящето Ви отправяме оферта за участие в обявената от Вас процедура</w:t>
      </w:r>
      <w:r>
        <w:rPr>
          <w:lang w:val="ru-RU"/>
        </w:rPr>
        <w:t xml:space="preserve"> чрез Събиране на оферти с обява</w:t>
      </w:r>
      <w:r w:rsidRPr="00E6328A">
        <w:rPr>
          <w:lang w:val="ru-RU"/>
        </w:rPr>
        <w:t xml:space="preserve"> за </w:t>
      </w:r>
      <w:r>
        <w:rPr>
          <w:lang w:val="ru-RU"/>
        </w:rPr>
        <w:t>представяне на оферта, с предмет:</w:t>
      </w:r>
      <w:r>
        <w:t xml:space="preserve"> </w:t>
      </w:r>
      <w:r w:rsidRPr="006A00CB">
        <w:t xml:space="preserve"> </w:t>
      </w:r>
      <w:r w:rsidRPr="00E2355F">
        <w:rPr>
          <w:b/>
          <w:szCs w:val="22"/>
        </w:rPr>
        <w:t xml:space="preserve">"Извършване на обществен превоз на пътници по </w:t>
      </w:r>
      <w:r>
        <w:rPr>
          <w:b/>
          <w:szCs w:val="22"/>
        </w:rPr>
        <w:t>утвърдени маршрутни схеми на територията на община Чепеларе</w:t>
      </w:r>
      <w:r w:rsidRPr="00E2355F">
        <w:rPr>
          <w:b/>
          <w:szCs w:val="22"/>
        </w:rPr>
        <w:t>"</w:t>
      </w:r>
    </w:p>
    <w:p w:rsidR="00BD722E" w:rsidRPr="00961E93" w:rsidRDefault="00BD722E" w:rsidP="008961F7">
      <w:pPr>
        <w:pStyle w:val="CharChar0"/>
        <w:ind w:firstLine="426"/>
        <w:rPr>
          <w:rFonts w:ascii="Times New Roman" w:hAnsi="Times New Roman"/>
          <w:lang w:val="ru-RU"/>
        </w:rPr>
      </w:pPr>
      <w:r w:rsidRPr="00961E93">
        <w:rPr>
          <w:rFonts w:ascii="Times New Roman" w:hAnsi="Times New Roman"/>
        </w:rPr>
        <w:t>Декларираме, че сме запознати с условията за участие в обявената от Вас процедура. Съгласни сме с поставените условия и ги приемаме без възражения.</w:t>
      </w:r>
    </w:p>
    <w:p w:rsidR="00BD722E" w:rsidRDefault="00BD722E" w:rsidP="008961F7">
      <w:pPr>
        <w:shd w:val="clear" w:color="auto" w:fill="FFFFFF"/>
        <w:spacing w:before="120" w:line="288" w:lineRule="auto"/>
        <w:ind w:firstLine="426"/>
        <w:jc w:val="both"/>
      </w:pPr>
      <w:r w:rsidRPr="0084532E">
        <w:t xml:space="preserve">С подаване на настоящата оферта направените от нас предложения и поети ангажименти са валидни за срок от </w:t>
      </w:r>
      <w:r>
        <w:rPr>
          <w:b/>
          <w:lang w:val="ru-RU"/>
        </w:rPr>
        <w:t>.....................</w:t>
      </w:r>
      <w:r>
        <w:rPr>
          <w:b/>
        </w:rPr>
        <w:t xml:space="preserve">........... </w:t>
      </w:r>
      <w:r w:rsidRPr="00A9329D">
        <w:rPr>
          <w:b/>
        </w:rPr>
        <w:t>календарни дни</w:t>
      </w:r>
      <w:r w:rsidRPr="0084532E">
        <w:t>, считано от крайния срок за подаване на офертите.</w:t>
      </w:r>
    </w:p>
    <w:p w:rsidR="00BD722E" w:rsidRDefault="00BD722E" w:rsidP="008961F7">
      <w:pPr>
        <w:shd w:val="clear" w:color="auto" w:fill="FFFFFF"/>
        <w:spacing w:before="120" w:line="288" w:lineRule="auto"/>
        <w:ind w:firstLine="426"/>
        <w:jc w:val="both"/>
      </w:pPr>
      <w:r>
        <w:t>Предложения от нас срок за извършване на услугата е както следва: ................................................................................................................., считано от датата на сключване на договора</w:t>
      </w:r>
    </w:p>
    <w:p w:rsidR="00BD722E" w:rsidRDefault="00BD722E" w:rsidP="008961F7">
      <w:pPr>
        <w:shd w:val="clear" w:color="auto" w:fill="FFFFFF"/>
        <w:spacing w:before="120" w:line="288" w:lineRule="auto"/>
        <w:ind w:firstLine="426"/>
        <w:jc w:val="both"/>
      </w:pPr>
      <w:r>
        <w:t>Начин и срок на плащане: ..................................................................................................</w:t>
      </w:r>
    </w:p>
    <w:p w:rsidR="00BD722E" w:rsidRDefault="00BD722E" w:rsidP="008961F7">
      <w:pPr>
        <w:ind w:firstLine="426"/>
        <w:jc w:val="both"/>
      </w:pPr>
    </w:p>
    <w:p w:rsidR="00BD722E" w:rsidRDefault="00BD722E" w:rsidP="008961F7">
      <w:pPr>
        <w:ind w:firstLine="426"/>
        <w:jc w:val="both"/>
      </w:pPr>
      <w:r>
        <w:t>Основни МПС……………………………………………………………………………..</w:t>
      </w:r>
    </w:p>
    <w:p w:rsidR="00BD722E" w:rsidRDefault="00BD722E" w:rsidP="008961F7">
      <w:pPr>
        <w:ind w:firstLine="426"/>
        <w:jc w:val="both"/>
      </w:pPr>
    </w:p>
    <w:p w:rsidR="00BD722E" w:rsidRPr="00942F55" w:rsidRDefault="00BD722E" w:rsidP="008961F7">
      <w:pPr>
        <w:ind w:firstLine="426"/>
        <w:jc w:val="both"/>
      </w:pPr>
      <w:r>
        <w:t>Резервни МПС……………………………………………………………………………..</w:t>
      </w:r>
    </w:p>
    <w:p w:rsidR="00BD722E" w:rsidRDefault="00BD722E" w:rsidP="008961F7">
      <w:pPr>
        <w:shd w:val="clear" w:color="auto" w:fill="FFFFFF"/>
        <w:spacing w:line="288" w:lineRule="auto"/>
        <w:ind w:firstLine="426"/>
        <w:jc w:val="both"/>
      </w:pPr>
      <w:r>
        <w:t xml:space="preserve"> </w:t>
      </w:r>
    </w:p>
    <w:p w:rsidR="00BD722E" w:rsidRDefault="00BD722E" w:rsidP="008961F7">
      <w:pPr>
        <w:ind w:firstLine="426"/>
        <w:jc w:val="both"/>
      </w:pPr>
    </w:p>
    <w:p w:rsidR="00BD722E" w:rsidRDefault="00BD722E" w:rsidP="008961F7">
      <w:pPr>
        <w:ind w:firstLine="426"/>
        <w:jc w:val="both"/>
      </w:pPr>
    </w:p>
    <w:p w:rsidR="00BD722E" w:rsidRPr="0084532E" w:rsidRDefault="00BD722E" w:rsidP="008961F7">
      <w:pPr>
        <w:shd w:val="clear" w:color="auto" w:fill="FFFFFF"/>
        <w:tabs>
          <w:tab w:val="left" w:leader="dot" w:pos="9034"/>
        </w:tabs>
        <w:spacing w:line="288" w:lineRule="auto"/>
        <w:ind w:firstLine="426"/>
        <w:jc w:val="both"/>
        <w:rPr>
          <w:lang w:val="ru-RU"/>
        </w:rPr>
      </w:pPr>
      <w:r w:rsidRPr="0084532E">
        <w:t xml:space="preserve">Заявяваме, че при изпълнение на </w:t>
      </w:r>
      <w:r>
        <w:t>услугата</w:t>
      </w:r>
      <w:r w:rsidRPr="0084532E">
        <w:t xml:space="preserve"> </w:t>
      </w:r>
      <w:r w:rsidRPr="0084532E">
        <w:rPr>
          <w:b/>
        </w:rPr>
        <w:t>няма</w:t>
      </w:r>
      <w:r>
        <w:rPr>
          <w:b/>
        </w:rPr>
        <w:t>/ще ползваме</w:t>
      </w:r>
      <w:r w:rsidRPr="0084532E">
        <w:rPr>
          <w:b/>
        </w:rPr>
        <w:t xml:space="preserve"> </w:t>
      </w:r>
      <w:r w:rsidRPr="0084532E">
        <w:t>подизпълнители,</w:t>
      </w:r>
    </w:p>
    <w:p w:rsidR="00BD722E" w:rsidRPr="00961E93" w:rsidRDefault="00BD722E" w:rsidP="008961F7">
      <w:pPr>
        <w:shd w:val="clear" w:color="auto" w:fill="FFFFFF"/>
        <w:tabs>
          <w:tab w:val="left" w:leader="dot" w:pos="9034"/>
        </w:tabs>
        <w:spacing w:line="288" w:lineRule="auto"/>
        <w:ind w:firstLine="426"/>
        <w:jc w:val="both"/>
        <w:rPr>
          <w:lang w:val="ru-RU"/>
        </w:rPr>
      </w:pPr>
      <w:r w:rsidRPr="00961E93">
        <w:rPr>
          <w:b/>
        </w:rPr>
        <w:t>Дружеството</w:t>
      </w:r>
      <w:r>
        <w:rPr>
          <w:b/>
        </w:rPr>
        <w:t xml:space="preserve">/фирмата </w:t>
      </w:r>
      <w:r w:rsidRPr="00961E93">
        <w:rPr>
          <w:b/>
        </w:rPr>
        <w:t>е</w:t>
      </w:r>
      <w:r w:rsidRPr="00961E93">
        <w:t xml:space="preserve"> специализирано</w:t>
      </w:r>
      <w:r>
        <w:t>/а</w:t>
      </w:r>
      <w:r w:rsidRPr="00961E93">
        <w:t xml:space="preserve"> в извършването на</w:t>
      </w:r>
      <w:r w:rsidRPr="00961E93">
        <w:rPr>
          <w:lang w:val="ru-RU"/>
        </w:rPr>
        <w:t>:</w:t>
      </w:r>
      <w:r>
        <w:rPr>
          <w:lang w:val="ru-RU"/>
        </w:rPr>
        <w:t xml:space="preserve"> </w:t>
      </w:r>
      <w:r w:rsidRPr="00EA5450">
        <w:rPr>
          <w:lang w:val="ru-RU"/>
        </w:rPr>
        <w:t>........</w:t>
      </w:r>
      <w:r w:rsidRPr="00EA5450">
        <w:t>.....................</w:t>
      </w:r>
      <w:r w:rsidRPr="00EA5450">
        <w:rPr>
          <w:lang w:val="ru-RU"/>
        </w:rPr>
        <w:t>...........................</w:t>
      </w:r>
      <w:r>
        <w:rPr>
          <w:lang w:val="ru-RU"/>
        </w:rPr>
        <w:t>............................................................................................</w:t>
      </w:r>
    </w:p>
    <w:p w:rsidR="00BD722E" w:rsidRDefault="00BD722E" w:rsidP="008961F7">
      <w:pPr>
        <w:shd w:val="clear" w:color="auto" w:fill="FFFFFF"/>
        <w:spacing w:line="320" w:lineRule="exact"/>
        <w:ind w:firstLine="426"/>
        <w:jc w:val="both"/>
      </w:pPr>
      <w:r w:rsidRPr="0084532E">
        <w:t>Поръчката ще бъде изпълнена, както следва:</w:t>
      </w:r>
    </w:p>
    <w:p w:rsidR="00BD722E" w:rsidRPr="0084532E" w:rsidRDefault="00BD722E" w:rsidP="008961F7">
      <w:pPr>
        <w:shd w:val="clear" w:color="auto" w:fill="FFFFFF"/>
        <w:spacing w:line="320" w:lineRule="exact"/>
        <w:ind w:firstLine="426"/>
        <w:jc w:val="both"/>
      </w:pPr>
      <w:r>
        <w:t>................................................................................................................................................</w:t>
      </w:r>
    </w:p>
    <w:p w:rsidR="00BD722E" w:rsidRPr="00E15A7F" w:rsidRDefault="00BD722E" w:rsidP="008961F7">
      <w:pPr>
        <w:pStyle w:val="CharChar0"/>
        <w:spacing w:line="320" w:lineRule="exact"/>
        <w:ind w:firstLine="426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Ще </w:t>
      </w:r>
      <w:r w:rsidRPr="00A77148">
        <w:rPr>
          <w:rFonts w:ascii="Times New Roman" w:hAnsi="Times New Roman"/>
          <w:lang w:val="bg-BG"/>
        </w:rPr>
        <w:t>извършим</w:t>
      </w:r>
      <w:r>
        <w:rPr>
          <w:rFonts w:ascii="Times New Roman" w:hAnsi="Times New Roman"/>
          <w:lang w:val="bg-BG"/>
        </w:rPr>
        <w:t xml:space="preserve">:   </w:t>
      </w:r>
      <w:r>
        <w:rPr>
          <w:rFonts w:ascii="Times New Roman" w:hAnsi="Times New Roman"/>
        </w:rPr>
        <w:t>...........</w:t>
      </w:r>
      <w:r>
        <w:rPr>
          <w:rFonts w:ascii="Times New Roman" w:hAnsi="Times New Roman"/>
          <w:lang w:val="bg-BG"/>
        </w:rPr>
        <w:t>..............................</w:t>
      </w:r>
      <w:r>
        <w:rPr>
          <w:rFonts w:ascii="Times New Roman" w:hAnsi="Times New Roman"/>
        </w:rPr>
        <w:t>........................................................................</w:t>
      </w:r>
      <w:r>
        <w:rPr>
          <w:rFonts w:ascii="Times New Roman" w:hAnsi="Times New Roman"/>
          <w:lang w:val="bg-BG"/>
        </w:rPr>
        <w:t>..</w:t>
      </w:r>
    </w:p>
    <w:p w:rsidR="00BD722E" w:rsidRPr="00961E93" w:rsidRDefault="00BD722E" w:rsidP="008961F7">
      <w:pPr>
        <w:pStyle w:val="CharChar0"/>
        <w:spacing w:line="320" w:lineRule="exact"/>
        <w:rPr>
          <w:rFonts w:ascii="Times New Roman" w:hAnsi="Times New Roman"/>
          <w:lang w:val="ru-RU"/>
        </w:rPr>
      </w:pPr>
      <w:r w:rsidRPr="00961E93">
        <w:rPr>
          <w:rFonts w:ascii="Times New Roman" w:hAnsi="Times New Roman"/>
        </w:rPr>
        <w:t>Декларираме, че сме запознати с условията за участие в обявената от Вас процедура. Съгласни сме с поставените условия и ги приемаме без възражения.</w:t>
      </w:r>
    </w:p>
    <w:p w:rsidR="00BD722E" w:rsidRPr="0084532E" w:rsidRDefault="00BD722E" w:rsidP="008961F7">
      <w:pPr>
        <w:shd w:val="clear" w:color="auto" w:fill="FFFFFF"/>
        <w:spacing w:line="320" w:lineRule="exact"/>
        <w:ind w:right="34" w:firstLine="426"/>
        <w:jc w:val="both"/>
        <w:rPr>
          <w:lang w:val="ru-RU"/>
        </w:rPr>
      </w:pPr>
      <w:r>
        <w:t>Предлаганата от нас цена на услугата е</w:t>
      </w:r>
      <w:r w:rsidRPr="0084532E">
        <w:t xml:space="preserve"> посочен</w:t>
      </w:r>
      <w:r>
        <w:t>а</w:t>
      </w:r>
      <w:r w:rsidRPr="0084532E">
        <w:t xml:space="preserve"> в </w:t>
      </w:r>
      <w:r>
        <w:t>ценовата ни оферта.</w:t>
      </w:r>
    </w:p>
    <w:p w:rsidR="00BD722E" w:rsidRPr="0084532E" w:rsidRDefault="00BD722E" w:rsidP="008961F7">
      <w:pPr>
        <w:shd w:val="clear" w:color="auto" w:fill="FFFFFF"/>
        <w:spacing w:line="320" w:lineRule="exact"/>
        <w:ind w:right="40" w:firstLine="426"/>
        <w:jc w:val="both"/>
        <w:rPr>
          <w:lang w:val="ru-RU"/>
        </w:rPr>
      </w:pPr>
      <w:r w:rsidRPr="0084532E">
        <w:t>При така предложените условия от нас в нашата оферта сме включили всички разходи, свързани с качественото изпълнение на поръчката в описания вид и обхват.</w:t>
      </w:r>
    </w:p>
    <w:p w:rsidR="00BD722E" w:rsidRPr="0084532E" w:rsidRDefault="00BD722E" w:rsidP="008961F7">
      <w:pPr>
        <w:shd w:val="clear" w:color="auto" w:fill="FFFFFF"/>
        <w:spacing w:line="320" w:lineRule="exact"/>
        <w:ind w:right="40" w:firstLine="426"/>
        <w:jc w:val="both"/>
      </w:pPr>
      <w:r w:rsidRPr="0084532E">
        <w:t>Гарантираме, че сме в състояние да изпълним качествено поръчката в пълно съответствие с гореописаната оферта.</w:t>
      </w:r>
    </w:p>
    <w:p w:rsidR="00BD722E" w:rsidRDefault="00BD722E" w:rsidP="008961F7">
      <w:pPr>
        <w:shd w:val="clear" w:color="auto" w:fill="FFFFFF"/>
        <w:spacing w:before="120" w:line="300" w:lineRule="exact"/>
        <w:ind w:right="40"/>
        <w:jc w:val="both"/>
        <w:rPr>
          <w:spacing w:val="-4"/>
        </w:rPr>
      </w:pPr>
    </w:p>
    <w:p w:rsidR="00BD722E" w:rsidRDefault="00BD722E" w:rsidP="008961F7">
      <w:pPr>
        <w:shd w:val="clear" w:color="auto" w:fill="FFFFFF"/>
        <w:spacing w:before="120" w:line="300" w:lineRule="exact"/>
        <w:ind w:right="40"/>
        <w:jc w:val="both"/>
        <w:rPr>
          <w:spacing w:val="-4"/>
        </w:rPr>
      </w:pPr>
    </w:p>
    <w:p w:rsidR="00BD722E" w:rsidRPr="0009433E" w:rsidRDefault="00BD722E" w:rsidP="008961F7">
      <w:pPr>
        <w:shd w:val="clear" w:color="auto" w:fill="FFFFFF"/>
        <w:spacing w:before="120" w:line="300" w:lineRule="exact"/>
        <w:ind w:right="40"/>
        <w:jc w:val="both"/>
        <w:rPr>
          <w:spacing w:val="-4"/>
        </w:rPr>
      </w:pPr>
    </w:p>
    <w:p w:rsidR="00BD722E" w:rsidRPr="00961E93" w:rsidRDefault="00BD722E" w:rsidP="008961F7">
      <w:pPr>
        <w:shd w:val="clear" w:color="auto" w:fill="FFFFFF"/>
        <w:spacing w:before="120" w:line="300" w:lineRule="exact"/>
        <w:ind w:right="40"/>
        <w:rPr>
          <w:lang w:val="ru-RU"/>
        </w:rPr>
      </w:pPr>
      <w:r w:rsidRPr="00961E93">
        <w:rPr>
          <w:spacing w:val="-4"/>
        </w:rPr>
        <w:t xml:space="preserve">Дата: </w:t>
      </w:r>
      <w:r w:rsidRPr="001156B1">
        <w:rPr>
          <w:spacing w:val="-4"/>
          <w:lang w:val="ru-RU"/>
        </w:rPr>
        <w:t>………………..</w:t>
      </w:r>
      <w:r w:rsidRPr="00961E93">
        <w:rPr>
          <w:spacing w:val="-4"/>
        </w:rPr>
        <w:t>.20</w:t>
      </w:r>
      <w:r>
        <w:rPr>
          <w:spacing w:val="-4"/>
        </w:rPr>
        <w:t>1</w:t>
      </w:r>
      <w:r>
        <w:rPr>
          <w:spacing w:val="-4"/>
          <w:lang w:val="bg-BG"/>
        </w:rPr>
        <w:t>7</w:t>
      </w:r>
      <w:r w:rsidRPr="00961E93">
        <w:rPr>
          <w:spacing w:val="-4"/>
        </w:rPr>
        <w:t>г.</w:t>
      </w:r>
    </w:p>
    <w:p w:rsidR="00BD722E" w:rsidRPr="00961E93" w:rsidRDefault="00BD722E" w:rsidP="008961F7">
      <w:pPr>
        <w:shd w:val="clear" w:color="auto" w:fill="FFFFFF"/>
        <w:spacing w:before="360" w:line="300" w:lineRule="exact"/>
        <w:ind w:left="11"/>
        <w:rPr>
          <w:u w:val="single"/>
          <w:lang w:val="ru-RU"/>
        </w:rPr>
      </w:pPr>
      <w:r w:rsidRPr="00961E93">
        <w:t>Подпис и печат: ......</w:t>
      </w:r>
      <w:r>
        <w:t>........</w:t>
      </w:r>
      <w:r w:rsidRPr="00961E93">
        <w:t>.....................</w:t>
      </w:r>
    </w:p>
    <w:p w:rsidR="00BD722E" w:rsidRPr="00961E93" w:rsidRDefault="00BD722E" w:rsidP="008961F7">
      <w:pPr>
        <w:shd w:val="clear" w:color="auto" w:fill="FFFFFF"/>
        <w:tabs>
          <w:tab w:val="left" w:leader="underscore" w:pos="1891"/>
        </w:tabs>
        <w:spacing w:before="360" w:line="300" w:lineRule="exact"/>
        <w:ind w:left="11" w:right="28"/>
        <w:rPr>
          <w:spacing w:val="1"/>
          <w:u w:val="single"/>
        </w:rPr>
      </w:pPr>
      <w:r w:rsidRPr="00961E93">
        <w:rPr>
          <w:spacing w:val="1"/>
        </w:rPr>
        <w:t xml:space="preserve">Име и фамилия: </w:t>
      </w:r>
      <w:r w:rsidRPr="00961E93">
        <w:t>......</w:t>
      </w:r>
      <w:r>
        <w:t>........</w:t>
      </w:r>
      <w:r w:rsidRPr="00961E93">
        <w:t>.....................</w:t>
      </w:r>
      <w:r w:rsidRPr="00961E93">
        <w:rPr>
          <w:spacing w:val="1"/>
        </w:rPr>
        <w:tab/>
      </w:r>
      <w:r w:rsidRPr="00961E93">
        <w:rPr>
          <w:spacing w:val="1"/>
        </w:rPr>
        <w:tab/>
      </w:r>
      <w:r w:rsidRPr="00961E93">
        <w:rPr>
          <w:spacing w:val="1"/>
        </w:rPr>
        <w:tab/>
      </w:r>
    </w:p>
    <w:p w:rsidR="00BD722E" w:rsidRDefault="00BD722E" w:rsidP="008961F7">
      <w:pPr>
        <w:shd w:val="clear" w:color="auto" w:fill="FFFFFF"/>
        <w:tabs>
          <w:tab w:val="left" w:leader="underscore" w:pos="1891"/>
        </w:tabs>
        <w:spacing w:before="360" w:line="300" w:lineRule="exact"/>
        <w:ind w:left="11" w:right="28"/>
        <w:rPr>
          <w:spacing w:val="1"/>
          <w:u w:val="single"/>
        </w:rPr>
      </w:pPr>
      <w:r w:rsidRPr="00961E93">
        <w:rPr>
          <w:spacing w:val="1"/>
        </w:rPr>
        <w:t>Длъжност</w:t>
      </w:r>
      <w:r w:rsidRPr="00961E93">
        <w:t>: ......</w:t>
      </w:r>
      <w:r>
        <w:t>........</w:t>
      </w:r>
      <w:r w:rsidRPr="00961E93">
        <w:t>......................</w:t>
      </w:r>
      <w:r>
        <w:t>.........</w:t>
      </w:r>
    </w:p>
    <w:p w:rsidR="00BD722E" w:rsidRDefault="00BD722E" w:rsidP="008961F7">
      <w:pPr>
        <w:shd w:val="clear" w:color="auto" w:fill="FFFFFF"/>
        <w:tabs>
          <w:tab w:val="left" w:leader="underscore" w:pos="1891"/>
        </w:tabs>
        <w:spacing w:before="360" w:line="300" w:lineRule="exact"/>
        <w:ind w:left="11" w:right="28"/>
        <w:rPr>
          <w:spacing w:val="1"/>
          <w:u w:val="single"/>
        </w:rPr>
      </w:pPr>
    </w:p>
    <w:p w:rsidR="00BD722E" w:rsidRPr="009A4C1D" w:rsidRDefault="00BD722E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Pr="009A4C1D" w:rsidRDefault="00BD722E" w:rsidP="006D76AE">
      <w:pPr>
        <w:rPr>
          <w:lang w:val="bg-BG" w:eastAsia="bg-BG"/>
        </w:rPr>
      </w:pPr>
    </w:p>
    <w:p w:rsidR="00BD722E" w:rsidRDefault="00BD722E" w:rsidP="00A628E3">
      <w:pPr>
        <w:pStyle w:val="Heading3"/>
        <w:spacing w:before="0"/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</w:pPr>
      <w:bookmarkStart w:id="21" w:name="_Toc443984871"/>
      <w:bookmarkEnd w:id="20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</w:t>
      </w:r>
      <w:r>
        <w:rPr>
          <w:rFonts w:ascii="Times New Roman" w:hAnsi="Times New Roman"/>
          <w:i/>
          <w:iCs/>
          <w:noProof/>
          <w:sz w:val="24"/>
          <w:szCs w:val="24"/>
          <w:lang w:val="bg-BG"/>
        </w:rPr>
        <w:t>4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</w:t>
      </w:r>
      <w:bookmarkEnd w:id="21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Ценово предложение</w:t>
      </w:r>
    </w:p>
    <w:p w:rsidR="00BD722E" w:rsidRDefault="00BD722E" w:rsidP="008961F7">
      <w:pPr>
        <w:rPr>
          <w:lang w:val="bg-BG" w:eastAsia="bg-BG"/>
        </w:rPr>
      </w:pPr>
    </w:p>
    <w:p w:rsidR="00BD722E" w:rsidRPr="008961F7" w:rsidRDefault="00BD722E" w:rsidP="008961F7">
      <w:pPr>
        <w:rPr>
          <w:lang w:val="bg-BG" w:eastAsia="bg-BG"/>
        </w:rPr>
      </w:pPr>
    </w:p>
    <w:p w:rsidR="00BD722E" w:rsidRDefault="00BD722E" w:rsidP="008961F7">
      <w:pPr>
        <w:jc w:val="center"/>
        <w:rPr>
          <w:i/>
          <w:lang w:val="ru-RU"/>
        </w:rPr>
      </w:pPr>
      <w:r>
        <w:rPr>
          <w:i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722E" w:rsidRDefault="00BD722E" w:rsidP="008961F7">
      <w:pPr>
        <w:jc w:val="center"/>
        <w:rPr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>/</w:t>
      </w:r>
      <w:r>
        <w:rPr>
          <w:sz w:val="22"/>
          <w:szCs w:val="22"/>
          <w:lang w:val="ru-RU"/>
        </w:rPr>
        <w:t>наименование на кандидата /</w:t>
      </w:r>
    </w:p>
    <w:p w:rsidR="00BD722E" w:rsidRDefault="00BD722E" w:rsidP="008961F7">
      <w:pPr>
        <w:jc w:val="center"/>
      </w:pPr>
    </w:p>
    <w:p w:rsidR="00BD722E" w:rsidRDefault="00BD722E" w:rsidP="008961F7">
      <w:pPr>
        <w:jc w:val="center"/>
      </w:pPr>
    </w:p>
    <w:p w:rsidR="00BD722E" w:rsidRDefault="00BD722E" w:rsidP="008961F7">
      <w:pPr>
        <w:jc w:val="center"/>
      </w:pPr>
    </w:p>
    <w:p w:rsidR="00BD722E" w:rsidRDefault="00BD722E" w:rsidP="008961F7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Ц Е Н О В А  О Ф Е Р Т А </w:t>
      </w:r>
    </w:p>
    <w:p w:rsidR="00BD722E" w:rsidRDefault="00BD722E" w:rsidP="008961F7">
      <w:pPr>
        <w:jc w:val="center"/>
      </w:pPr>
    </w:p>
    <w:p w:rsidR="00BD722E" w:rsidRDefault="00BD722E" w:rsidP="008961F7">
      <w:pPr>
        <w:jc w:val="center"/>
      </w:pPr>
    </w:p>
    <w:p w:rsidR="00BD722E" w:rsidRDefault="00BD722E" w:rsidP="008961F7">
      <w:pPr>
        <w:rPr>
          <w:lang w:val="ru-RU"/>
        </w:rPr>
      </w:pPr>
      <w:r>
        <w:rPr>
          <w:lang w:val="ru-RU"/>
        </w:rPr>
        <w:tab/>
        <w:t xml:space="preserve"> До</w:t>
      </w:r>
    </w:p>
    <w:p w:rsidR="00BD722E" w:rsidRDefault="00BD722E" w:rsidP="008961F7">
      <w:pPr>
        <w:rPr>
          <w:lang w:val="ru-RU"/>
        </w:rPr>
      </w:pPr>
      <w:r>
        <w:rPr>
          <w:lang w:val="ru-RU"/>
        </w:rPr>
        <w:t xml:space="preserve">             Кмета на Община Чепеларе</w:t>
      </w:r>
    </w:p>
    <w:p w:rsidR="00BD722E" w:rsidRDefault="00BD722E" w:rsidP="008961F7">
      <w:pPr>
        <w:ind w:firstLine="708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</w:t>
      </w:r>
    </w:p>
    <w:p w:rsidR="00BD722E" w:rsidRDefault="00BD722E" w:rsidP="008961F7">
      <w:pPr>
        <w:jc w:val="both"/>
        <w:rPr>
          <w:lang w:val="ru-RU"/>
        </w:rPr>
      </w:pPr>
      <w:r>
        <w:rPr>
          <w:lang w:val="ru-RU"/>
        </w:rPr>
        <w:tab/>
        <w:t>Уважаеми господа,</w:t>
      </w:r>
    </w:p>
    <w:p w:rsidR="00BD722E" w:rsidRDefault="00BD722E" w:rsidP="008961F7">
      <w:pPr>
        <w:ind w:firstLine="708"/>
        <w:jc w:val="both"/>
        <w:rPr>
          <w:lang w:val="ru-RU"/>
        </w:rPr>
      </w:pPr>
    </w:p>
    <w:p w:rsidR="00BD722E" w:rsidRPr="003B16CB" w:rsidRDefault="00BD722E" w:rsidP="008961F7">
      <w:pPr>
        <w:ind w:firstLine="708"/>
        <w:jc w:val="both"/>
      </w:pPr>
      <w:r>
        <w:rPr>
          <w:lang w:val="ru-RU"/>
        </w:rPr>
        <w:t xml:space="preserve">След като се запознах(ме) с </w:t>
      </w:r>
      <w:r>
        <w:rPr>
          <w:lang w:val="bg-BG"/>
        </w:rPr>
        <w:t>документацията</w:t>
      </w:r>
      <w:r>
        <w:rPr>
          <w:lang w:val="ru-RU"/>
        </w:rPr>
        <w:t xml:space="preserve"> за възлагане на обществена поръчка чрез Събиране на оферти с обява</w:t>
      </w:r>
      <w:r>
        <w:rPr>
          <w:lang w:val="bg-BG"/>
        </w:rPr>
        <w:t xml:space="preserve"> по чл. 20, ал. 3 </w:t>
      </w:r>
      <w:r>
        <w:t>от ЗОП с предмет:</w:t>
      </w:r>
      <w:r w:rsidRPr="006A00CB">
        <w:t xml:space="preserve"> </w:t>
      </w:r>
      <w:r w:rsidRPr="00E2355F">
        <w:rPr>
          <w:b/>
          <w:szCs w:val="22"/>
        </w:rPr>
        <w:t xml:space="preserve">"Извършване на обществен превоз на пътници по </w:t>
      </w:r>
      <w:r>
        <w:rPr>
          <w:b/>
          <w:szCs w:val="22"/>
        </w:rPr>
        <w:t>утвърдени маршрутни схеми на територията на община Чепеларе</w:t>
      </w:r>
      <w:r w:rsidRPr="00E2355F">
        <w:rPr>
          <w:b/>
          <w:szCs w:val="22"/>
        </w:rPr>
        <w:t>"</w:t>
      </w:r>
      <w:r>
        <w:rPr>
          <w:b/>
          <w:szCs w:val="22"/>
        </w:rPr>
        <w:t xml:space="preserve"> </w:t>
      </w:r>
      <w:r>
        <w:rPr>
          <w:lang w:val="ru-RU"/>
        </w:rPr>
        <w:t xml:space="preserve">подписаният(те) представляващ(и) </w:t>
      </w:r>
      <w:r>
        <w:t xml:space="preserve">……………………….................................................................................................................................... </w:t>
      </w:r>
      <w:r>
        <w:rPr>
          <w:lang w:val="ru-RU"/>
        </w:rPr>
        <w:t>заявявам следното:</w:t>
      </w:r>
    </w:p>
    <w:p w:rsidR="00BD722E" w:rsidRDefault="00BD722E" w:rsidP="008961F7">
      <w:pPr>
        <w:ind w:firstLine="708"/>
        <w:jc w:val="both"/>
        <w:rPr>
          <w:lang w:val="ru-RU"/>
        </w:rPr>
      </w:pPr>
    </w:p>
    <w:p w:rsidR="00BD722E" w:rsidRDefault="00BD722E" w:rsidP="008961F7">
      <w:pPr>
        <w:ind w:firstLine="708"/>
        <w:jc w:val="both"/>
      </w:pPr>
      <w:r>
        <w:rPr>
          <w:lang w:val="ru-RU"/>
        </w:rPr>
        <w:t xml:space="preserve">1/ </w:t>
      </w:r>
      <w:r>
        <w:t>Eдинична цена без ДДС в лева на еднопосочен билет, както следва:</w:t>
      </w:r>
    </w:p>
    <w:p w:rsidR="00BD722E" w:rsidRDefault="00BD722E" w:rsidP="008961F7">
      <w:pPr>
        <w:ind w:firstLine="708"/>
        <w:jc w:val="both"/>
      </w:pPr>
      <w:r>
        <w:t>- По линия  „Павелско – Хвойна – Малево – Орехово”</w:t>
      </w:r>
      <w:r>
        <w:rPr>
          <w:lang w:val="bg-BG"/>
        </w:rPr>
        <w:t>(за двата маршрута</w:t>
      </w:r>
      <w:r>
        <w:t>…….....................лева</w:t>
      </w:r>
    </w:p>
    <w:p w:rsidR="00BD722E" w:rsidRDefault="00BD722E" w:rsidP="008961F7">
      <w:pPr>
        <w:ind w:firstLine="708"/>
        <w:jc w:val="both"/>
      </w:pPr>
    </w:p>
    <w:p w:rsidR="00BD722E" w:rsidRDefault="00BD722E" w:rsidP="008961F7">
      <w:pPr>
        <w:ind w:firstLine="708"/>
        <w:jc w:val="both"/>
      </w:pPr>
      <w:r>
        <w:t>-    По линия „Павелско – Хвойна – Павелско”……………….лева</w:t>
      </w:r>
    </w:p>
    <w:p w:rsidR="00BD722E" w:rsidRPr="006A00CB" w:rsidRDefault="00BD722E" w:rsidP="008961F7">
      <w:pPr>
        <w:jc w:val="both"/>
      </w:pPr>
    </w:p>
    <w:p w:rsidR="00BD722E" w:rsidRDefault="00BD722E" w:rsidP="008961F7">
      <w:pPr>
        <w:ind w:firstLine="708"/>
        <w:jc w:val="both"/>
      </w:pPr>
      <w:r>
        <w:t>-     По линия  „Хвойна – Забърдо – Хвойна”</w:t>
      </w:r>
      <w:r>
        <w:rPr>
          <w:lang w:val="bg-BG"/>
        </w:rPr>
        <w:t>(за двата маршрута)</w:t>
      </w:r>
      <w:r>
        <w:t>…….....................лева</w:t>
      </w:r>
    </w:p>
    <w:p w:rsidR="00BD722E" w:rsidRDefault="00BD722E" w:rsidP="008961F7">
      <w:pPr>
        <w:ind w:firstLine="708"/>
        <w:jc w:val="both"/>
      </w:pPr>
    </w:p>
    <w:p w:rsidR="00BD722E" w:rsidRDefault="00BD722E" w:rsidP="008961F7">
      <w:pPr>
        <w:numPr>
          <w:ilvl w:val="0"/>
          <w:numId w:val="26"/>
        </w:numPr>
        <w:jc w:val="both"/>
      </w:pPr>
      <w:r>
        <w:t>По линия „Чепеларе – Богутево”………………….лева</w:t>
      </w:r>
    </w:p>
    <w:p w:rsidR="00BD722E" w:rsidRDefault="00BD722E" w:rsidP="008961F7">
      <w:pPr>
        <w:ind w:left="708"/>
        <w:jc w:val="both"/>
      </w:pPr>
    </w:p>
    <w:p w:rsidR="00BD722E" w:rsidRPr="00041BDA" w:rsidRDefault="00BD722E" w:rsidP="008961F7">
      <w:pPr>
        <w:numPr>
          <w:ilvl w:val="0"/>
          <w:numId w:val="26"/>
        </w:numPr>
        <w:jc w:val="both"/>
      </w:pPr>
      <w:r>
        <w:t>По линия „Чепеларе – Лилеково – Чепеларе” ……………..лева</w:t>
      </w:r>
    </w:p>
    <w:p w:rsidR="00BD722E" w:rsidRDefault="00BD722E" w:rsidP="00041BDA">
      <w:pPr>
        <w:jc w:val="both"/>
      </w:pPr>
    </w:p>
    <w:p w:rsidR="00BD722E" w:rsidRDefault="00BD722E" w:rsidP="008961F7">
      <w:pPr>
        <w:numPr>
          <w:ilvl w:val="0"/>
          <w:numId w:val="26"/>
        </w:numPr>
        <w:jc w:val="both"/>
      </w:pPr>
      <w:r>
        <w:rPr>
          <w:lang w:val="bg-BG"/>
        </w:rPr>
        <w:t>По линия „Хвойна – Малево – Орехово – Хвойна”………………..лева</w:t>
      </w:r>
    </w:p>
    <w:p w:rsidR="00BD722E" w:rsidRPr="006A00CB" w:rsidRDefault="00BD722E" w:rsidP="008961F7">
      <w:pPr>
        <w:ind w:firstLine="708"/>
        <w:jc w:val="both"/>
      </w:pPr>
    </w:p>
    <w:p w:rsidR="00BD722E" w:rsidRPr="0006280A" w:rsidRDefault="00BD722E" w:rsidP="008961F7">
      <w:pPr>
        <w:ind w:firstLine="708"/>
        <w:jc w:val="both"/>
      </w:pPr>
      <w:r>
        <w:t>Маршрутното разписание се изпълнява целогодишно с автобуси.</w:t>
      </w:r>
    </w:p>
    <w:p w:rsidR="00BD722E" w:rsidRPr="0006280A" w:rsidRDefault="00BD722E" w:rsidP="008961F7">
      <w:pPr>
        <w:ind w:firstLine="708"/>
        <w:jc w:val="both"/>
      </w:pPr>
    </w:p>
    <w:p w:rsidR="00BD722E" w:rsidRPr="00BB08EA" w:rsidRDefault="00BD722E" w:rsidP="008961F7">
      <w:pPr>
        <w:ind w:firstLine="748"/>
        <w:jc w:val="both"/>
      </w:pPr>
    </w:p>
    <w:p w:rsidR="00BD722E" w:rsidRDefault="00BD722E" w:rsidP="008961F7">
      <w:pPr>
        <w:jc w:val="both"/>
      </w:pPr>
      <w:r>
        <w:tab/>
        <w:t>Предложените цени важат за целия период на действие на договора.</w:t>
      </w:r>
    </w:p>
    <w:p w:rsidR="00BD722E" w:rsidRDefault="00BD722E" w:rsidP="008961F7">
      <w:pPr>
        <w:jc w:val="both"/>
      </w:pPr>
      <w:r>
        <w:tab/>
        <w:t>2/ Декларираме, че в цената сме включили всички свои разходи.</w:t>
      </w:r>
    </w:p>
    <w:p w:rsidR="00BD722E" w:rsidRDefault="00BD722E" w:rsidP="008961F7">
      <w:pPr>
        <w:jc w:val="both"/>
      </w:pPr>
    </w:p>
    <w:p w:rsidR="00BD722E" w:rsidRDefault="00BD722E" w:rsidP="008961F7">
      <w:pPr>
        <w:jc w:val="both"/>
      </w:pPr>
    </w:p>
    <w:p w:rsidR="00BD722E" w:rsidRDefault="00BD722E" w:rsidP="008961F7">
      <w:pPr>
        <w:jc w:val="both"/>
      </w:pPr>
    </w:p>
    <w:p w:rsidR="00BD722E" w:rsidRDefault="00BD722E" w:rsidP="008961F7">
      <w:pPr>
        <w:jc w:val="both"/>
      </w:pPr>
    </w:p>
    <w:p w:rsidR="00BD722E" w:rsidRDefault="00BD722E" w:rsidP="008961F7">
      <w:pPr>
        <w:jc w:val="center"/>
        <w:rPr>
          <w:sz w:val="20"/>
        </w:rPr>
      </w:pPr>
      <w:r>
        <w:rPr>
          <w:b/>
        </w:rPr>
        <w:tab/>
      </w:r>
    </w:p>
    <w:p w:rsidR="00BD722E" w:rsidRDefault="00BD722E" w:rsidP="008961F7">
      <w:pPr>
        <w:ind w:firstLine="748"/>
        <w:jc w:val="both"/>
      </w:pPr>
      <w:r>
        <w:t>Дата: ...............................</w:t>
      </w:r>
      <w:r>
        <w:tab/>
      </w:r>
      <w:r>
        <w:tab/>
      </w:r>
      <w:r>
        <w:tab/>
      </w:r>
      <w:r>
        <w:tab/>
        <w:t>Подпис: .............................</w:t>
      </w:r>
    </w:p>
    <w:p w:rsidR="00BD722E" w:rsidRDefault="00BD722E" w:rsidP="008961F7">
      <w:pPr>
        <w:ind w:firstLine="748"/>
        <w:jc w:val="both"/>
      </w:pPr>
      <w:r>
        <w:t>гр. ..................................</w:t>
      </w:r>
      <w:r>
        <w:tab/>
      </w:r>
      <w:r>
        <w:tab/>
      </w:r>
      <w:r>
        <w:tab/>
      </w:r>
      <w:r>
        <w:tab/>
        <w:t>Длъжност: ............................</w:t>
      </w:r>
    </w:p>
    <w:p w:rsidR="00BD722E" w:rsidRDefault="00BD722E" w:rsidP="008961F7"/>
    <w:p w:rsidR="00BD722E" w:rsidRPr="009A4C1D" w:rsidRDefault="00BD722E" w:rsidP="00A628E3">
      <w:pPr>
        <w:rPr>
          <w:b/>
          <w:bCs/>
          <w:caps/>
          <w:position w:val="8"/>
          <w:lang w:val="bg-BG"/>
        </w:rPr>
      </w:pPr>
    </w:p>
    <w:sectPr w:rsidR="00BD722E" w:rsidRPr="009A4C1D" w:rsidSect="003342B8">
      <w:headerReference w:type="default" r:id="rId7"/>
      <w:footerReference w:type="default" r:id="rId8"/>
      <w:headerReference w:type="first" r:id="rId9"/>
      <w:pgSz w:w="11906" w:h="16838"/>
      <w:pgMar w:top="719" w:right="849" w:bottom="851" w:left="1418" w:header="567" w:footer="283" w:gutter="0"/>
      <w:pgNumType w:start="0" w:chapStyle="1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22E" w:rsidRDefault="00BD722E" w:rsidP="00DB3A7A">
      <w:r>
        <w:separator/>
      </w:r>
    </w:p>
  </w:endnote>
  <w:endnote w:type="continuationSeparator" w:id="0">
    <w:p w:rsidR="00BD722E" w:rsidRDefault="00BD722E" w:rsidP="00DB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nivers">
    <w:panose1 w:val="020B0603020202030204"/>
    <w:charset w:val="CC"/>
    <w:family w:val="swiss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22E" w:rsidRPr="004577ED" w:rsidRDefault="00BD722E" w:rsidP="00F20588">
    <w:pPr>
      <w:pStyle w:val="Footer"/>
      <w:spacing w:before="120"/>
      <w:jc w:val="center"/>
      <w:rPr>
        <w:i/>
        <w:iCs/>
        <w:sz w:val="22"/>
        <w:szCs w:val="22"/>
      </w:rPr>
    </w:pPr>
    <w:r w:rsidRPr="004577ED">
      <w:rPr>
        <w:i/>
        <w:iCs/>
        <w:sz w:val="16"/>
        <w:szCs w:val="16"/>
      </w:rPr>
      <w:fldChar w:fldCharType="begin"/>
    </w:r>
    <w:r w:rsidRPr="004577ED">
      <w:rPr>
        <w:i/>
        <w:iCs/>
        <w:sz w:val="16"/>
        <w:szCs w:val="16"/>
      </w:rPr>
      <w:instrText>PAGE   \* MERGEFORMAT</w:instrText>
    </w:r>
    <w:r w:rsidRPr="004577ED">
      <w:rPr>
        <w:i/>
        <w:iCs/>
        <w:sz w:val="16"/>
        <w:szCs w:val="16"/>
      </w:rPr>
      <w:fldChar w:fldCharType="separate"/>
    </w:r>
    <w:r>
      <w:rPr>
        <w:i/>
        <w:iCs/>
        <w:noProof/>
        <w:sz w:val="16"/>
        <w:szCs w:val="16"/>
      </w:rPr>
      <w:t>19</w:t>
    </w:r>
    <w:r w:rsidRPr="004577ED">
      <w:rPr>
        <w:i/>
        <w:iCs/>
        <w:sz w:val="16"/>
        <w:szCs w:val="16"/>
      </w:rPr>
      <w:fldChar w:fldCharType="end"/>
    </w:r>
  </w:p>
  <w:p w:rsidR="00BD722E" w:rsidRPr="00495DDF" w:rsidRDefault="00BD722E" w:rsidP="00641616">
    <w:pPr>
      <w:jc w:val="center"/>
      <w:rPr>
        <w:i/>
        <w:iCs/>
        <w:sz w:val="20"/>
        <w:szCs w:val="20"/>
        <w:lang w:val="bg-B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22E" w:rsidRDefault="00BD722E" w:rsidP="00DB3A7A">
      <w:r>
        <w:separator/>
      </w:r>
    </w:p>
  </w:footnote>
  <w:footnote w:type="continuationSeparator" w:id="0">
    <w:p w:rsidR="00BD722E" w:rsidRDefault="00BD722E" w:rsidP="00DB3A7A">
      <w:r>
        <w:continuationSeparator/>
      </w:r>
    </w:p>
  </w:footnote>
  <w:footnote w:id="1">
    <w:p w:rsidR="00BD722E" w:rsidRDefault="00BD722E" w:rsidP="009D4EBE">
      <w:pPr>
        <w:autoSpaceDE w:val="0"/>
        <w:autoSpaceDN w:val="0"/>
        <w:adjustRightInd w:val="0"/>
        <w:jc w:val="both"/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Декларацията се подписва от всички лица по чл. 40, ал. 2 от ППЗОП. В случай че участникът е обединение, декларация се представя от всяко физическо и</w:t>
      </w:r>
      <w:r>
        <w:rPr>
          <w:sz w:val="20"/>
          <w:szCs w:val="20"/>
          <w:lang w:val="bg-BG"/>
        </w:rPr>
        <w:t>/и</w:t>
      </w:r>
      <w:r w:rsidRPr="009D4EBE">
        <w:rPr>
          <w:sz w:val="20"/>
          <w:szCs w:val="20"/>
          <w:lang w:val="bg-BG"/>
        </w:rPr>
        <w:t>ли юридическо лице, включено в обединението. В случай, че при изпълнение на обществената поръчка ще се използват подизпълнители декларацията се представя и от подизпълнителите.</w:t>
      </w:r>
    </w:p>
  </w:footnote>
  <w:footnote w:id="2">
    <w:p w:rsidR="00BD722E" w:rsidRPr="009D4EBE" w:rsidRDefault="00BD722E" w:rsidP="009D4EBE">
      <w:pPr>
        <w:autoSpaceDE w:val="0"/>
        <w:autoSpaceDN w:val="0"/>
        <w:adjustRightInd w:val="0"/>
        <w:spacing w:before="120"/>
        <w:jc w:val="both"/>
        <w:rPr>
          <w:sz w:val="20"/>
          <w:szCs w:val="20"/>
          <w:lang w:val="bg-BG"/>
        </w:rPr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„Конфликт на интереси“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BD722E" w:rsidRDefault="00BD722E" w:rsidP="000A60DE">
      <w:pPr>
        <w:jc w:val="both"/>
        <w:rPr>
          <w:b/>
          <w:i/>
          <w:sz w:val="20"/>
          <w:szCs w:val="20"/>
          <w:lang w:val="bg-BG"/>
        </w:rPr>
      </w:pPr>
    </w:p>
    <w:p w:rsidR="00BD722E" w:rsidRDefault="00BD722E" w:rsidP="000A60DE">
      <w:pPr>
        <w:jc w:val="both"/>
      </w:pPr>
    </w:p>
  </w:footnote>
  <w:footnote w:id="3">
    <w:p w:rsidR="00BD722E" w:rsidRDefault="00BD722E">
      <w:pPr>
        <w:pStyle w:val="FootnoteText"/>
      </w:pPr>
      <w:r w:rsidRPr="006E2B79">
        <w:rPr>
          <w:rStyle w:val="FootnoteReference"/>
        </w:rPr>
        <w:footnoteRef/>
      </w:r>
      <w:r w:rsidRPr="006E2B79">
        <w:t xml:space="preserve"> </w:t>
      </w:r>
      <w:r w:rsidRPr="006E2B79">
        <w:rPr>
          <w:lang w:val="bg-BG"/>
        </w:rPr>
        <w:t xml:space="preserve">Съгласно § 2, т. </w:t>
      </w:r>
      <w:r w:rsidRPr="006E2B79">
        <w:rPr>
          <w:lang w:val="bg-BG" w:eastAsia="bg-BG"/>
        </w:rPr>
        <w:t>66 от ДР на ЗОП "Годишен общ оборот" е сумата от нетните приходи от продажби.</w:t>
      </w:r>
    </w:p>
  </w:footnote>
  <w:footnote w:id="4">
    <w:p w:rsidR="00BD722E" w:rsidRPr="009D4EBE" w:rsidRDefault="00BD722E" w:rsidP="009D4EBE">
      <w:pPr>
        <w:pStyle w:val="FootnoteText"/>
        <w:jc w:val="both"/>
        <w:rPr>
          <w:lang w:val="bg-BG" w:eastAsia="bg-BG"/>
        </w:rPr>
      </w:pPr>
      <w:r w:rsidRPr="009D4EBE">
        <w:rPr>
          <w:vertAlign w:val="superscript"/>
          <w:lang w:val="bg-BG" w:eastAsia="bg-BG"/>
        </w:rPr>
        <w:footnoteRef/>
      </w:r>
      <w:r w:rsidRPr="009D4EBE">
        <w:rPr>
          <w:vertAlign w:val="superscript"/>
          <w:lang w:val="bg-BG" w:eastAsia="bg-BG"/>
        </w:rPr>
        <w:t xml:space="preserve"> </w:t>
      </w:r>
      <w:r w:rsidRPr="009D4EBE">
        <w:rPr>
          <w:lang w:val="bg-BG" w:eastAsia="bg-BG"/>
        </w:rPr>
        <w:t>"Минимална цена на труд" е минималният размер на заплащане на работната сила, определен като минимален месечен размер на осигурителния доход по дейности и групи професии съгласно от Закона за бюджета на държавното обществено осигуряване за съответната година.</w:t>
      </w:r>
    </w:p>
    <w:p w:rsidR="00BD722E" w:rsidRPr="009D4EBE" w:rsidRDefault="00BD722E" w:rsidP="009D4EBE">
      <w:pPr>
        <w:pStyle w:val="FootnoteText"/>
        <w:spacing w:before="120"/>
        <w:jc w:val="both"/>
        <w:rPr>
          <w:lang w:val="bg-BG" w:eastAsia="bg-BG"/>
        </w:rPr>
      </w:pPr>
      <w:r w:rsidRPr="009D4EBE">
        <w:rPr>
          <w:lang w:val="bg-BG" w:eastAsia="bg-BG"/>
        </w:rPr>
        <w:t>Органите, от които участниците могат да получат необходимата информация за задълженията, свързани със закрила на заетостта и условията на труд, които са в сила в Република България, са посочени в обявата за обществената поръчка.</w:t>
      </w:r>
    </w:p>
    <w:p w:rsidR="00BD722E" w:rsidRDefault="00BD722E" w:rsidP="009D4EBE">
      <w:pPr>
        <w:pStyle w:val="FootnoteText"/>
        <w:spacing w:before="120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22E" w:rsidRPr="00362B95" w:rsidRDefault="00BD722E" w:rsidP="00362B95">
    <w:pPr>
      <w:pStyle w:val="Header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22E" w:rsidRPr="00117079" w:rsidRDefault="00BD722E" w:rsidP="00117079">
    <w:pPr>
      <w:tabs>
        <w:tab w:val="left" w:pos="4320"/>
      </w:tabs>
      <w:rPr>
        <w:sz w:val="8"/>
        <w:szCs w:val="8"/>
        <w:lang w:val="bg-BG"/>
      </w:rPr>
    </w:pPr>
  </w:p>
  <w:p w:rsidR="00BD722E" w:rsidRPr="00E21871" w:rsidRDefault="00BD722E" w:rsidP="00E21871">
    <w:pPr>
      <w:pStyle w:val="Header"/>
      <w:rPr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E1C65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549BE"/>
    <w:multiLevelType w:val="hybridMultilevel"/>
    <w:tmpl w:val="E64ECFCE"/>
    <w:lvl w:ilvl="0" w:tplc="579A4784">
      <w:start w:val="1"/>
      <w:numFmt w:val="decimal"/>
      <w:lvlText w:val="%1."/>
      <w:lvlJc w:val="left"/>
      <w:pPr>
        <w:tabs>
          <w:tab w:val="num" w:pos="1290"/>
        </w:tabs>
        <w:ind w:left="1290" w:hanging="81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3">
    <w:nsid w:val="1C9A06DA"/>
    <w:multiLevelType w:val="hybridMultilevel"/>
    <w:tmpl w:val="6358A222"/>
    <w:lvl w:ilvl="0" w:tplc="894A412A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97536A0"/>
    <w:multiLevelType w:val="hybridMultilevel"/>
    <w:tmpl w:val="2A58C73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E00B44"/>
    <w:multiLevelType w:val="hybridMultilevel"/>
    <w:tmpl w:val="BEB6F43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F6081C"/>
    <w:multiLevelType w:val="hybridMultilevel"/>
    <w:tmpl w:val="14682066"/>
    <w:lvl w:ilvl="0" w:tplc="1A8A6A2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65857F01"/>
    <w:multiLevelType w:val="hybridMultilevel"/>
    <w:tmpl w:val="3A3223E0"/>
    <w:lvl w:ilvl="0" w:tplc="AE706F10">
      <w:start w:val="7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66047BC1"/>
    <w:multiLevelType w:val="hybridMultilevel"/>
    <w:tmpl w:val="F59881B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DAF10EF"/>
    <w:multiLevelType w:val="hybridMultilevel"/>
    <w:tmpl w:val="A46406A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1"/>
  </w:num>
  <w:num w:numId="17">
    <w:abstractNumId w:val="5"/>
  </w:num>
  <w:num w:numId="18">
    <w:abstractNumId w:val="9"/>
  </w:num>
  <w:num w:numId="19">
    <w:abstractNumId w:val="3"/>
  </w:num>
  <w:num w:numId="20">
    <w:abstractNumId w:val="6"/>
  </w:num>
  <w:num w:numId="21">
    <w:abstractNumId w:val="2"/>
  </w:num>
  <w:num w:numId="22">
    <w:abstractNumId w:val="10"/>
  </w:num>
  <w:num w:numId="23">
    <w:abstractNumId w:val="11"/>
  </w:num>
  <w:num w:numId="24">
    <w:abstractNumId w:val="7"/>
  </w:num>
  <w:num w:numId="25">
    <w:abstractNumId w:val="4"/>
  </w:num>
  <w:num w:numId="26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7A"/>
    <w:rsid w:val="0000089E"/>
    <w:rsid w:val="0000092D"/>
    <w:rsid w:val="00000984"/>
    <w:rsid w:val="000015E8"/>
    <w:rsid w:val="00003851"/>
    <w:rsid w:val="00004B4C"/>
    <w:rsid w:val="00010A4F"/>
    <w:rsid w:val="00011CAE"/>
    <w:rsid w:val="00014AD6"/>
    <w:rsid w:val="000154B8"/>
    <w:rsid w:val="00016214"/>
    <w:rsid w:val="0002069F"/>
    <w:rsid w:val="00020C53"/>
    <w:rsid w:val="00020F6D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1F56"/>
    <w:rsid w:val="0003310A"/>
    <w:rsid w:val="00033761"/>
    <w:rsid w:val="00033CD7"/>
    <w:rsid w:val="00033EF7"/>
    <w:rsid w:val="00034BD3"/>
    <w:rsid w:val="00035F42"/>
    <w:rsid w:val="000363E6"/>
    <w:rsid w:val="0003721D"/>
    <w:rsid w:val="0003760E"/>
    <w:rsid w:val="000405BD"/>
    <w:rsid w:val="00041BDA"/>
    <w:rsid w:val="00041E03"/>
    <w:rsid w:val="00043D6D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96B"/>
    <w:rsid w:val="000552E4"/>
    <w:rsid w:val="000561BF"/>
    <w:rsid w:val="00056656"/>
    <w:rsid w:val="00060B2C"/>
    <w:rsid w:val="00060D60"/>
    <w:rsid w:val="000624D6"/>
    <w:rsid w:val="0006280A"/>
    <w:rsid w:val="0006327F"/>
    <w:rsid w:val="00064D8E"/>
    <w:rsid w:val="00064E11"/>
    <w:rsid w:val="0006510C"/>
    <w:rsid w:val="0006650B"/>
    <w:rsid w:val="00070096"/>
    <w:rsid w:val="00070260"/>
    <w:rsid w:val="00070D75"/>
    <w:rsid w:val="000710D7"/>
    <w:rsid w:val="00073445"/>
    <w:rsid w:val="00073D3F"/>
    <w:rsid w:val="00074754"/>
    <w:rsid w:val="00075266"/>
    <w:rsid w:val="00075612"/>
    <w:rsid w:val="00076335"/>
    <w:rsid w:val="00077BFA"/>
    <w:rsid w:val="000805F3"/>
    <w:rsid w:val="00084E60"/>
    <w:rsid w:val="00084F22"/>
    <w:rsid w:val="00085468"/>
    <w:rsid w:val="00086566"/>
    <w:rsid w:val="0008722A"/>
    <w:rsid w:val="00087423"/>
    <w:rsid w:val="00091343"/>
    <w:rsid w:val="00091E16"/>
    <w:rsid w:val="00092DB5"/>
    <w:rsid w:val="00093A8D"/>
    <w:rsid w:val="0009401C"/>
    <w:rsid w:val="0009433E"/>
    <w:rsid w:val="0009488A"/>
    <w:rsid w:val="00094E1D"/>
    <w:rsid w:val="00096E76"/>
    <w:rsid w:val="0009714A"/>
    <w:rsid w:val="000A0116"/>
    <w:rsid w:val="000A04F0"/>
    <w:rsid w:val="000A19E9"/>
    <w:rsid w:val="000A1C3B"/>
    <w:rsid w:val="000A4DE9"/>
    <w:rsid w:val="000A5186"/>
    <w:rsid w:val="000A5598"/>
    <w:rsid w:val="000A596D"/>
    <w:rsid w:val="000A60DE"/>
    <w:rsid w:val="000A75FF"/>
    <w:rsid w:val="000B004F"/>
    <w:rsid w:val="000B038A"/>
    <w:rsid w:val="000B343F"/>
    <w:rsid w:val="000B389A"/>
    <w:rsid w:val="000B69B8"/>
    <w:rsid w:val="000C0917"/>
    <w:rsid w:val="000C0946"/>
    <w:rsid w:val="000C0CB9"/>
    <w:rsid w:val="000C11E0"/>
    <w:rsid w:val="000C146B"/>
    <w:rsid w:val="000C174A"/>
    <w:rsid w:val="000C2391"/>
    <w:rsid w:val="000C2FE2"/>
    <w:rsid w:val="000C4578"/>
    <w:rsid w:val="000C7569"/>
    <w:rsid w:val="000C7801"/>
    <w:rsid w:val="000D1843"/>
    <w:rsid w:val="000D2071"/>
    <w:rsid w:val="000D2AC3"/>
    <w:rsid w:val="000D2E6E"/>
    <w:rsid w:val="000D2F0C"/>
    <w:rsid w:val="000D3081"/>
    <w:rsid w:val="000D30A0"/>
    <w:rsid w:val="000D3CA4"/>
    <w:rsid w:val="000D5502"/>
    <w:rsid w:val="000D55EB"/>
    <w:rsid w:val="000D769A"/>
    <w:rsid w:val="000E09A8"/>
    <w:rsid w:val="000E1507"/>
    <w:rsid w:val="000E26DD"/>
    <w:rsid w:val="000E36AC"/>
    <w:rsid w:val="000E3E0A"/>
    <w:rsid w:val="000E3E6C"/>
    <w:rsid w:val="000E445A"/>
    <w:rsid w:val="000E523A"/>
    <w:rsid w:val="000E5881"/>
    <w:rsid w:val="000E6237"/>
    <w:rsid w:val="000F0AA8"/>
    <w:rsid w:val="000F0BCA"/>
    <w:rsid w:val="000F48A8"/>
    <w:rsid w:val="000F5185"/>
    <w:rsid w:val="00100644"/>
    <w:rsid w:val="00101EDE"/>
    <w:rsid w:val="0010405B"/>
    <w:rsid w:val="00104FF9"/>
    <w:rsid w:val="0010552E"/>
    <w:rsid w:val="00111267"/>
    <w:rsid w:val="00112876"/>
    <w:rsid w:val="00113BF7"/>
    <w:rsid w:val="00114284"/>
    <w:rsid w:val="00114834"/>
    <w:rsid w:val="00114D6B"/>
    <w:rsid w:val="001156B1"/>
    <w:rsid w:val="00115CB8"/>
    <w:rsid w:val="00115F96"/>
    <w:rsid w:val="00116668"/>
    <w:rsid w:val="00117079"/>
    <w:rsid w:val="00120025"/>
    <w:rsid w:val="00121013"/>
    <w:rsid w:val="00121168"/>
    <w:rsid w:val="00122223"/>
    <w:rsid w:val="0012312D"/>
    <w:rsid w:val="001238AA"/>
    <w:rsid w:val="001249F0"/>
    <w:rsid w:val="00124AFB"/>
    <w:rsid w:val="001252EE"/>
    <w:rsid w:val="001265C5"/>
    <w:rsid w:val="00126605"/>
    <w:rsid w:val="001268A2"/>
    <w:rsid w:val="001300EA"/>
    <w:rsid w:val="00131353"/>
    <w:rsid w:val="0013184A"/>
    <w:rsid w:val="00131DD1"/>
    <w:rsid w:val="001327A4"/>
    <w:rsid w:val="001353BB"/>
    <w:rsid w:val="00135472"/>
    <w:rsid w:val="0013625B"/>
    <w:rsid w:val="001371B7"/>
    <w:rsid w:val="0013737F"/>
    <w:rsid w:val="001375DB"/>
    <w:rsid w:val="00140933"/>
    <w:rsid w:val="0014097B"/>
    <w:rsid w:val="001445F2"/>
    <w:rsid w:val="00144BF0"/>
    <w:rsid w:val="00150B66"/>
    <w:rsid w:val="001540F8"/>
    <w:rsid w:val="0015455D"/>
    <w:rsid w:val="00154ACE"/>
    <w:rsid w:val="0015500F"/>
    <w:rsid w:val="0015691B"/>
    <w:rsid w:val="00157675"/>
    <w:rsid w:val="00160006"/>
    <w:rsid w:val="0016035D"/>
    <w:rsid w:val="00160AE2"/>
    <w:rsid w:val="001633E6"/>
    <w:rsid w:val="001650E5"/>
    <w:rsid w:val="0016548A"/>
    <w:rsid w:val="00165726"/>
    <w:rsid w:val="00167C89"/>
    <w:rsid w:val="00171242"/>
    <w:rsid w:val="00171FB7"/>
    <w:rsid w:val="0017210B"/>
    <w:rsid w:val="00172D7F"/>
    <w:rsid w:val="00174E0A"/>
    <w:rsid w:val="00175BAE"/>
    <w:rsid w:val="00177220"/>
    <w:rsid w:val="00177F08"/>
    <w:rsid w:val="00180B08"/>
    <w:rsid w:val="00181394"/>
    <w:rsid w:val="00181BB4"/>
    <w:rsid w:val="001823AA"/>
    <w:rsid w:val="001830CD"/>
    <w:rsid w:val="0018397F"/>
    <w:rsid w:val="00183F4F"/>
    <w:rsid w:val="0018417A"/>
    <w:rsid w:val="0018429B"/>
    <w:rsid w:val="00184505"/>
    <w:rsid w:val="00184EB6"/>
    <w:rsid w:val="00185221"/>
    <w:rsid w:val="00185513"/>
    <w:rsid w:val="0018604C"/>
    <w:rsid w:val="0018612A"/>
    <w:rsid w:val="00186E31"/>
    <w:rsid w:val="00187F2F"/>
    <w:rsid w:val="0019090B"/>
    <w:rsid w:val="00190B77"/>
    <w:rsid w:val="0019124B"/>
    <w:rsid w:val="00191A87"/>
    <w:rsid w:val="00191F2F"/>
    <w:rsid w:val="00192F58"/>
    <w:rsid w:val="0019397B"/>
    <w:rsid w:val="00194BF9"/>
    <w:rsid w:val="00195941"/>
    <w:rsid w:val="001960BE"/>
    <w:rsid w:val="00196ECC"/>
    <w:rsid w:val="001A0758"/>
    <w:rsid w:val="001A12B5"/>
    <w:rsid w:val="001A1500"/>
    <w:rsid w:val="001A27D8"/>
    <w:rsid w:val="001A359F"/>
    <w:rsid w:val="001A40DF"/>
    <w:rsid w:val="001A7559"/>
    <w:rsid w:val="001A7D83"/>
    <w:rsid w:val="001B049D"/>
    <w:rsid w:val="001B12C5"/>
    <w:rsid w:val="001B201D"/>
    <w:rsid w:val="001B2BAC"/>
    <w:rsid w:val="001B2C44"/>
    <w:rsid w:val="001B3326"/>
    <w:rsid w:val="001B4142"/>
    <w:rsid w:val="001B62AD"/>
    <w:rsid w:val="001B6BE1"/>
    <w:rsid w:val="001B6FBD"/>
    <w:rsid w:val="001B7D0B"/>
    <w:rsid w:val="001C3A6B"/>
    <w:rsid w:val="001C3BAD"/>
    <w:rsid w:val="001C40A7"/>
    <w:rsid w:val="001C4367"/>
    <w:rsid w:val="001C7846"/>
    <w:rsid w:val="001D00FD"/>
    <w:rsid w:val="001D1D3D"/>
    <w:rsid w:val="001D4347"/>
    <w:rsid w:val="001D519C"/>
    <w:rsid w:val="001D591C"/>
    <w:rsid w:val="001D5E05"/>
    <w:rsid w:val="001D6A14"/>
    <w:rsid w:val="001D6D2A"/>
    <w:rsid w:val="001D6D37"/>
    <w:rsid w:val="001E01A7"/>
    <w:rsid w:val="001E03BD"/>
    <w:rsid w:val="001E64D0"/>
    <w:rsid w:val="001E6E4C"/>
    <w:rsid w:val="001E7E06"/>
    <w:rsid w:val="001F0763"/>
    <w:rsid w:val="001F23C0"/>
    <w:rsid w:val="001F25B5"/>
    <w:rsid w:val="001F4566"/>
    <w:rsid w:val="001F4C21"/>
    <w:rsid w:val="001F57E1"/>
    <w:rsid w:val="001F5D16"/>
    <w:rsid w:val="001F6987"/>
    <w:rsid w:val="001F7558"/>
    <w:rsid w:val="0020027C"/>
    <w:rsid w:val="00200440"/>
    <w:rsid w:val="00200E6F"/>
    <w:rsid w:val="002023B5"/>
    <w:rsid w:val="0020283F"/>
    <w:rsid w:val="00205298"/>
    <w:rsid w:val="00207A82"/>
    <w:rsid w:val="002111E2"/>
    <w:rsid w:val="002132CB"/>
    <w:rsid w:val="00213762"/>
    <w:rsid w:val="002139A1"/>
    <w:rsid w:val="00214CDE"/>
    <w:rsid w:val="00216F53"/>
    <w:rsid w:val="002172BB"/>
    <w:rsid w:val="0021773A"/>
    <w:rsid w:val="00221774"/>
    <w:rsid w:val="00221B71"/>
    <w:rsid w:val="0022402F"/>
    <w:rsid w:val="00224D97"/>
    <w:rsid w:val="00226463"/>
    <w:rsid w:val="002315C3"/>
    <w:rsid w:val="00232DAA"/>
    <w:rsid w:val="002344BB"/>
    <w:rsid w:val="0023538A"/>
    <w:rsid w:val="0023672F"/>
    <w:rsid w:val="002403ED"/>
    <w:rsid w:val="00240D39"/>
    <w:rsid w:val="0024101C"/>
    <w:rsid w:val="00241FFB"/>
    <w:rsid w:val="002433EC"/>
    <w:rsid w:val="00243AE2"/>
    <w:rsid w:val="00243C32"/>
    <w:rsid w:val="00244AA7"/>
    <w:rsid w:val="00245973"/>
    <w:rsid w:val="00246806"/>
    <w:rsid w:val="00246EDC"/>
    <w:rsid w:val="00247086"/>
    <w:rsid w:val="00247683"/>
    <w:rsid w:val="00247E79"/>
    <w:rsid w:val="0025084E"/>
    <w:rsid w:val="0025179E"/>
    <w:rsid w:val="0025268C"/>
    <w:rsid w:val="002545BE"/>
    <w:rsid w:val="00254C9E"/>
    <w:rsid w:val="002558A3"/>
    <w:rsid w:val="00255B2F"/>
    <w:rsid w:val="00256F60"/>
    <w:rsid w:val="002578B6"/>
    <w:rsid w:val="00261892"/>
    <w:rsid w:val="002621D9"/>
    <w:rsid w:val="00263712"/>
    <w:rsid w:val="00264933"/>
    <w:rsid w:val="0026536C"/>
    <w:rsid w:val="00266035"/>
    <w:rsid w:val="00266347"/>
    <w:rsid w:val="002670D8"/>
    <w:rsid w:val="0026771A"/>
    <w:rsid w:val="00270E0C"/>
    <w:rsid w:val="0027234D"/>
    <w:rsid w:val="00272ADF"/>
    <w:rsid w:val="00272F55"/>
    <w:rsid w:val="00274F02"/>
    <w:rsid w:val="00276473"/>
    <w:rsid w:val="00276535"/>
    <w:rsid w:val="00277148"/>
    <w:rsid w:val="0027784E"/>
    <w:rsid w:val="00282894"/>
    <w:rsid w:val="002829E2"/>
    <w:rsid w:val="00284C3D"/>
    <w:rsid w:val="00285797"/>
    <w:rsid w:val="002864DF"/>
    <w:rsid w:val="0028680A"/>
    <w:rsid w:val="00286886"/>
    <w:rsid w:val="00290523"/>
    <w:rsid w:val="00291072"/>
    <w:rsid w:val="00291F86"/>
    <w:rsid w:val="00294FE7"/>
    <w:rsid w:val="002950E5"/>
    <w:rsid w:val="002952BC"/>
    <w:rsid w:val="00296BF6"/>
    <w:rsid w:val="00297304"/>
    <w:rsid w:val="002A0312"/>
    <w:rsid w:val="002A0B66"/>
    <w:rsid w:val="002A270B"/>
    <w:rsid w:val="002A375B"/>
    <w:rsid w:val="002A679B"/>
    <w:rsid w:val="002B0FED"/>
    <w:rsid w:val="002B21E4"/>
    <w:rsid w:val="002B2690"/>
    <w:rsid w:val="002B2762"/>
    <w:rsid w:val="002B2C58"/>
    <w:rsid w:val="002B3BD7"/>
    <w:rsid w:val="002B3DAF"/>
    <w:rsid w:val="002C1209"/>
    <w:rsid w:val="002C1D72"/>
    <w:rsid w:val="002C2CDC"/>
    <w:rsid w:val="002C3F5F"/>
    <w:rsid w:val="002C488A"/>
    <w:rsid w:val="002C492F"/>
    <w:rsid w:val="002C4BB2"/>
    <w:rsid w:val="002C52FE"/>
    <w:rsid w:val="002C6EF6"/>
    <w:rsid w:val="002D1931"/>
    <w:rsid w:val="002D45EF"/>
    <w:rsid w:val="002D66BE"/>
    <w:rsid w:val="002D6B3E"/>
    <w:rsid w:val="002D70D3"/>
    <w:rsid w:val="002E0697"/>
    <w:rsid w:val="002E0DF3"/>
    <w:rsid w:val="002E134B"/>
    <w:rsid w:val="002E1370"/>
    <w:rsid w:val="002E160F"/>
    <w:rsid w:val="002E1857"/>
    <w:rsid w:val="002E314A"/>
    <w:rsid w:val="002E435D"/>
    <w:rsid w:val="002E47E3"/>
    <w:rsid w:val="002E502A"/>
    <w:rsid w:val="002E710B"/>
    <w:rsid w:val="002E784C"/>
    <w:rsid w:val="002E7F3C"/>
    <w:rsid w:val="002F0502"/>
    <w:rsid w:val="002F064F"/>
    <w:rsid w:val="002F08D4"/>
    <w:rsid w:val="002F14F8"/>
    <w:rsid w:val="002F30CA"/>
    <w:rsid w:val="002F3108"/>
    <w:rsid w:val="002F4477"/>
    <w:rsid w:val="002F4C28"/>
    <w:rsid w:val="003009C8"/>
    <w:rsid w:val="003014A4"/>
    <w:rsid w:val="00302645"/>
    <w:rsid w:val="00303801"/>
    <w:rsid w:val="00305776"/>
    <w:rsid w:val="00307604"/>
    <w:rsid w:val="00307A5B"/>
    <w:rsid w:val="0031062F"/>
    <w:rsid w:val="00310CCF"/>
    <w:rsid w:val="003112E5"/>
    <w:rsid w:val="0031157F"/>
    <w:rsid w:val="0031338A"/>
    <w:rsid w:val="003134B8"/>
    <w:rsid w:val="00315C2E"/>
    <w:rsid w:val="003167B3"/>
    <w:rsid w:val="00316FA7"/>
    <w:rsid w:val="00317010"/>
    <w:rsid w:val="00317673"/>
    <w:rsid w:val="00317D33"/>
    <w:rsid w:val="0032053C"/>
    <w:rsid w:val="003208C2"/>
    <w:rsid w:val="003213C5"/>
    <w:rsid w:val="0032196B"/>
    <w:rsid w:val="00322650"/>
    <w:rsid w:val="003231DC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2B8"/>
    <w:rsid w:val="00334F1F"/>
    <w:rsid w:val="0033643B"/>
    <w:rsid w:val="003365B3"/>
    <w:rsid w:val="0033662D"/>
    <w:rsid w:val="00337061"/>
    <w:rsid w:val="00340591"/>
    <w:rsid w:val="003410DD"/>
    <w:rsid w:val="00341553"/>
    <w:rsid w:val="0034167F"/>
    <w:rsid w:val="00341833"/>
    <w:rsid w:val="00342FE5"/>
    <w:rsid w:val="003446C1"/>
    <w:rsid w:val="00345498"/>
    <w:rsid w:val="00345EB6"/>
    <w:rsid w:val="00346136"/>
    <w:rsid w:val="0034636E"/>
    <w:rsid w:val="00347B86"/>
    <w:rsid w:val="00347F5D"/>
    <w:rsid w:val="00352A85"/>
    <w:rsid w:val="00354CB5"/>
    <w:rsid w:val="00355DBD"/>
    <w:rsid w:val="0035768C"/>
    <w:rsid w:val="00360103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838"/>
    <w:rsid w:val="00386EC1"/>
    <w:rsid w:val="0039268C"/>
    <w:rsid w:val="00393355"/>
    <w:rsid w:val="003933E0"/>
    <w:rsid w:val="00394BE1"/>
    <w:rsid w:val="00395082"/>
    <w:rsid w:val="003952FC"/>
    <w:rsid w:val="003A0D12"/>
    <w:rsid w:val="003A0F60"/>
    <w:rsid w:val="003A2686"/>
    <w:rsid w:val="003A2BE1"/>
    <w:rsid w:val="003A4895"/>
    <w:rsid w:val="003A4CBB"/>
    <w:rsid w:val="003A52C4"/>
    <w:rsid w:val="003A5E1B"/>
    <w:rsid w:val="003A5F63"/>
    <w:rsid w:val="003A6465"/>
    <w:rsid w:val="003B06E1"/>
    <w:rsid w:val="003B0C74"/>
    <w:rsid w:val="003B16CB"/>
    <w:rsid w:val="003B27D1"/>
    <w:rsid w:val="003B3576"/>
    <w:rsid w:val="003B4422"/>
    <w:rsid w:val="003B4D88"/>
    <w:rsid w:val="003B55EC"/>
    <w:rsid w:val="003B71FD"/>
    <w:rsid w:val="003B7329"/>
    <w:rsid w:val="003C26E1"/>
    <w:rsid w:val="003C2B2C"/>
    <w:rsid w:val="003C338C"/>
    <w:rsid w:val="003C3BD2"/>
    <w:rsid w:val="003C3C19"/>
    <w:rsid w:val="003C40D3"/>
    <w:rsid w:val="003D0A1E"/>
    <w:rsid w:val="003D48D2"/>
    <w:rsid w:val="003D493D"/>
    <w:rsid w:val="003D5A8E"/>
    <w:rsid w:val="003D5FF5"/>
    <w:rsid w:val="003D73FB"/>
    <w:rsid w:val="003D78EE"/>
    <w:rsid w:val="003E150F"/>
    <w:rsid w:val="003E1A8C"/>
    <w:rsid w:val="003E2BBE"/>
    <w:rsid w:val="003E2C03"/>
    <w:rsid w:val="003E2D92"/>
    <w:rsid w:val="003E53F9"/>
    <w:rsid w:val="003E5974"/>
    <w:rsid w:val="003F0B64"/>
    <w:rsid w:val="003F0CFD"/>
    <w:rsid w:val="003F0FFD"/>
    <w:rsid w:val="003F29CA"/>
    <w:rsid w:val="003F35AC"/>
    <w:rsid w:val="003F4067"/>
    <w:rsid w:val="003F57C1"/>
    <w:rsid w:val="003F5C28"/>
    <w:rsid w:val="003F6C13"/>
    <w:rsid w:val="003F7B91"/>
    <w:rsid w:val="003F7B9D"/>
    <w:rsid w:val="00400945"/>
    <w:rsid w:val="00400BFD"/>
    <w:rsid w:val="00401A18"/>
    <w:rsid w:val="00401A9F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86D"/>
    <w:rsid w:val="00422ED4"/>
    <w:rsid w:val="004234FB"/>
    <w:rsid w:val="00426C6A"/>
    <w:rsid w:val="00427A2E"/>
    <w:rsid w:val="00427E37"/>
    <w:rsid w:val="00432135"/>
    <w:rsid w:val="004330F0"/>
    <w:rsid w:val="00433BA6"/>
    <w:rsid w:val="00434625"/>
    <w:rsid w:val="0043694E"/>
    <w:rsid w:val="0044045F"/>
    <w:rsid w:val="004405D0"/>
    <w:rsid w:val="0044128E"/>
    <w:rsid w:val="004419FB"/>
    <w:rsid w:val="004444CF"/>
    <w:rsid w:val="00446076"/>
    <w:rsid w:val="00447FE8"/>
    <w:rsid w:val="0045070D"/>
    <w:rsid w:val="00454067"/>
    <w:rsid w:val="004577ED"/>
    <w:rsid w:val="00457B52"/>
    <w:rsid w:val="00460532"/>
    <w:rsid w:val="0046063B"/>
    <w:rsid w:val="004607A6"/>
    <w:rsid w:val="00460F8A"/>
    <w:rsid w:val="004611DF"/>
    <w:rsid w:val="00462D03"/>
    <w:rsid w:val="004638C8"/>
    <w:rsid w:val="004648E6"/>
    <w:rsid w:val="004649A9"/>
    <w:rsid w:val="00464FDE"/>
    <w:rsid w:val="00466069"/>
    <w:rsid w:val="00466F9C"/>
    <w:rsid w:val="00467220"/>
    <w:rsid w:val="00467681"/>
    <w:rsid w:val="004679E3"/>
    <w:rsid w:val="00470A99"/>
    <w:rsid w:val="00470BC8"/>
    <w:rsid w:val="00471C72"/>
    <w:rsid w:val="00472146"/>
    <w:rsid w:val="004744A0"/>
    <w:rsid w:val="00474DB7"/>
    <w:rsid w:val="00476226"/>
    <w:rsid w:val="00480679"/>
    <w:rsid w:val="004822FE"/>
    <w:rsid w:val="00482909"/>
    <w:rsid w:val="00482D22"/>
    <w:rsid w:val="004830BC"/>
    <w:rsid w:val="004832E9"/>
    <w:rsid w:val="00484110"/>
    <w:rsid w:val="004847A3"/>
    <w:rsid w:val="004861B8"/>
    <w:rsid w:val="00487127"/>
    <w:rsid w:val="004907BE"/>
    <w:rsid w:val="0049297C"/>
    <w:rsid w:val="00493430"/>
    <w:rsid w:val="00493ECC"/>
    <w:rsid w:val="00494456"/>
    <w:rsid w:val="00494704"/>
    <w:rsid w:val="00494C87"/>
    <w:rsid w:val="00495DDF"/>
    <w:rsid w:val="004960FF"/>
    <w:rsid w:val="004A0192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1995"/>
    <w:rsid w:val="004B3544"/>
    <w:rsid w:val="004B3A1A"/>
    <w:rsid w:val="004B44B1"/>
    <w:rsid w:val="004B498B"/>
    <w:rsid w:val="004B7822"/>
    <w:rsid w:val="004B7EC7"/>
    <w:rsid w:val="004C08CE"/>
    <w:rsid w:val="004C0CDA"/>
    <w:rsid w:val="004C3745"/>
    <w:rsid w:val="004C3761"/>
    <w:rsid w:val="004C5F7B"/>
    <w:rsid w:val="004C6146"/>
    <w:rsid w:val="004C7357"/>
    <w:rsid w:val="004D1797"/>
    <w:rsid w:val="004D1AB2"/>
    <w:rsid w:val="004D2519"/>
    <w:rsid w:val="004D25DD"/>
    <w:rsid w:val="004D2779"/>
    <w:rsid w:val="004D5A12"/>
    <w:rsid w:val="004D5B2C"/>
    <w:rsid w:val="004D6692"/>
    <w:rsid w:val="004D6B9F"/>
    <w:rsid w:val="004D747E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734"/>
    <w:rsid w:val="004E6ACC"/>
    <w:rsid w:val="004E6C0E"/>
    <w:rsid w:val="004E739B"/>
    <w:rsid w:val="004E791A"/>
    <w:rsid w:val="004F0777"/>
    <w:rsid w:val="004F3D2C"/>
    <w:rsid w:val="004F5AEF"/>
    <w:rsid w:val="004F755E"/>
    <w:rsid w:val="004F7D8C"/>
    <w:rsid w:val="00501503"/>
    <w:rsid w:val="00503AE5"/>
    <w:rsid w:val="00504740"/>
    <w:rsid w:val="005048A1"/>
    <w:rsid w:val="00505508"/>
    <w:rsid w:val="00506078"/>
    <w:rsid w:val="00506183"/>
    <w:rsid w:val="00506271"/>
    <w:rsid w:val="00506647"/>
    <w:rsid w:val="005066E2"/>
    <w:rsid w:val="00511C25"/>
    <w:rsid w:val="00511F5C"/>
    <w:rsid w:val="005127F4"/>
    <w:rsid w:val="00513723"/>
    <w:rsid w:val="00514155"/>
    <w:rsid w:val="00514AEF"/>
    <w:rsid w:val="00514B2E"/>
    <w:rsid w:val="00521174"/>
    <w:rsid w:val="00521DCA"/>
    <w:rsid w:val="00524587"/>
    <w:rsid w:val="00524743"/>
    <w:rsid w:val="00524794"/>
    <w:rsid w:val="00524EE0"/>
    <w:rsid w:val="0052688A"/>
    <w:rsid w:val="00527D24"/>
    <w:rsid w:val="0053190B"/>
    <w:rsid w:val="005319C8"/>
    <w:rsid w:val="005328CE"/>
    <w:rsid w:val="0053381B"/>
    <w:rsid w:val="00533851"/>
    <w:rsid w:val="00533FE3"/>
    <w:rsid w:val="0053479E"/>
    <w:rsid w:val="00534BD2"/>
    <w:rsid w:val="00535246"/>
    <w:rsid w:val="0053526A"/>
    <w:rsid w:val="0053664F"/>
    <w:rsid w:val="00536945"/>
    <w:rsid w:val="00536DB0"/>
    <w:rsid w:val="00537A85"/>
    <w:rsid w:val="00541F6B"/>
    <w:rsid w:val="005424C0"/>
    <w:rsid w:val="00543041"/>
    <w:rsid w:val="005455F6"/>
    <w:rsid w:val="0054669B"/>
    <w:rsid w:val="00550248"/>
    <w:rsid w:val="00550BB6"/>
    <w:rsid w:val="00550F5A"/>
    <w:rsid w:val="00551548"/>
    <w:rsid w:val="005538C8"/>
    <w:rsid w:val="00554D98"/>
    <w:rsid w:val="0055652C"/>
    <w:rsid w:val="00557493"/>
    <w:rsid w:val="00557CA8"/>
    <w:rsid w:val="00560156"/>
    <w:rsid w:val="0056128A"/>
    <w:rsid w:val="005629FF"/>
    <w:rsid w:val="00565EFC"/>
    <w:rsid w:val="00566310"/>
    <w:rsid w:val="005679CA"/>
    <w:rsid w:val="005708B3"/>
    <w:rsid w:val="00573336"/>
    <w:rsid w:val="00573B18"/>
    <w:rsid w:val="00573D6E"/>
    <w:rsid w:val="00574047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4232"/>
    <w:rsid w:val="00584CAF"/>
    <w:rsid w:val="00584ED6"/>
    <w:rsid w:val="00585128"/>
    <w:rsid w:val="00586050"/>
    <w:rsid w:val="00590868"/>
    <w:rsid w:val="005936E9"/>
    <w:rsid w:val="00593C12"/>
    <w:rsid w:val="00593D22"/>
    <w:rsid w:val="00595843"/>
    <w:rsid w:val="0059678D"/>
    <w:rsid w:val="00597057"/>
    <w:rsid w:val="0059758D"/>
    <w:rsid w:val="00597A34"/>
    <w:rsid w:val="005A0E1B"/>
    <w:rsid w:val="005A205C"/>
    <w:rsid w:val="005A20CA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0E7D"/>
    <w:rsid w:val="005B1712"/>
    <w:rsid w:val="005B1BF5"/>
    <w:rsid w:val="005B1F06"/>
    <w:rsid w:val="005B2AC7"/>
    <w:rsid w:val="005B34A2"/>
    <w:rsid w:val="005B4466"/>
    <w:rsid w:val="005B4A08"/>
    <w:rsid w:val="005B6299"/>
    <w:rsid w:val="005B644D"/>
    <w:rsid w:val="005B6F4F"/>
    <w:rsid w:val="005B7B82"/>
    <w:rsid w:val="005C1F25"/>
    <w:rsid w:val="005C442B"/>
    <w:rsid w:val="005C6719"/>
    <w:rsid w:val="005C76E0"/>
    <w:rsid w:val="005D043A"/>
    <w:rsid w:val="005D0E02"/>
    <w:rsid w:val="005D19E2"/>
    <w:rsid w:val="005D1FDF"/>
    <w:rsid w:val="005D2418"/>
    <w:rsid w:val="005D28DE"/>
    <w:rsid w:val="005D2D10"/>
    <w:rsid w:val="005D34E0"/>
    <w:rsid w:val="005D3935"/>
    <w:rsid w:val="005D5834"/>
    <w:rsid w:val="005D58D3"/>
    <w:rsid w:val="005D5B39"/>
    <w:rsid w:val="005D5F3D"/>
    <w:rsid w:val="005D628E"/>
    <w:rsid w:val="005E0D55"/>
    <w:rsid w:val="005E2BEC"/>
    <w:rsid w:val="005E3730"/>
    <w:rsid w:val="005E37E9"/>
    <w:rsid w:val="005E37F3"/>
    <w:rsid w:val="005E393C"/>
    <w:rsid w:val="005E54C9"/>
    <w:rsid w:val="005E58EF"/>
    <w:rsid w:val="005E6340"/>
    <w:rsid w:val="005E6ADE"/>
    <w:rsid w:val="005E72FD"/>
    <w:rsid w:val="005E7D09"/>
    <w:rsid w:val="005F08B8"/>
    <w:rsid w:val="005F1980"/>
    <w:rsid w:val="005F298E"/>
    <w:rsid w:val="005F30C3"/>
    <w:rsid w:val="005F3956"/>
    <w:rsid w:val="005F4526"/>
    <w:rsid w:val="005F4ED3"/>
    <w:rsid w:val="005F541F"/>
    <w:rsid w:val="005F5BEB"/>
    <w:rsid w:val="005F5E46"/>
    <w:rsid w:val="005F6E11"/>
    <w:rsid w:val="00600145"/>
    <w:rsid w:val="00600ADC"/>
    <w:rsid w:val="00600FA8"/>
    <w:rsid w:val="006016FC"/>
    <w:rsid w:val="00601A65"/>
    <w:rsid w:val="00602C3F"/>
    <w:rsid w:val="00602FB4"/>
    <w:rsid w:val="006032B0"/>
    <w:rsid w:val="006043E4"/>
    <w:rsid w:val="00605E64"/>
    <w:rsid w:val="00605FED"/>
    <w:rsid w:val="006072EB"/>
    <w:rsid w:val="00610E5F"/>
    <w:rsid w:val="006111FE"/>
    <w:rsid w:val="006112DF"/>
    <w:rsid w:val="006131AE"/>
    <w:rsid w:val="00615BBC"/>
    <w:rsid w:val="006164BF"/>
    <w:rsid w:val="00616B40"/>
    <w:rsid w:val="00617A78"/>
    <w:rsid w:val="00621DC6"/>
    <w:rsid w:val="006244B3"/>
    <w:rsid w:val="0062487F"/>
    <w:rsid w:val="0062666B"/>
    <w:rsid w:val="00630FF8"/>
    <w:rsid w:val="006318AA"/>
    <w:rsid w:val="00632D78"/>
    <w:rsid w:val="00633D25"/>
    <w:rsid w:val="00634E62"/>
    <w:rsid w:val="00634EE4"/>
    <w:rsid w:val="00635107"/>
    <w:rsid w:val="00637565"/>
    <w:rsid w:val="00637F82"/>
    <w:rsid w:val="00640921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440"/>
    <w:rsid w:val="00647A04"/>
    <w:rsid w:val="00650FE2"/>
    <w:rsid w:val="00657A96"/>
    <w:rsid w:val="00660BEB"/>
    <w:rsid w:val="006612C5"/>
    <w:rsid w:val="0066287C"/>
    <w:rsid w:val="00663BED"/>
    <w:rsid w:val="00664292"/>
    <w:rsid w:val="006650F2"/>
    <w:rsid w:val="00666D78"/>
    <w:rsid w:val="00667281"/>
    <w:rsid w:val="00667A4B"/>
    <w:rsid w:val="00670279"/>
    <w:rsid w:val="006723A6"/>
    <w:rsid w:val="00673433"/>
    <w:rsid w:val="00674AA6"/>
    <w:rsid w:val="00675C10"/>
    <w:rsid w:val="00675DE7"/>
    <w:rsid w:val="00676F29"/>
    <w:rsid w:val="00677089"/>
    <w:rsid w:val="0067789F"/>
    <w:rsid w:val="006778D2"/>
    <w:rsid w:val="00680A64"/>
    <w:rsid w:val="00682029"/>
    <w:rsid w:val="00682DA3"/>
    <w:rsid w:val="00684A9A"/>
    <w:rsid w:val="00685296"/>
    <w:rsid w:val="00686331"/>
    <w:rsid w:val="0068694C"/>
    <w:rsid w:val="00686A1E"/>
    <w:rsid w:val="00687455"/>
    <w:rsid w:val="00687A6E"/>
    <w:rsid w:val="00690CA2"/>
    <w:rsid w:val="00691F81"/>
    <w:rsid w:val="00693848"/>
    <w:rsid w:val="00693B86"/>
    <w:rsid w:val="00696048"/>
    <w:rsid w:val="0069668A"/>
    <w:rsid w:val="00696BDA"/>
    <w:rsid w:val="00697FFC"/>
    <w:rsid w:val="006A00CB"/>
    <w:rsid w:val="006A0A13"/>
    <w:rsid w:val="006A1FF1"/>
    <w:rsid w:val="006A3276"/>
    <w:rsid w:val="006A36ED"/>
    <w:rsid w:val="006A4965"/>
    <w:rsid w:val="006A528F"/>
    <w:rsid w:val="006B375E"/>
    <w:rsid w:val="006B55C0"/>
    <w:rsid w:val="006C0EF3"/>
    <w:rsid w:val="006C208E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4C2F"/>
    <w:rsid w:val="006D5100"/>
    <w:rsid w:val="006D5C25"/>
    <w:rsid w:val="006D5E74"/>
    <w:rsid w:val="006D7194"/>
    <w:rsid w:val="006D76AE"/>
    <w:rsid w:val="006D7C65"/>
    <w:rsid w:val="006E0284"/>
    <w:rsid w:val="006E13BC"/>
    <w:rsid w:val="006E1496"/>
    <w:rsid w:val="006E1BFD"/>
    <w:rsid w:val="006E2B79"/>
    <w:rsid w:val="006E374F"/>
    <w:rsid w:val="006E475E"/>
    <w:rsid w:val="006E6D21"/>
    <w:rsid w:val="006F05E3"/>
    <w:rsid w:val="006F2294"/>
    <w:rsid w:val="006F277C"/>
    <w:rsid w:val="006F6B73"/>
    <w:rsid w:val="006F6E71"/>
    <w:rsid w:val="006F77AB"/>
    <w:rsid w:val="0070020F"/>
    <w:rsid w:val="0070267C"/>
    <w:rsid w:val="00702A3C"/>
    <w:rsid w:val="007043CD"/>
    <w:rsid w:val="00704849"/>
    <w:rsid w:val="0070695C"/>
    <w:rsid w:val="00710795"/>
    <w:rsid w:val="007117F6"/>
    <w:rsid w:val="00712179"/>
    <w:rsid w:val="007126CB"/>
    <w:rsid w:val="007128A9"/>
    <w:rsid w:val="00712A88"/>
    <w:rsid w:val="007144F9"/>
    <w:rsid w:val="0071471F"/>
    <w:rsid w:val="007160BF"/>
    <w:rsid w:val="0071651F"/>
    <w:rsid w:val="00720BCE"/>
    <w:rsid w:val="00721D5B"/>
    <w:rsid w:val="00723290"/>
    <w:rsid w:val="0072499A"/>
    <w:rsid w:val="00725344"/>
    <w:rsid w:val="0072649C"/>
    <w:rsid w:val="0072788E"/>
    <w:rsid w:val="00727BFC"/>
    <w:rsid w:val="0073030B"/>
    <w:rsid w:val="00731E8A"/>
    <w:rsid w:val="00736144"/>
    <w:rsid w:val="00736FC5"/>
    <w:rsid w:val="00737407"/>
    <w:rsid w:val="007415C9"/>
    <w:rsid w:val="00742A2C"/>
    <w:rsid w:val="00742A6F"/>
    <w:rsid w:val="00742BC1"/>
    <w:rsid w:val="0074308E"/>
    <w:rsid w:val="007434D8"/>
    <w:rsid w:val="007467EB"/>
    <w:rsid w:val="00746962"/>
    <w:rsid w:val="007477C2"/>
    <w:rsid w:val="007505A5"/>
    <w:rsid w:val="007507DD"/>
    <w:rsid w:val="00750921"/>
    <w:rsid w:val="00750D62"/>
    <w:rsid w:val="00750E38"/>
    <w:rsid w:val="00752657"/>
    <w:rsid w:val="00754BA7"/>
    <w:rsid w:val="00754D95"/>
    <w:rsid w:val="0075536C"/>
    <w:rsid w:val="007608FD"/>
    <w:rsid w:val="007615B6"/>
    <w:rsid w:val="00761BD7"/>
    <w:rsid w:val="007638C0"/>
    <w:rsid w:val="0076440A"/>
    <w:rsid w:val="00764864"/>
    <w:rsid w:val="007649FA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2FD3"/>
    <w:rsid w:val="00783A57"/>
    <w:rsid w:val="00785187"/>
    <w:rsid w:val="00785D98"/>
    <w:rsid w:val="00786008"/>
    <w:rsid w:val="00787F19"/>
    <w:rsid w:val="00790086"/>
    <w:rsid w:val="0079256F"/>
    <w:rsid w:val="0079264A"/>
    <w:rsid w:val="00794AB9"/>
    <w:rsid w:val="00795709"/>
    <w:rsid w:val="00795D67"/>
    <w:rsid w:val="00796939"/>
    <w:rsid w:val="00796B68"/>
    <w:rsid w:val="00796E72"/>
    <w:rsid w:val="00797843"/>
    <w:rsid w:val="007978EC"/>
    <w:rsid w:val="007A157E"/>
    <w:rsid w:val="007A20BB"/>
    <w:rsid w:val="007A2806"/>
    <w:rsid w:val="007A2C01"/>
    <w:rsid w:val="007A422C"/>
    <w:rsid w:val="007A4619"/>
    <w:rsid w:val="007A4C56"/>
    <w:rsid w:val="007A545E"/>
    <w:rsid w:val="007A7479"/>
    <w:rsid w:val="007A781B"/>
    <w:rsid w:val="007A7DB7"/>
    <w:rsid w:val="007B242F"/>
    <w:rsid w:val="007B2625"/>
    <w:rsid w:val="007B2804"/>
    <w:rsid w:val="007B5B9E"/>
    <w:rsid w:val="007B5EC8"/>
    <w:rsid w:val="007B775C"/>
    <w:rsid w:val="007C0412"/>
    <w:rsid w:val="007C15F6"/>
    <w:rsid w:val="007C290C"/>
    <w:rsid w:val="007C2C39"/>
    <w:rsid w:val="007C3A55"/>
    <w:rsid w:val="007C5244"/>
    <w:rsid w:val="007C5D46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48A3"/>
    <w:rsid w:val="007E53A8"/>
    <w:rsid w:val="007E598A"/>
    <w:rsid w:val="007E5F34"/>
    <w:rsid w:val="007F19A8"/>
    <w:rsid w:val="007F35C8"/>
    <w:rsid w:val="007F488C"/>
    <w:rsid w:val="007F5300"/>
    <w:rsid w:val="007F6B45"/>
    <w:rsid w:val="007F6DAC"/>
    <w:rsid w:val="007F7841"/>
    <w:rsid w:val="00800534"/>
    <w:rsid w:val="00802EBF"/>
    <w:rsid w:val="00806673"/>
    <w:rsid w:val="008067E4"/>
    <w:rsid w:val="008071D2"/>
    <w:rsid w:val="0081240E"/>
    <w:rsid w:val="0081326F"/>
    <w:rsid w:val="00813494"/>
    <w:rsid w:val="00814814"/>
    <w:rsid w:val="00815309"/>
    <w:rsid w:val="00815F0D"/>
    <w:rsid w:val="00816648"/>
    <w:rsid w:val="008169F2"/>
    <w:rsid w:val="0082024C"/>
    <w:rsid w:val="00821B61"/>
    <w:rsid w:val="0082434C"/>
    <w:rsid w:val="008255DB"/>
    <w:rsid w:val="00825C45"/>
    <w:rsid w:val="00825CF0"/>
    <w:rsid w:val="00826B49"/>
    <w:rsid w:val="008276E2"/>
    <w:rsid w:val="00832BF1"/>
    <w:rsid w:val="00832F3D"/>
    <w:rsid w:val="00834BD9"/>
    <w:rsid w:val="0083634D"/>
    <w:rsid w:val="00837DF6"/>
    <w:rsid w:val="00837FC0"/>
    <w:rsid w:val="0084020D"/>
    <w:rsid w:val="00841BD0"/>
    <w:rsid w:val="00841CE5"/>
    <w:rsid w:val="00844DFE"/>
    <w:rsid w:val="0084532E"/>
    <w:rsid w:val="00845EC0"/>
    <w:rsid w:val="008461AC"/>
    <w:rsid w:val="0085043A"/>
    <w:rsid w:val="00851FBC"/>
    <w:rsid w:val="00852242"/>
    <w:rsid w:val="00853A85"/>
    <w:rsid w:val="00853A9A"/>
    <w:rsid w:val="0086010B"/>
    <w:rsid w:val="008617EF"/>
    <w:rsid w:val="008642CF"/>
    <w:rsid w:val="008653FE"/>
    <w:rsid w:val="00865941"/>
    <w:rsid w:val="00865E28"/>
    <w:rsid w:val="0087124F"/>
    <w:rsid w:val="00871352"/>
    <w:rsid w:val="00871401"/>
    <w:rsid w:val="00871BBB"/>
    <w:rsid w:val="008728F7"/>
    <w:rsid w:val="00872A71"/>
    <w:rsid w:val="008739BB"/>
    <w:rsid w:val="00875D72"/>
    <w:rsid w:val="00875EE8"/>
    <w:rsid w:val="008768E6"/>
    <w:rsid w:val="00877944"/>
    <w:rsid w:val="00880FC5"/>
    <w:rsid w:val="00881D02"/>
    <w:rsid w:val="00881D78"/>
    <w:rsid w:val="00882254"/>
    <w:rsid w:val="00882335"/>
    <w:rsid w:val="00882DD2"/>
    <w:rsid w:val="0088315D"/>
    <w:rsid w:val="008832BB"/>
    <w:rsid w:val="00883B8E"/>
    <w:rsid w:val="008845CE"/>
    <w:rsid w:val="00885DE7"/>
    <w:rsid w:val="00885F18"/>
    <w:rsid w:val="00892F07"/>
    <w:rsid w:val="00893EC8"/>
    <w:rsid w:val="008942C0"/>
    <w:rsid w:val="00895286"/>
    <w:rsid w:val="008961F7"/>
    <w:rsid w:val="00896F5A"/>
    <w:rsid w:val="008A018D"/>
    <w:rsid w:val="008A0A0D"/>
    <w:rsid w:val="008A0E42"/>
    <w:rsid w:val="008A14E4"/>
    <w:rsid w:val="008A1FF4"/>
    <w:rsid w:val="008A218A"/>
    <w:rsid w:val="008A33A7"/>
    <w:rsid w:val="008A3F7D"/>
    <w:rsid w:val="008A3F9F"/>
    <w:rsid w:val="008A5704"/>
    <w:rsid w:val="008A5A31"/>
    <w:rsid w:val="008A6092"/>
    <w:rsid w:val="008B132A"/>
    <w:rsid w:val="008B1A7F"/>
    <w:rsid w:val="008B470E"/>
    <w:rsid w:val="008B4F36"/>
    <w:rsid w:val="008B5E09"/>
    <w:rsid w:val="008C0426"/>
    <w:rsid w:val="008C046E"/>
    <w:rsid w:val="008C0FE3"/>
    <w:rsid w:val="008C18BA"/>
    <w:rsid w:val="008C31D6"/>
    <w:rsid w:val="008C6185"/>
    <w:rsid w:val="008D070E"/>
    <w:rsid w:val="008D0F88"/>
    <w:rsid w:val="008D3400"/>
    <w:rsid w:val="008D3F8D"/>
    <w:rsid w:val="008D4001"/>
    <w:rsid w:val="008D4405"/>
    <w:rsid w:val="008D4536"/>
    <w:rsid w:val="008D5FBB"/>
    <w:rsid w:val="008D7809"/>
    <w:rsid w:val="008E0DD6"/>
    <w:rsid w:val="008E24F3"/>
    <w:rsid w:val="008E47D5"/>
    <w:rsid w:val="008E5AEB"/>
    <w:rsid w:val="008E62F1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8F5A69"/>
    <w:rsid w:val="0090102F"/>
    <w:rsid w:val="00901E22"/>
    <w:rsid w:val="00901EB1"/>
    <w:rsid w:val="0090238D"/>
    <w:rsid w:val="00902C5D"/>
    <w:rsid w:val="0090514C"/>
    <w:rsid w:val="009069E5"/>
    <w:rsid w:val="0090761C"/>
    <w:rsid w:val="00907F83"/>
    <w:rsid w:val="009126D6"/>
    <w:rsid w:val="009130A6"/>
    <w:rsid w:val="00914959"/>
    <w:rsid w:val="009150F1"/>
    <w:rsid w:val="00915BCF"/>
    <w:rsid w:val="00916160"/>
    <w:rsid w:val="00916FBD"/>
    <w:rsid w:val="009205B0"/>
    <w:rsid w:val="009233CE"/>
    <w:rsid w:val="00923D90"/>
    <w:rsid w:val="00926AE1"/>
    <w:rsid w:val="00927E89"/>
    <w:rsid w:val="00932253"/>
    <w:rsid w:val="009338AE"/>
    <w:rsid w:val="00934C6D"/>
    <w:rsid w:val="00934F27"/>
    <w:rsid w:val="00937AC7"/>
    <w:rsid w:val="009424EB"/>
    <w:rsid w:val="0094268A"/>
    <w:rsid w:val="00942F55"/>
    <w:rsid w:val="0094333C"/>
    <w:rsid w:val="00943FEF"/>
    <w:rsid w:val="00944B5C"/>
    <w:rsid w:val="00945B04"/>
    <w:rsid w:val="0094791D"/>
    <w:rsid w:val="00950AA6"/>
    <w:rsid w:val="00950D05"/>
    <w:rsid w:val="00950E5B"/>
    <w:rsid w:val="00951465"/>
    <w:rsid w:val="00951694"/>
    <w:rsid w:val="00951F94"/>
    <w:rsid w:val="00952385"/>
    <w:rsid w:val="0095646E"/>
    <w:rsid w:val="00956693"/>
    <w:rsid w:val="00956FF1"/>
    <w:rsid w:val="009578BE"/>
    <w:rsid w:val="00960AF2"/>
    <w:rsid w:val="009616F0"/>
    <w:rsid w:val="00961E93"/>
    <w:rsid w:val="009630C1"/>
    <w:rsid w:val="00964E69"/>
    <w:rsid w:val="009652D7"/>
    <w:rsid w:val="00965967"/>
    <w:rsid w:val="00966233"/>
    <w:rsid w:val="009674B1"/>
    <w:rsid w:val="00970B76"/>
    <w:rsid w:val="00971313"/>
    <w:rsid w:val="00974033"/>
    <w:rsid w:val="00974978"/>
    <w:rsid w:val="00974D4F"/>
    <w:rsid w:val="00975D0A"/>
    <w:rsid w:val="00975E72"/>
    <w:rsid w:val="009770F5"/>
    <w:rsid w:val="009776BC"/>
    <w:rsid w:val="00980204"/>
    <w:rsid w:val="00980C1D"/>
    <w:rsid w:val="009816AF"/>
    <w:rsid w:val="0098394A"/>
    <w:rsid w:val="00983E61"/>
    <w:rsid w:val="009852CF"/>
    <w:rsid w:val="0098705F"/>
    <w:rsid w:val="009876B6"/>
    <w:rsid w:val="009914EB"/>
    <w:rsid w:val="00991A64"/>
    <w:rsid w:val="00991FB9"/>
    <w:rsid w:val="00993A75"/>
    <w:rsid w:val="00993E93"/>
    <w:rsid w:val="009961B3"/>
    <w:rsid w:val="0099666D"/>
    <w:rsid w:val="00996F62"/>
    <w:rsid w:val="009A04A8"/>
    <w:rsid w:val="009A0F6E"/>
    <w:rsid w:val="009A17C0"/>
    <w:rsid w:val="009A1822"/>
    <w:rsid w:val="009A1ED4"/>
    <w:rsid w:val="009A280A"/>
    <w:rsid w:val="009A48E2"/>
    <w:rsid w:val="009A4C1D"/>
    <w:rsid w:val="009A608D"/>
    <w:rsid w:val="009A6666"/>
    <w:rsid w:val="009A7107"/>
    <w:rsid w:val="009A74A3"/>
    <w:rsid w:val="009A7635"/>
    <w:rsid w:val="009A77D6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E5E"/>
    <w:rsid w:val="009C7254"/>
    <w:rsid w:val="009D1DE9"/>
    <w:rsid w:val="009D2243"/>
    <w:rsid w:val="009D304F"/>
    <w:rsid w:val="009D3C9E"/>
    <w:rsid w:val="009D450E"/>
    <w:rsid w:val="009D4C29"/>
    <w:rsid w:val="009D4EBE"/>
    <w:rsid w:val="009D5763"/>
    <w:rsid w:val="009E0A3B"/>
    <w:rsid w:val="009E2514"/>
    <w:rsid w:val="009E2E5B"/>
    <w:rsid w:val="009E3559"/>
    <w:rsid w:val="009E56EE"/>
    <w:rsid w:val="009E6613"/>
    <w:rsid w:val="009E682F"/>
    <w:rsid w:val="009E6BDC"/>
    <w:rsid w:val="009E70A9"/>
    <w:rsid w:val="009E7FDC"/>
    <w:rsid w:val="009F06F3"/>
    <w:rsid w:val="009F0E98"/>
    <w:rsid w:val="009F1941"/>
    <w:rsid w:val="009F3E63"/>
    <w:rsid w:val="009F4940"/>
    <w:rsid w:val="009F5AE0"/>
    <w:rsid w:val="009F5C9F"/>
    <w:rsid w:val="009F6845"/>
    <w:rsid w:val="009F71F0"/>
    <w:rsid w:val="009F7768"/>
    <w:rsid w:val="009F7784"/>
    <w:rsid w:val="009F78EB"/>
    <w:rsid w:val="009F78F2"/>
    <w:rsid w:val="00A003BC"/>
    <w:rsid w:val="00A010A1"/>
    <w:rsid w:val="00A05603"/>
    <w:rsid w:val="00A06989"/>
    <w:rsid w:val="00A07198"/>
    <w:rsid w:val="00A074EA"/>
    <w:rsid w:val="00A076E9"/>
    <w:rsid w:val="00A0772B"/>
    <w:rsid w:val="00A109D8"/>
    <w:rsid w:val="00A10BB2"/>
    <w:rsid w:val="00A11474"/>
    <w:rsid w:val="00A1291C"/>
    <w:rsid w:val="00A148E6"/>
    <w:rsid w:val="00A1553B"/>
    <w:rsid w:val="00A159D3"/>
    <w:rsid w:val="00A159D6"/>
    <w:rsid w:val="00A16C40"/>
    <w:rsid w:val="00A170AD"/>
    <w:rsid w:val="00A17385"/>
    <w:rsid w:val="00A2170F"/>
    <w:rsid w:val="00A2305F"/>
    <w:rsid w:val="00A23B1E"/>
    <w:rsid w:val="00A26AB7"/>
    <w:rsid w:val="00A270E4"/>
    <w:rsid w:val="00A33758"/>
    <w:rsid w:val="00A33C18"/>
    <w:rsid w:val="00A34299"/>
    <w:rsid w:val="00A35E93"/>
    <w:rsid w:val="00A372D0"/>
    <w:rsid w:val="00A37A5F"/>
    <w:rsid w:val="00A37E34"/>
    <w:rsid w:val="00A400B7"/>
    <w:rsid w:val="00A408FB"/>
    <w:rsid w:val="00A42D9A"/>
    <w:rsid w:val="00A4301D"/>
    <w:rsid w:val="00A4358E"/>
    <w:rsid w:val="00A43AF7"/>
    <w:rsid w:val="00A44652"/>
    <w:rsid w:val="00A44FE8"/>
    <w:rsid w:val="00A45015"/>
    <w:rsid w:val="00A4560E"/>
    <w:rsid w:val="00A46022"/>
    <w:rsid w:val="00A46E08"/>
    <w:rsid w:val="00A50CCA"/>
    <w:rsid w:val="00A50CD0"/>
    <w:rsid w:val="00A513C8"/>
    <w:rsid w:val="00A51A4C"/>
    <w:rsid w:val="00A52179"/>
    <w:rsid w:val="00A54A8B"/>
    <w:rsid w:val="00A55930"/>
    <w:rsid w:val="00A55BEA"/>
    <w:rsid w:val="00A607B8"/>
    <w:rsid w:val="00A61401"/>
    <w:rsid w:val="00A617A1"/>
    <w:rsid w:val="00A628E3"/>
    <w:rsid w:val="00A6347A"/>
    <w:rsid w:val="00A648D6"/>
    <w:rsid w:val="00A653F6"/>
    <w:rsid w:val="00A6650F"/>
    <w:rsid w:val="00A66B83"/>
    <w:rsid w:val="00A70DCE"/>
    <w:rsid w:val="00A72698"/>
    <w:rsid w:val="00A74329"/>
    <w:rsid w:val="00A74ABF"/>
    <w:rsid w:val="00A74E07"/>
    <w:rsid w:val="00A7504C"/>
    <w:rsid w:val="00A7543B"/>
    <w:rsid w:val="00A75BE0"/>
    <w:rsid w:val="00A7603E"/>
    <w:rsid w:val="00A77148"/>
    <w:rsid w:val="00A77669"/>
    <w:rsid w:val="00A7794A"/>
    <w:rsid w:val="00A800BA"/>
    <w:rsid w:val="00A81AD6"/>
    <w:rsid w:val="00A83666"/>
    <w:rsid w:val="00A840D4"/>
    <w:rsid w:val="00A84948"/>
    <w:rsid w:val="00A85961"/>
    <w:rsid w:val="00A8739F"/>
    <w:rsid w:val="00A904CF"/>
    <w:rsid w:val="00A91BB4"/>
    <w:rsid w:val="00A91DF5"/>
    <w:rsid w:val="00A92643"/>
    <w:rsid w:val="00A9329D"/>
    <w:rsid w:val="00A93378"/>
    <w:rsid w:val="00A93474"/>
    <w:rsid w:val="00A9438F"/>
    <w:rsid w:val="00A94A9D"/>
    <w:rsid w:val="00A94AAB"/>
    <w:rsid w:val="00A97121"/>
    <w:rsid w:val="00A97D4F"/>
    <w:rsid w:val="00AA02CD"/>
    <w:rsid w:val="00AA06BE"/>
    <w:rsid w:val="00AA08F4"/>
    <w:rsid w:val="00AA1296"/>
    <w:rsid w:val="00AA12CE"/>
    <w:rsid w:val="00AA20DD"/>
    <w:rsid w:val="00AA38E7"/>
    <w:rsid w:val="00AA3F8A"/>
    <w:rsid w:val="00AA5328"/>
    <w:rsid w:val="00AA549D"/>
    <w:rsid w:val="00AA635C"/>
    <w:rsid w:val="00AB09F2"/>
    <w:rsid w:val="00AB0AEF"/>
    <w:rsid w:val="00AB0B38"/>
    <w:rsid w:val="00AB2F9C"/>
    <w:rsid w:val="00AB3A30"/>
    <w:rsid w:val="00AB44BE"/>
    <w:rsid w:val="00AB4661"/>
    <w:rsid w:val="00AB4AAD"/>
    <w:rsid w:val="00AB500A"/>
    <w:rsid w:val="00AB5BFB"/>
    <w:rsid w:val="00AB7F82"/>
    <w:rsid w:val="00AC1D17"/>
    <w:rsid w:val="00AC2929"/>
    <w:rsid w:val="00AC42CA"/>
    <w:rsid w:val="00AC543C"/>
    <w:rsid w:val="00AC6B97"/>
    <w:rsid w:val="00AC717A"/>
    <w:rsid w:val="00AC7DCA"/>
    <w:rsid w:val="00AD267F"/>
    <w:rsid w:val="00AD7493"/>
    <w:rsid w:val="00AD7556"/>
    <w:rsid w:val="00AE0DBD"/>
    <w:rsid w:val="00AE115D"/>
    <w:rsid w:val="00AE115E"/>
    <w:rsid w:val="00AE1EC0"/>
    <w:rsid w:val="00AE2344"/>
    <w:rsid w:val="00AE2F16"/>
    <w:rsid w:val="00AE33C6"/>
    <w:rsid w:val="00AE523A"/>
    <w:rsid w:val="00AE56E4"/>
    <w:rsid w:val="00AE64E8"/>
    <w:rsid w:val="00AE6D53"/>
    <w:rsid w:val="00AF1338"/>
    <w:rsid w:val="00AF2208"/>
    <w:rsid w:val="00AF24E0"/>
    <w:rsid w:val="00AF26DA"/>
    <w:rsid w:val="00AF2CFB"/>
    <w:rsid w:val="00AF79DC"/>
    <w:rsid w:val="00B0078A"/>
    <w:rsid w:val="00B007A5"/>
    <w:rsid w:val="00B007FC"/>
    <w:rsid w:val="00B008C7"/>
    <w:rsid w:val="00B0172B"/>
    <w:rsid w:val="00B03757"/>
    <w:rsid w:val="00B03FDF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26CCC"/>
    <w:rsid w:val="00B3013C"/>
    <w:rsid w:val="00B302EA"/>
    <w:rsid w:val="00B31504"/>
    <w:rsid w:val="00B32499"/>
    <w:rsid w:val="00B355A0"/>
    <w:rsid w:val="00B3596A"/>
    <w:rsid w:val="00B36968"/>
    <w:rsid w:val="00B401E2"/>
    <w:rsid w:val="00B40D1D"/>
    <w:rsid w:val="00B41836"/>
    <w:rsid w:val="00B436FA"/>
    <w:rsid w:val="00B43C57"/>
    <w:rsid w:val="00B444E1"/>
    <w:rsid w:val="00B45BF3"/>
    <w:rsid w:val="00B46054"/>
    <w:rsid w:val="00B461E3"/>
    <w:rsid w:val="00B465D0"/>
    <w:rsid w:val="00B46DEE"/>
    <w:rsid w:val="00B47ADC"/>
    <w:rsid w:val="00B50263"/>
    <w:rsid w:val="00B50A52"/>
    <w:rsid w:val="00B51459"/>
    <w:rsid w:val="00B51A88"/>
    <w:rsid w:val="00B51EB7"/>
    <w:rsid w:val="00B5263A"/>
    <w:rsid w:val="00B531A8"/>
    <w:rsid w:val="00B53C67"/>
    <w:rsid w:val="00B54BC1"/>
    <w:rsid w:val="00B5567C"/>
    <w:rsid w:val="00B561CB"/>
    <w:rsid w:val="00B564D9"/>
    <w:rsid w:val="00B57ADB"/>
    <w:rsid w:val="00B60C99"/>
    <w:rsid w:val="00B614A3"/>
    <w:rsid w:val="00B634A4"/>
    <w:rsid w:val="00B63CAD"/>
    <w:rsid w:val="00B63DA3"/>
    <w:rsid w:val="00B66477"/>
    <w:rsid w:val="00B6695F"/>
    <w:rsid w:val="00B676B1"/>
    <w:rsid w:val="00B700DF"/>
    <w:rsid w:val="00B70147"/>
    <w:rsid w:val="00B7150E"/>
    <w:rsid w:val="00B71C58"/>
    <w:rsid w:val="00B730BD"/>
    <w:rsid w:val="00B7451C"/>
    <w:rsid w:val="00B74EC1"/>
    <w:rsid w:val="00B7630A"/>
    <w:rsid w:val="00B808F6"/>
    <w:rsid w:val="00B80CAF"/>
    <w:rsid w:val="00B85090"/>
    <w:rsid w:val="00B858C7"/>
    <w:rsid w:val="00B859EA"/>
    <w:rsid w:val="00B85E14"/>
    <w:rsid w:val="00B85FF9"/>
    <w:rsid w:val="00B87327"/>
    <w:rsid w:val="00B87ACF"/>
    <w:rsid w:val="00B90BBB"/>
    <w:rsid w:val="00B930B3"/>
    <w:rsid w:val="00B94103"/>
    <w:rsid w:val="00B9411E"/>
    <w:rsid w:val="00B9624E"/>
    <w:rsid w:val="00B972AC"/>
    <w:rsid w:val="00B975F8"/>
    <w:rsid w:val="00B97E3B"/>
    <w:rsid w:val="00B97EBF"/>
    <w:rsid w:val="00BA414B"/>
    <w:rsid w:val="00BA73A1"/>
    <w:rsid w:val="00BA75AA"/>
    <w:rsid w:val="00BA7BC3"/>
    <w:rsid w:val="00BB08EA"/>
    <w:rsid w:val="00BB3291"/>
    <w:rsid w:val="00BB4565"/>
    <w:rsid w:val="00BB5DAC"/>
    <w:rsid w:val="00BB5E1F"/>
    <w:rsid w:val="00BB5EA1"/>
    <w:rsid w:val="00BB6B75"/>
    <w:rsid w:val="00BB7E61"/>
    <w:rsid w:val="00BC06B3"/>
    <w:rsid w:val="00BC4619"/>
    <w:rsid w:val="00BC4BD1"/>
    <w:rsid w:val="00BC4C18"/>
    <w:rsid w:val="00BC4D38"/>
    <w:rsid w:val="00BC4DF0"/>
    <w:rsid w:val="00BC57B7"/>
    <w:rsid w:val="00BC5990"/>
    <w:rsid w:val="00BC74F7"/>
    <w:rsid w:val="00BD1ACA"/>
    <w:rsid w:val="00BD2004"/>
    <w:rsid w:val="00BD38ED"/>
    <w:rsid w:val="00BD3EED"/>
    <w:rsid w:val="00BD65D7"/>
    <w:rsid w:val="00BD68D4"/>
    <w:rsid w:val="00BD722E"/>
    <w:rsid w:val="00BD7358"/>
    <w:rsid w:val="00BD748C"/>
    <w:rsid w:val="00BD7D71"/>
    <w:rsid w:val="00BE0AB5"/>
    <w:rsid w:val="00BE1350"/>
    <w:rsid w:val="00BE21C1"/>
    <w:rsid w:val="00BE2E5D"/>
    <w:rsid w:val="00BE3AC5"/>
    <w:rsid w:val="00BE52F2"/>
    <w:rsid w:val="00BE6C2B"/>
    <w:rsid w:val="00BE7557"/>
    <w:rsid w:val="00BF02A1"/>
    <w:rsid w:val="00BF21D7"/>
    <w:rsid w:val="00BF3DAD"/>
    <w:rsid w:val="00BF3EDE"/>
    <w:rsid w:val="00BF53BC"/>
    <w:rsid w:val="00BF6A36"/>
    <w:rsid w:val="00C008C5"/>
    <w:rsid w:val="00C00AA4"/>
    <w:rsid w:val="00C00C49"/>
    <w:rsid w:val="00C01016"/>
    <w:rsid w:val="00C030B3"/>
    <w:rsid w:val="00C03FF4"/>
    <w:rsid w:val="00C041CA"/>
    <w:rsid w:val="00C04B0C"/>
    <w:rsid w:val="00C04E27"/>
    <w:rsid w:val="00C0531F"/>
    <w:rsid w:val="00C10756"/>
    <w:rsid w:val="00C10F2A"/>
    <w:rsid w:val="00C11809"/>
    <w:rsid w:val="00C11A17"/>
    <w:rsid w:val="00C11D96"/>
    <w:rsid w:val="00C13405"/>
    <w:rsid w:val="00C154ED"/>
    <w:rsid w:val="00C20096"/>
    <w:rsid w:val="00C2053D"/>
    <w:rsid w:val="00C20541"/>
    <w:rsid w:val="00C21BFB"/>
    <w:rsid w:val="00C22BCB"/>
    <w:rsid w:val="00C23688"/>
    <w:rsid w:val="00C25593"/>
    <w:rsid w:val="00C258B6"/>
    <w:rsid w:val="00C26747"/>
    <w:rsid w:val="00C27729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3605"/>
    <w:rsid w:val="00C44428"/>
    <w:rsid w:val="00C45EEB"/>
    <w:rsid w:val="00C46BDD"/>
    <w:rsid w:val="00C47698"/>
    <w:rsid w:val="00C50300"/>
    <w:rsid w:val="00C5092F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64FEB"/>
    <w:rsid w:val="00C67E27"/>
    <w:rsid w:val="00C70433"/>
    <w:rsid w:val="00C74001"/>
    <w:rsid w:val="00C7425B"/>
    <w:rsid w:val="00C747D7"/>
    <w:rsid w:val="00C759F1"/>
    <w:rsid w:val="00C7662E"/>
    <w:rsid w:val="00C76AA0"/>
    <w:rsid w:val="00C773D0"/>
    <w:rsid w:val="00C77A69"/>
    <w:rsid w:val="00C80F88"/>
    <w:rsid w:val="00C81570"/>
    <w:rsid w:val="00C81B97"/>
    <w:rsid w:val="00C827E9"/>
    <w:rsid w:val="00C82DFE"/>
    <w:rsid w:val="00C8324B"/>
    <w:rsid w:val="00C83E9C"/>
    <w:rsid w:val="00C847CD"/>
    <w:rsid w:val="00C85EB8"/>
    <w:rsid w:val="00C91548"/>
    <w:rsid w:val="00C91D3D"/>
    <w:rsid w:val="00C941DA"/>
    <w:rsid w:val="00C94949"/>
    <w:rsid w:val="00C94D63"/>
    <w:rsid w:val="00C96988"/>
    <w:rsid w:val="00C96E25"/>
    <w:rsid w:val="00C97090"/>
    <w:rsid w:val="00CA1492"/>
    <w:rsid w:val="00CA1B70"/>
    <w:rsid w:val="00CA22BD"/>
    <w:rsid w:val="00CA46AE"/>
    <w:rsid w:val="00CA4760"/>
    <w:rsid w:val="00CA491B"/>
    <w:rsid w:val="00CA658C"/>
    <w:rsid w:val="00CA6B7C"/>
    <w:rsid w:val="00CA75B5"/>
    <w:rsid w:val="00CA790B"/>
    <w:rsid w:val="00CA7C7F"/>
    <w:rsid w:val="00CA7D43"/>
    <w:rsid w:val="00CB29DF"/>
    <w:rsid w:val="00CB2D93"/>
    <w:rsid w:val="00CB39AA"/>
    <w:rsid w:val="00CB3B7B"/>
    <w:rsid w:val="00CB47B2"/>
    <w:rsid w:val="00CB4F64"/>
    <w:rsid w:val="00CB5309"/>
    <w:rsid w:val="00CB5525"/>
    <w:rsid w:val="00CC1903"/>
    <w:rsid w:val="00CC29A5"/>
    <w:rsid w:val="00CC3889"/>
    <w:rsid w:val="00CC426C"/>
    <w:rsid w:val="00CC66EC"/>
    <w:rsid w:val="00CC73E7"/>
    <w:rsid w:val="00CD0EBB"/>
    <w:rsid w:val="00CD1763"/>
    <w:rsid w:val="00CD32B8"/>
    <w:rsid w:val="00CD4458"/>
    <w:rsid w:val="00CD5C4B"/>
    <w:rsid w:val="00CD5D5B"/>
    <w:rsid w:val="00CD5F8C"/>
    <w:rsid w:val="00CD6B71"/>
    <w:rsid w:val="00CE07CA"/>
    <w:rsid w:val="00CE08EC"/>
    <w:rsid w:val="00CE0CC1"/>
    <w:rsid w:val="00CE1ED5"/>
    <w:rsid w:val="00CE27A1"/>
    <w:rsid w:val="00CE2E09"/>
    <w:rsid w:val="00CE373E"/>
    <w:rsid w:val="00CE42BB"/>
    <w:rsid w:val="00CE44D8"/>
    <w:rsid w:val="00CE5273"/>
    <w:rsid w:val="00CE5548"/>
    <w:rsid w:val="00CE57D5"/>
    <w:rsid w:val="00CE5EE1"/>
    <w:rsid w:val="00CE69BC"/>
    <w:rsid w:val="00CE797B"/>
    <w:rsid w:val="00CE7AF6"/>
    <w:rsid w:val="00CF08CE"/>
    <w:rsid w:val="00CF0B68"/>
    <w:rsid w:val="00CF3206"/>
    <w:rsid w:val="00CF428D"/>
    <w:rsid w:val="00CF528F"/>
    <w:rsid w:val="00CF6416"/>
    <w:rsid w:val="00CF67A8"/>
    <w:rsid w:val="00CF7AEF"/>
    <w:rsid w:val="00D01C2E"/>
    <w:rsid w:val="00D02B4F"/>
    <w:rsid w:val="00D03EE1"/>
    <w:rsid w:val="00D053B6"/>
    <w:rsid w:val="00D12444"/>
    <w:rsid w:val="00D12735"/>
    <w:rsid w:val="00D13B45"/>
    <w:rsid w:val="00D168F7"/>
    <w:rsid w:val="00D17B5C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3DA7"/>
    <w:rsid w:val="00D3483D"/>
    <w:rsid w:val="00D3495B"/>
    <w:rsid w:val="00D35713"/>
    <w:rsid w:val="00D40091"/>
    <w:rsid w:val="00D412DE"/>
    <w:rsid w:val="00D41576"/>
    <w:rsid w:val="00D43698"/>
    <w:rsid w:val="00D4503D"/>
    <w:rsid w:val="00D4754D"/>
    <w:rsid w:val="00D50FEC"/>
    <w:rsid w:val="00D51387"/>
    <w:rsid w:val="00D519E2"/>
    <w:rsid w:val="00D531B6"/>
    <w:rsid w:val="00D53261"/>
    <w:rsid w:val="00D54114"/>
    <w:rsid w:val="00D54CD0"/>
    <w:rsid w:val="00D54D4C"/>
    <w:rsid w:val="00D55422"/>
    <w:rsid w:val="00D56342"/>
    <w:rsid w:val="00D56947"/>
    <w:rsid w:val="00D6045A"/>
    <w:rsid w:val="00D61D7A"/>
    <w:rsid w:val="00D63382"/>
    <w:rsid w:val="00D64002"/>
    <w:rsid w:val="00D65472"/>
    <w:rsid w:val="00D67D57"/>
    <w:rsid w:val="00D71268"/>
    <w:rsid w:val="00D71F2A"/>
    <w:rsid w:val="00D7251F"/>
    <w:rsid w:val="00D72789"/>
    <w:rsid w:val="00D72C25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3988"/>
    <w:rsid w:val="00D8456B"/>
    <w:rsid w:val="00D84E86"/>
    <w:rsid w:val="00D85096"/>
    <w:rsid w:val="00D871A2"/>
    <w:rsid w:val="00D87289"/>
    <w:rsid w:val="00D91023"/>
    <w:rsid w:val="00D9222C"/>
    <w:rsid w:val="00D92894"/>
    <w:rsid w:val="00D92EBB"/>
    <w:rsid w:val="00D934AB"/>
    <w:rsid w:val="00D9361F"/>
    <w:rsid w:val="00D94D13"/>
    <w:rsid w:val="00D95907"/>
    <w:rsid w:val="00D96323"/>
    <w:rsid w:val="00D9671F"/>
    <w:rsid w:val="00D97FF1"/>
    <w:rsid w:val="00DA1FFD"/>
    <w:rsid w:val="00DA28D9"/>
    <w:rsid w:val="00DA2FA3"/>
    <w:rsid w:val="00DA4988"/>
    <w:rsid w:val="00DA6611"/>
    <w:rsid w:val="00DA6974"/>
    <w:rsid w:val="00DA6A3B"/>
    <w:rsid w:val="00DA6AB6"/>
    <w:rsid w:val="00DB0BD9"/>
    <w:rsid w:val="00DB0EB4"/>
    <w:rsid w:val="00DB343F"/>
    <w:rsid w:val="00DB3A7A"/>
    <w:rsid w:val="00DB3BC9"/>
    <w:rsid w:val="00DB3C5E"/>
    <w:rsid w:val="00DB45E4"/>
    <w:rsid w:val="00DB4944"/>
    <w:rsid w:val="00DB5203"/>
    <w:rsid w:val="00DB54D5"/>
    <w:rsid w:val="00DB74C7"/>
    <w:rsid w:val="00DB7B11"/>
    <w:rsid w:val="00DC1062"/>
    <w:rsid w:val="00DC11F1"/>
    <w:rsid w:val="00DC4C0D"/>
    <w:rsid w:val="00DC7E21"/>
    <w:rsid w:val="00DD1F9E"/>
    <w:rsid w:val="00DD2553"/>
    <w:rsid w:val="00DD4268"/>
    <w:rsid w:val="00DD46B2"/>
    <w:rsid w:val="00DD5142"/>
    <w:rsid w:val="00DD5BDE"/>
    <w:rsid w:val="00DD70D5"/>
    <w:rsid w:val="00DD7701"/>
    <w:rsid w:val="00DE1127"/>
    <w:rsid w:val="00DE1A0E"/>
    <w:rsid w:val="00DE361A"/>
    <w:rsid w:val="00DE5EC3"/>
    <w:rsid w:val="00DE6CC4"/>
    <w:rsid w:val="00DF0A48"/>
    <w:rsid w:val="00DF273F"/>
    <w:rsid w:val="00DF331A"/>
    <w:rsid w:val="00DF4329"/>
    <w:rsid w:val="00DF5D2A"/>
    <w:rsid w:val="00E0201F"/>
    <w:rsid w:val="00E025A0"/>
    <w:rsid w:val="00E02AA5"/>
    <w:rsid w:val="00E04206"/>
    <w:rsid w:val="00E0521C"/>
    <w:rsid w:val="00E05382"/>
    <w:rsid w:val="00E055A0"/>
    <w:rsid w:val="00E06B74"/>
    <w:rsid w:val="00E10EA7"/>
    <w:rsid w:val="00E12E0A"/>
    <w:rsid w:val="00E14F2E"/>
    <w:rsid w:val="00E15091"/>
    <w:rsid w:val="00E15A7F"/>
    <w:rsid w:val="00E16DF0"/>
    <w:rsid w:val="00E21231"/>
    <w:rsid w:val="00E21871"/>
    <w:rsid w:val="00E21B3B"/>
    <w:rsid w:val="00E2263C"/>
    <w:rsid w:val="00E230C5"/>
    <w:rsid w:val="00E2355F"/>
    <w:rsid w:val="00E23A8F"/>
    <w:rsid w:val="00E25C74"/>
    <w:rsid w:val="00E27024"/>
    <w:rsid w:val="00E30A44"/>
    <w:rsid w:val="00E30CCE"/>
    <w:rsid w:val="00E326A1"/>
    <w:rsid w:val="00E32EA0"/>
    <w:rsid w:val="00E33C94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43FD"/>
    <w:rsid w:val="00E551F6"/>
    <w:rsid w:val="00E567DE"/>
    <w:rsid w:val="00E56FFC"/>
    <w:rsid w:val="00E57276"/>
    <w:rsid w:val="00E574D6"/>
    <w:rsid w:val="00E57630"/>
    <w:rsid w:val="00E57CC4"/>
    <w:rsid w:val="00E600CC"/>
    <w:rsid w:val="00E60AE7"/>
    <w:rsid w:val="00E60CAA"/>
    <w:rsid w:val="00E613CA"/>
    <w:rsid w:val="00E62B0E"/>
    <w:rsid w:val="00E6328A"/>
    <w:rsid w:val="00E633DF"/>
    <w:rsid w:val="00E63D16"/>
    <w:rsid w:val="00E64652"/>
    <w:rsid w:val="00E64701"/>
    <w:rsid w:val="00E65AC9"/>
    <w:rsid w:val="00E65D99"/>
    <w:rsid w:val="00E6654F"/>
    <w:rsid w:val="00E668B5"/>
    <w:rsid w:val="00E668E7"/>
    <w:rsid w:val="00E67926"/>
    <w:rsid w:val="00E67F2F"/>
    <w:rsid w:val="00E709C6"/>
    <w:rsid w:val="00E710CD"/>
    <w:rsid w:val="00E716D0"/>
    <w:rsid w:val="00E7293B"/>
    <w:rsid w:val="00E73BFC"/>
    <w:rsid w:val="00E73D45"/>
    <w:rsid w:val="00E743D2"/>
    <w:rsid w:val="00E74461"/>
    <w:rsid w:val="00E75345"/>
    <w:rsid w:val="00E803A6"/>
    <w:rsid w:val="00E804A9"/>
    <w:rsid w:val="00E810DC"/>
    <w:rsid w:val="00E813FC"/>
    <w:rsid w:val="00E8147F"/>
    <w:rsid w:val="00E822BB"/>
    <w:rsid w:val="00E82843"/>
    <w:rsid w:val="00E833D3"/>
    <w:rsid w:val="00E8362C"/>
    <w:rsid w:val="00E83FA7"/>
    <w:rsid w:val="00E8443F"/>
    <w:rsid w:val="00E84C98"/>
    <w:rsid w:val="00E8502A"/>
    <w:rsid w:val="00E855B7"/>
    <w:rsid w:val="00E85B0D"/>
    <w:rsid w:val="00E862E4"/>
    <w:rsid w:val="00E8692C"/>
    <w:rsid w:val="00E86A0F"/>
    <w:rsid w:val="00E86A4E"/>
    <w:rsid w:val="00E87267"/>
    <w:rsid w:val="00E8730A"/>
    <w:rsid w:val="00E90AEB"/>
    <w:rsid w:val="00E93DE6"/>
    <w:rsid w:val="00E94149"/>
    <w:rsid w:val="00E94A0C"/>
    <w:rsid w:val="00E963C4"/>
    <w:rsid w:val="00E964EC"/>
    <w:rsid w:val="00E96593"/>
    <w:rsid w:val="00E97911"/>
    <w:rsid w:val="00E97B55"/>
    <w:rsid w:val="00EA1311"/>
    <w:rsid w:val="00EA173B"/>
    <w:rsid w:val="00EA3FBA"/>
    <w:rsid w:val="00EA4EDA"/>
    <w:rsid w:val="00EA5450"/>
    <w:rsid w:val="00EA58BC"/>
    <w:rsid w:val="00EA7723"/>
    <w:rsid w:val="00EA7870"/>
    <w:rsid w:val="00EA7FFE"/>
    <w:rsid w:val="00EB1646"/>
    <w:rsid w:val="00EB2115"/>
    <w:rsid w:val="00EB21EB"/>
    <w:rsid w:val="00EB2742"/>
    <w:rsid w:val="00EB3FF5"/>
    <w:rsid w:val="00EB4DC0"/>
    <w:rsid w:val="00EB5A0C"/>
    <w:rsid w:val="00EB66F8"/>
    <w:rsid w:val="00EC1682"/>
    <w:rsid w:val="00EC1BF4"/>
    <w:rsid w:val="00EC36D1"/>
    <w:rsid w:val="00EC3974"/>
    <w:rsid w:val="00EC546A"/>
    <w:rsid w:val="00EC5D98"/>
    <w:rsid w:val="00EC7296"/>
    <w:rsid w:val="00ED0115"/>
    <w:rsid w:val="00ED0BEE"/>
    <w:rsid w:val="00ED1EB7"/>
    <w:rsid w:val="00ED202B"/>
    <w:rsid w:val="00ED2A7A"/>
    <w:rsid w:val="00ED314F"/>
    <w:rsid w:val="00ED3B88"/>
    <w:rsid w:val="00ED4FB8"/>
    <w:rsid w:val="00ED6973"/>
    <w:rsid w:val="00EE123E"/>
    <w:rsid w:val="00EE1548"/>
    <w:rsid w:val="00EE162D"/>
    <w:rsid w:val="00EE2E0F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4E6D"/>
    <w:rsid w:val="00EF6208"/>
    <w:rsid w:val="00EF6843"/>
    <w:rsid w:val="00F0196B"/>
    <w:rsid w:val="00F02543"/>
    <w:rsid w:val="00F048F8"/>
    <w:rsid w:val="00F05139"/>
    <w:rsid w:val="00F055E4"/>
    <w:rsid w:val="00F05B1D"/>
    <w:rsid w:val="00F07D20"/>
    <w:rsid w:val="00F07E03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308DE"/>
    <w:rsid w:val="00F31BD0"/>
    <w:rsid w:val="00F327B8"/>
    <w:rsid w:val="00F32A55"/>
    <w:rsid w:val="00F330FD"/>
    <w:rsid w:val="00F33302"/>
    <w:rsid w:val="00F33E0C"/>
    <w:rsid w:val="00F36873"/>
    <w:rsid w:val="00F375D2"/>
    <w:rsid w:val="00F40407"/>
    <w:rsid w:val="00F414D3"/>
    <w:rsid w:val="00F41C35"/>
    <w:rsid w:val="00F42153"/>
    <w:rsid w:val="00F42443"/>
    <w:rsid w:val="00F429D1"/>
    <w:rsid w:val="00F448FE"/>
    <w:rsid w:val="00F44E2D"/>
    <w:rsid w:val="00F45D18"/>
    <w:rsid w:val="00F473C2"/>
    <w:rsid w:val="00F47CFD"/>
    <w:rsid w:val="00F50CF9"/>
    <w:rsid w:val="00F510BD"/>
    <w:rsid w:val="00F519DD"/>
    <w:rsid w:val="00F51F3F"/>
    <w:rsid w:val="00F52B2A"/>
    <w:rsid w:val="00F53478"/>
    <w:rsid w:val="00F54181"/>
    <w:rsid w:val="00F5639B"/>
    <w:rsid w:val="00F564E0"/>
    <w:rsid w:val="00F575C2"/>
    <w:rsid w:val="00F611A2"/>
    <w:rsid w:val="00F614A0"/>
    <w:rsid w:val="00F62E7C"/>
    <w:rsid w:val="00F634D4"/>
    <w:rsid w:val="00F6383D"/>
    <w:rsid w:val="00F67775"/>
    <w:rsid w:val="00F7105C"/>
    <w:rsid w:val="00F71A7E"/>
    <w:rsid w:val="00F71FF8"/>
    <w:rsid w:val="00F72D11"/>
    <w:rsid w:val="00F7375E"/>
    <w:rsid w:val="00F74D45"/>
    <w:rsid w:val="00F7541B"/>
    <w:rsid w:val="00F75A3F"/>
    <w:rsid w:val="00F7628F"/>
    <w:rsid w:val="00F76C2A"/>
    <w:rsid w:val="00F77591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2326"/>
    <w:rsid w:val="00F927B0"/>
    <w:rsid w:val="00F934C8"/>
    <w:rsid w:val="00F94826"/>
    <w:rsid w:val="00F9596B"/>
    <w:rsid w:val="00F96CF9"/>
    <w:rsid w:val="00FA100C"/>
    <w:rsid w:val="00FA18FB"/>
    <w:rsid w:val="00FA3629"/>
    <w:rsid w:val="00FA3B17"/>
    <w:rsid w:val="00FA44F2"/>
    <w:rsid w:val="00FA52C1"/>
    <w:rsid w:val="00FA74DE"/>
    <w:rsid w:val="00FA7784"/>
    <w:rsid w:val="00FA77E6"/>
    <w:rsid w:val="00FA7838"/>
    <w:rsid w:val="00FA7B2C"/>
    <w:rsid w:val="00FB04E4"/>
    <w:rsid w:val="00FB058F"/>
    <w:rsid w:val="00FB1822"/>
    <w:rsid w:val="00FB1887"/>
    <w:rsid w:val="00FB3026"/>
    <w:rsid w:val="00FB4CB5"/>
    <w:rsid w:val="00FB5631"/>
    <w:rsid w:val="00FB5D5C"/>
    <w:rsid w:val="00FB6303"/>
    <w:rsid w:val="00FB6F87"/>
    <w:rsid w:val="00FB75A8"/>
    <w:rsid w:val="00FC0ABA"/>
    <w:rsid w:val="00FC1134"/>
    <w:rsid w:val="00FC170B"/>
    <w:rsid w:val="00FC6CCB"/>
    <w:rsid w:val="00FC6F37"/>
    <w:rsid w:val="00FC7B26"/>
    <w:rsid w:val="00FD232F"/>
    <w:rsid w:val="00FD2823"/>
    <w:rsid w:val="00FD3B14"/>
    <w:rsid w:val="00FD422A"/>
    <w:rsid w:val="00FD4E95"/>
    <w:rsid w:val="00FD686D"/>
    <w:rsid w:val="00FD6DD3"/>
    <w:rsid w:val="00FD7513"/>
    <w:rsid w:val="00FD7667"/>
    <w:rsid w:val="00FD7803"/>
    <w:rsid w:val="00FE05B2"/>
    <w:rsid w:val="00FE07F9"/>
    <w:rsid w:val="00FE2C59"/>
    <w:rsid w:val="00FE370E"/>
    <w:rsid w:val="00FE55D4"/>
    <w:rsid w:val="00FE737E"/>
    <w:rsid w:val="00FE75E6"/>
    <w:rsid w:val="00FE795C"/>
    <w:rsid w:val="00FF01AD"/>
    <w:rsid w:val="00FF03BC"/>
    <w:rsid w:val="00FF2632"/>
    <w:rsid w:val="00FF2DC6"/>
    <w:rsid w:val="00FF48DE"/>
    <w:rsid w:val="00FF4E57"/>
    <w:rsid w:val="00FF50A1"/>
    <w:rsid w:val="00FF51A7"/>
    <w:rsid w:val="00FF6064"/>
    <w:rsid w:val="00FF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/>
      <w:b/>
      <w:color w:val="365F91"/>
      <w:sz w:val="28"/>
      <w:szCs w:val="20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/>
      <w:b/>
      <w:sz w:val="26"/>
      <w:szCs w:val="20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/>
      <w:b/>
      <w:i/>
      <w:color w:val="4F81BD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/>
      <w:color w:val="243F6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Times New Roman"/>
      <w:b/>
      <w:color w:val="365F91"/>
      <w:sz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Times New Roman"/>
      <w:b/>
      <w:i/>
      <w:sz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Times New Roman"/>
      <w:b/>
      <w:sz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 w:cs="Times New Roman"/>
      <w:b/>
      <w:i/>
      <w:color w:val="4F81BD"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Times New Roman"/>
      <w:color w:val="243F60"/>
      <w:sz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20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20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Times New Roman"/>
      <w:sz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imes New Roman"/>
      <w:sz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Times New Roman"/>
    </w:rPr>
  </w:style>
  <w:style w:type="paragraph" w:styleId="ListParagraph">
    <w:name w:val="List Paragraph"/>
    <w:basedOn w:val="Normal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/>
      <w:b w:val="0"/>
      <w:sz w:val="24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/>
      <w:sz w:val="22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szCs w:val="20"/>
      <w:lang w:val="ru-RU"/>
    </w:rPr>
  </w:style>
  <w:style w:type="paragraph" w:customStyle="1" w:styleId="CharChar1CharCharCharCharCharCharCharChar">
    <w:name w:val="Char Char1 Знак Знак Char Char Знак Знак Char Char Char Char Char Char"/>
    <w:basedOn w:val="Normal"/>
    <w:uiPriority w:val="99"/>
    <w:rsid w:val="00A46022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ldef1">
    <w:name w:val="ldef1"/>
    <w:uiPriority w:val="99"/>
    <w:rsid w:val="00150B66"/>
    <w:rPr>
      <w:rFonts w:ascii="Times New Roman" w:hAnsi="Times New Roman"/>
      <w:color w:val="000000"/>
      <w:sz w:val="24"/>
    </w:rPr>
  </w:style>
  <w:style w:type="character" w:customStyle="1" w:styleId="CharChar2">
    <w:name w:val="Char Char2"/>
    <w:uiPriority w:val="99"/>
    <w:semiHidden/>
    <w:locked/>
    <w:rsid w:val="009D5763"/>
    <w:rPr>
      <w:lang w:val="en-AU" w:eastAsia="bg-BG"/>
    </w:rPr>
  </w:style>
  <w:style w:type="paragraph" w:customStyle="1" w:styleId="CharChar1CharCharCharChar">
    <w:name w:val="Char Char1 Знак Знак Char Char Знак Знак Char Char"/>
    <w:basedOn w:val="Normal"/>
    <w:uiPriority w:val="99"/>
    <w:rsid w:val="009D5763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FontStyle35">
    <w:name w:val="Font Style35"/>
    <w:uiPriority w:val="99"/>
    <w:rsid w:val="00346136"/>
    <w:rPr>
      <w:rFonts w:ascii="Times New Roman" w:hAnsi="Times New Roman"/>
      <w:b/>
      <w:sz w:val="26"/>
    </w:rPr>
  </w:style>
  <w:style w:type="paragraph" w:customStyle="1" w:styleId="Style31">
    <w:name w:val="Style31"/>
    <w:basedOn w:val="Normal"/>
    <w:uiPriority w:val="99"/>
    <w:rsid w:val="00104FF9"/>
    <w:pPr>
      <w:widowControl w:val="0"/>
      <w:autoSpaceDE w:val="0"/>
      <w:autoSpaceDN w:val="0"/>
      <w:adjustRightInd w:val="0"/>
      <w:spacing w:line="278" w:lineRule="exact"/>
      <w:ind w:firstLine="768"/>
      <w:jc w:val="both"/>
    </w:pPr>
    <w:rPr>
      <w:rFonts w:eastAsia="Calibri"/>
      <w:lang w:val="bg-BG" w:eastAsia="bg-BG"/>
    </w:rPr>
  </w:style>
  <w:style w:type="character" w:customStyle="1" w:styleId="a0">
    <w:name w:val="Основной текст_"/>
    <w:link w:val="a1"/>
    <w:uiPriority w:val="99"/>
    <w:locked/>
    <w:rsid w:val="00200E6F"/>
    <w:rPr>
      <w:spacing w:val="3"/>
      <w:shd w:val="clear" w:color="auto" w:fill="FFFFFF"/>
    </w:rPr>
  </w:style>
  <w:style w:type="paragraph" w:customStyle="1" w:styleId="a1">
    <w:name w:val="Основной текст"/>
    <w:basedOn w:val="Normal"/>
    <w:link w:val="a0"/>
    <w:uiPriority w:val="99"/>
    <w:rsid w:val="00200E6F"/>
    <w:pPr>
      <w:widowControl w:val="0"/>
      <w:shd w:val="clear" w:color="auto" w:fill="FFFFFF"/>
      <w:spacing w:before="360" w:after="240" w:line="274" w:lineRule="exact"/>
      <w:ind w:hanging="360"/>
      <w:jc w:val="both"/>
    </w:pPr>
    <w:rPr>
      <w:rFonts w:ascii="Calibri" w:eastAsia="Calibri" w:hAnsi="Calibri"/>
      <w:spacing w:val="3"/>
      <w:sz w:val="20"/>
      <w:szCs w:val="20"/>
      <w:lang w:val="bg-BG" w:eastAsia="bg-BG"/>
    </w:rPr>
  </w:style>
  <w:style w:type="paragraph" w:customStyle="1" w:styleId="Aaoeeu">
    <w:name w:val="Aaoeeu"/>
    <w:uiPriority w:val="99"/>
    <w:rsid w:val="00DA1FFD"/>
    <w:pPr>
      <w:widowControl w:val="0"/>
    </w:pPr>
    <w:rPr>
      <w:rFonts w:ascii="Times New Roman" w:eastAsia="Times New Roman" w:hAnsi="Times New Roman"/>
      <w:sz w:val="20"/>
      <w:szCs w:val="20"/>
      <w:lang w:val="en-US" w:eastAsia="en-US"/>
    </w:rPr>
  </w:style>
  <w:style w:type="paragraph" w:customStyle="1" w:styleId="Aeeaoaeaa1">
    <w:name w:val="A?eeaoae?aa 1"/>
    <w:basedOn w:val="Aaoeeu"/>
    <w:next w:val="Aaoeeu"/>
    <w:uiPriority w:val="99"/>
    <w:rsid w:val="00DA1FFD"/>
    <w:pPr>
      <w:keepNext/>
      <w:jc w:val="right"/>
    </w:pPr>
    <w:rPr>
      <w:b/>
    </w:rPr>
  </w:style>
  <w:style w:type="paragraph" w:customStyle="1" w:styleId="Eaoaeaa">
    <w:name w:val="Eaoae?aa"/>
    <w:basedOn w:val="Aaoeeu"/>
    <w:uiPriority w:val="99"/>
    <w:rsid w:val="00DA1FF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uiPriority w:val="99"/>
    <w:rsid w:val="00DA1FF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DA1FFD"/>
    <w:pPr>
      <w:keepNext/>
      <w:jc w:val="right"/>
    </w:pPr>
    <w:rPr>
      <w:i/>
    </w:rPr>
  </w:style>
  <w:style w:type="paragraph" w:customStyle="1" w:styleId="CharCharCharCharCharCharCharCharChar1CharCharCharCharCharCharCharCharCharChar">
    <w:name w:val="Char Char Char Char Char Char Char Char Char1 Знак Знак Char Char Знак Знак Char Char Знак Знак Char Char Знак Знак Char Char Знак Знак Char Char"/>
    <w:basedOn w:val="Normal"/>
    <w:uiPriority w:val="99"/>
    <w:rsid w:val="00CA7C7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1">
    <w:name w:val="Char Char11"/>
    <w:basedOn w:val="Normal"/>
    <w:uiPriority w:val="99"/>
    <w:rsid w:val="00853A9A"/>
    <w:pPr>
      <w:tabs>
        <w:tab w:val="left" w:pos="709"/>
      </w:tabs>
    </w:pPr>
    <w:rPr>
      <w:rFonts w:ascii="Tahoma" w:eastAsia="Calibri" w:hAnsi="Tahoma"/>
      <w:b/>
      <w:bCs/>
      <w:color w:val="000000"/>
      <w:sz w:val="32"/>
      <w:szCs w:val="32"/>
      <w:lang w:val="pl-PL" w:eastAsia="pl-PL"/>
    </w:rPr>
  </w:style>
  <w:style w:type="paragraph" w:customStyle="1" w:styleId="CharChar0">
    <w:name w:val="Знак Char Char Знак"/>
    <w:basedOn w:val="Normal"/>
    <w:uiPriority w:val="99"/>
    <w:rsid w:val="008961F7"/>
    <w:pPr>
      <w:tabs>
        <w:tab w:val="left" w:pos="709"/>
      </w:tabs>
      <w:spacing w:before="120"/>
      <w:ind w:firstLine="709"/>
      <w:jc w:val="both"/>
    </w:pPr>
    <w:rPr>
      <w:rFonts w:ascii="Tahoma" w:hAnsi="Tahoma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67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6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20</Pages>
  <Words>3546</Words>
  <Characters>20218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User</cp:lastModifiedBy>
  <cp:revision>8</cp:revision>
  <cp:lastPrinted>2017-03-17T07:02:00Z</cp:lastPrinted>
  <dcterms:created xsi:type="dcterms:W3CDTF">2017-03-13T13:25:00Z</dcterms:created>
  <dcterms:modified xsi:type="dcterms:W3CDTF">2017-03-17T07:04:00Z</dcterms:modified>
</cp:coreProperties>
</file>