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FDE" w:rsidRPr="009A4C1D" w:rsidRDefault="00F91FDE" w:rsidP="00A628E3">
      <w:pPr>
        <w:pStyle w:val="Heading3"/>
        <w:spacing w:before="0"/>
        <w:rPr>
          <w:rFonts w:ascii="Times New Roman" w:hAnsi="Times New Roman"/>
          <w:bCs/>
          <w:i/>
          <w:iCs/>
          <w:noProof/>
          <w:sz w:val="24"/>
          <w:szCs w:val="24"/>
          <w:lang w:val="bg-BG"/>
        </w:rPr>
      </w:pPr>
      <w:bookmarkStart w:id="0" w:name="_Toc443984857"/>
      <w:r w:rsidRPr="009A4C1D">
        <w:rPr>
          <w:rFonts w:ascii="Times New Roman" w:hAnsi="Times New Roman"/>
          <w:i/>
          <w:iCs/>
          <w:noProof/>
          <w:sz w:val="24"/>
          <w:szCs w:val="24"/>
          <w:lang w:val="bg-BG"/>
        </w:rPr>
        <w:t xml:space="preserve"> Образец № 1. Списък на документите, съдържащи се в офертата</w:t>
      </w:r>
      <w:bookmarkEnd w:id="0"/>
    </w:p>
    <w:p w:rsidR="00F91FDE" w:rsidRPr="009A4C1D" w:rsidRDefault="00F91FDE" w:rsidP="003342B8">
      <w:pPr>
        <w:jc w:val="center"/>
        <w:rPr>
          <w:b/>
          <w:bCs/>
          <w:caps/>
          <w:lang w:val="bg-BG"/>
        </w:rPr>
      </w:pPr>
    </w:p>
    <w:p w:rsidR="00F91FDE" w:rsidRPr="009A4C1D" w:rsidRDefault="00F91FDE" w:rsidP="003342B8">
      <w:pPr>
        <w:jc w:val="center"/>
        <w:rPr>
          <w:b/>
          <w:bCs/>
          <w:caps/>
          <w:lang w:val="bg-BG"/>
        </w:rPr>
      </w:pPr>
      <w:r w:rsidRPr="009A4C1D">
        <w:rPr>
          <w:b/>
          <w:bCs/>
          <w:caps/>
          <w:lang w:val="bg-BG"/>
        </w:rPr>
        <w:t xml:space="preserve">списък </w:t>
      </w:r>
    </w:p>
    <w:p w:rsidR="00F91FDE" w:rsidRPr="009A4C1D" w:rsidRDefault="00F91FDE" w:rsidP="00F611A2">
      <w:pPr>
        <w:autoSpaceDE w:val="0"/>
        <w:autoSpaceDN w:val="0"/>
        <w:adjustRightInd w:val="0"/>
        <w:jc w:val="center"/>
        <w:rPr>
          <w:lang w:val="bg-BG"/>
        </w:rPr>
      </w:pPr>
      <w:r w:rsidRPr="009A4C1D">
        <w:rPr>
          <w:lang w:val="bg-BG"/>
        </w:rPr>
        <w:t>на документите, съдържащи се в офертата</w:t>
      </w:r>
      <w:r w:rsidRPr="009A4C1D">
        <w:t xml:space="preserve"> </w:t>
      </w:r>
      <w:r w:rsidRPr="009A4C1D">
        <w:rPr>
          <w:lang w:val="bg-BG"/>
        </w:rPr>
        <w:t xml:space="preserve">по обява на обществена поръчка с предмет: </w:t>
      </w:r>
    </w:p>
    <w:p w:rsidR="00F91FDE" w:rsidRPr="009A4C1D" w:rsidRDefault="00F91FDE" w:rsidP="00E92FB2">
      <w:pPr>
        <w:pStyle w:val="a1"/>
        <w:shd w:val="clear" w:color="auto" w:fill="auto"/>
        <w:spacing w:before="0"/>
        <w:ind w:left="20" w:right="20" w:firstLine="340"/>
        <w:jc w:val="center"/>
        <w:rPr>
          <w:rFonts w:ascii="Times New Roman" w:hAnsi="Times New Roman"/>
          <w:color w:val="000000"/>
          <w:sz w:val="24"/>
          <w:szCs w:val="24"/>
          <w:lang w:val="ru-RU" w:eastAsia="ru-RU"/>
        </w:rPr>
      </w:pPr>
      <w:r w:rsidRPr="00E92FB2">
        <w:rPr>
          <w:rFonts w:ascii="Times New Roman" w:hAnsi="Times New Roman"/>
          <w:b/>
          <w:color w:val="000000"/>
          <w:sz w:val="28"/>
          <w:szCs w:val="28"/>
        </w:rPr>
        <w:t>„Отпечатване на книга „Кръстовата Планина“</w:t>
      </w:r>
    </w:p>
    <w:tbl>
      <w:tblPr>
        <w:tblW w:w="9754" w:type="dxa"/>
        <w:tblInd w:w="2" w:type="dxa"/>
        <w:tblLook w:val="00A0"/>
      </w:tblPr>
      <w:tblGrid>
        <w:gridCol w:w="2616"/>
        <w:gridCol w:w="4202"/>
        <w:gridCol w:w="1860"/>
        <w:gridCol w:w="1076"/>
      </w:tblGrid>
      <w:tr w:rsidR="00F91FDE" w:rsidRPr="009A4C1D" w:rsidTr="003342B8">
        <w:tc>
          <w:tcPr>
            <w:tcW w:w="2616" w:type="dxa"/>
          </w:tcPr>
          <w:p w:rsidR="00F91FDE" w:rsidRPr="009A4C1D" w:rsidRDefault="00F91FDE" w:rsidP="00A628E3">
            <w:pPr>
              <w:pStyle w:val="BodyText"/>
              <w:snapToGrid w:val="0"/>
              <w:spacing w:before="120" w:after="0"/>
              <w:jc w:val="center"/>
              <w:rPr>
                <w:szCs w:val="24"/>
                <w:lang w:val="bg-BG"/>
              </w:rPr>
            </w:pPr>
            <w:r w:rsidRPr="009A4C1D">
              <w:rPr>
                <w:szCs w:val="24"/>
                <w:lang w:val="bg-BG"/>
              </w:rPr>
              <w:t>Наименование на участника</w:t>
            </w:r>
          </w:p>
        </w:tc>
        <w:tc>
          <w:tcPr>
            <w:tcW w:w="4202" w:type="dxa"/>
            <w:tcBorders>
              <w:bottom w:val="single" w:sz="4" w:space="0" w:color="auto"/>
            </w:tcBorders>
          </w:tcPr>
          <w:p w:rsidR="00F91FDE" w:rsidRPr="009A4C1D" w:rsidRDefault="00F91FDE" w:rsidP="00A628E3">
            <w:pPr>
              <w:pStyle w:val="BodyText"/>
              <w:snapToGrid w:val="0"/>
              <w:spacing w:after="0"/>
              <w:jc w:val="center"/>
              <w:rPr>
                <w:szCs w:val="24"/>
                <w:lang w:val="bg-BG"/>
              </w:rPr>
            </w:pPr>
          </w:p>
        </w:tc>
        <w:tc>
          <w:tcPr>
            <w:tcW w:w="1860" w:type="dxa"/>
          </w:tcPr>
          <w:p w:rsidR="00F91FDE" w:rsidRPr="009A4C1D" w:rsidRDefault="00F91FDE" w:rsidP="0018612A">
            <w:pPr>
              <w:pStyle w:val="BodyText"/>
              <w:snapToGrid w:val="0"/>
              <w:spacing w:before="120" w:after="0"/>
              <w:jc w:val="center"/>
              <w:rPr>
                <w:szCs w:val="24"/>
                <w:lang w:val="bg-BG"/>
              </w:rPr>
            </w:pPr>
            <w:r w:rsidRPr="009A4C1D">
              <w:rPr>
                <w:szCs w:val="24"/>
                <w:lang w:val="bg-BG"/>
              </w:rPr>
              <w:t>ЕИК/БУЛСТАТ</w:t>
            </w:r>
          </w:p>
        </w:tc>
        <w:tc>
          <w:tcPr>
            <w:tcW w:w="1076" w:type="dxa"/>
            <w:tcBorders>
              <w:bottom w:val="single" w:sz="4" w:space="0" w:color="auto"/>
            </w:tcBorders>
          </w:tcPr>
          <w:p w:rsidR="00F91FDE" w:rsidRPr="009A4C1D" w:rsidRDefault="00F91FDE" w:rsidP="00A628E3">
            <w:pPr>
              <w:pStyle w:val="BodyText"/>
              <w:snapToGrid w:val="0"/>
              <w:spacing w:after="0"/>
              <w:rPr>
                <w:szCs w:val="24"/>
                <w:lang w:val="bg-BG"/>
              </w:rPr>
            </w:pPr>
          </w:p>
        </w:tc>
      </w:tr>
    </w:tbl>
    <w:p w:rsidR="00F91FDE" w:rsidRPr="009A4C1D" w:rsidRDefault="00F91FDE" w:rsidP="00A628E3">
      <w:pPr>
        <w:pStyle w:val="BodyText"/>
        <w:snapToGrid w:val="0"/>
        <w:spacing w:after="0"/>
        <w:ind w:right="-1"/>
        <w:jc w:val="center"/>
        <w:rPr>
          <w:szCs w:val="24"/>
          <w:lang w:val="bg-BG"/>
        </w:rPr>
      </w:pPr>
    </w:p>
    <w:tbl>
      <w:tblPr>
        <w:tblW w:w="5000" w:type="pct"/>
        <w:tblInd w:w="2" w:type="dxa"/>
        <w:tblLook w:val="0000"/>
      </w:tblPr>
      <w:tblGrid>
        <w:gridCol w:w="457"/>
        <w:gridCol w:w="6193"/>
        <w:gridCol w:w="1630"/>
        <w:gridCol w:w="1575"/>
      </w:tblGrid>
      <w:tr w:rsidR="00F91FDE" w:rsidRPr="009A4C1D" w:rsidTr="003342B8">
        <w:trPr>
          <w:trHeight w:val="500"/>
          <w:tblHeader/>
        </w:trPr>
        <w:tc>
          <w:tcPr>
            <w:tcW w:w="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1FDE" w:rsidRPr="009A4C1D" w:rsidRDefault="00F91FDE" w:rsidP="00A628E3">
            <w:pPr>
              <w:pStyle w:val="BodyText"/>
              <w:snapToGrid w:val="0"/>
              <w:spacing w:before="60" w:after="60"/>
              <w:ind w:right="-1"/>
              <w:rPr>
                <w:b/>
                <w:bCs/>
                <w:szCs w:val="24"/>
                <w:lang w:val="bg-BG"/>
              </w:rPr>
            </w:pPr>
            <w:r w:rsidRPr="009A4C1D">
              <w:rPr>
                <w:b/>
                <w:bCs/>
                <w:szCs w:val="24"/>
                <w:lang w:val="bg-BG"/>
              </w:rPr>
              <w:t>№</w:t>
            </w:r>
          </w:p>
        </w:tc>
        <w:tc>
          <w:tcPr>
            <w:tcW w:w="3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1FDE" w:rsidRPr="009A4C1D" w:rsidRDefault="00F91FDE" w:rsidP="00A628E3">
            <w:pPr>
              <w:pStyle w:val="BodyText"/>
              <w:snapToGrid w:val="0"/>
              <w:spacing w:before="60" w:after="60"/>
              <w:ind w:right="-1"/>
              <w:jc w:val="center"/>
              <w:rPr>
                <w:b/>
                <w:bCs/>
                <w:szCs w:val="24"/>
                <w:lang w:val="bg-BG"/>
              </w:rPr>
            </w:pPr>
            <w:r w:rsidRPr="009A4C1D">
              <w:rPr>
                <w:b/>
                <w:bCs/>
                <w:szCs w:val="24"/>
                <w:lang w:val="bg-BG"/>
              </w:rPr>
              <w:t>Съдържание</w:t>
            </w:r>
          </w:p>
        </w:tc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1FDE" w:rsidRPr="009A4C1D" w:rsidRDefault="00F91FDE" w:rsidP="00A628E3">
            <w:pPr>
              <w:pStyle w:val="BodyText"/>
              <w:snapToGrid w:val="0"/>
              <w:spacing w:before="60" w:after="60"/>
              <w:ind w:right="-1"/>
              <w:jc w:val="center"/>
              <w:rPr>
                <w:b/>
                <w:bCs/>
                <w:szCs w:val="24"/>
                <w:lang w:val="bg-BG"/>
              </w:rPr>
            </w:pPr>
            <w:r w:rsidRPr="009A4C1D">
              <w:rPr>
                <w:b/>
                <w:bCs/>
                <w:szCs w:val="24"/>
                <w:lang w:val="bg-BG"/>
              </w:rPr>
              <w:t>Вид на документите</w:t>
            </w: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1FDE" w:rsidRPr="009A4C1D" w:rsidRDefault="00F91FDE" w:rsidP="00A628E3">
            <w:pPr>
              <w:pStyle w:val="BodyText"/>
              <w:snapToGrid w:val="0"/>
              <w:spacing w:before="60" w:after="60"/>
              <w:ind w:right="-1"/>
              <w:jc w:val="center"/>
              <w:rPr>
                <w:b/>
                <w:bCs/>
                <w:szCs w:val="24"/>
                <w:lang w:val="bg-BG"/>
              </w:rPr>
            </w:pPr>
            <w:r w:rsidRPr="009A4C1D">
              <w:rPr>
                <w:b/>
                <w:bCs/>
                <w:szCs w:val="24"/>
                <w:lang w:val="bg-BG"/>
              </w:rPr>
              <w:t>Брой страници от стр. до  стр</w:t>
            </w:r>
            <w:r w:rsidRPr="009A4C1D">
              <w:rPr>
                <w:b/>
                <w:bCs/>
                <w:i/>
                <w:iCs/>
                <w:szCs w:val="24"/>
                <w:lang w:val="bg-BG"/>
              </w:rPr>
              <w:t>.</w:t>
            </w:r>
            <w:r w:rsidRPr="009A4C1D">
              <w:rPr>
                <w:b/>
                <w:bCs/>
                <w:szCs w:val="24"/>
                <w:lang w:val="bg-BG"/>
              </w:rPr>
              <w:t xml:space="preserve"> </w:t>
            </w:r>
          </w:p>
        </w:tc>
      </w:tr>
      <w:tr w:rsidR="00F91FDE" w:rsidRPr="009A4C1D" w:rsidTr="003342B8">
        <w:trPr>
          <w:trHeight w:val="252"/>
        </w:trPr>
        <w:tc>
          <w:tcPr>
            <w:tcW w:w="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1FDE" w:rsidRPr="009A4C1D" w:rsidRDefault="00F91FDE" w:rsidP="00A628E3">
            <w:pPr>
              <w:pStyle w:val="BodyText"/>
              <w:suppressAutoHyphens/>
              <w:snapToGrid w:val="0"/>
              <w:spacing w:before="40" w:after="40"/>
              <w:ind w:right="-1"/>
              <w:rPr>
                <w:b/>
                <w:bCs/>
                <w:szCs w:val="24"/>
                <w:lang w:val="bg-BG"/>
              </w:rPr>
            </w:pPr>
          </w:p>
        </w:tc>
        <w:tc>
          <w:tcPr>
            <w:tcW w:w="3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1FDE" w:rsidRPr="009A4C1D" w:rsidRDefault="00F91FDE" w:rsidP="00A628E3">
            <w:pPr>
              <w:pStyle w:val="BodyText"/>
              <w:snapToGrid w:val="0"/>
              <w:spacing w:before="40" w:after="40"/>
              <w:ind w:right="-1"/>
              <w:jc w:val="both"/>
              <w:rPr>
                <w:b/>
                <w:szCs w:val="24"/>
                <w:lang w:val="bg-BG"/>
              </w:rPr>
            </w:pPr>
          </w:p>
        </w:tc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1FDE" w:rsidRPr="009A4C1D" w:rsidRDefault="00F91FDE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1FDE" w:rsidRPr="009A4C1D" w:rsidRDefault="00F91FDE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</w:tr>
      <w:tr w:rsidR="00F91FDE" w:rsidRPr="009A4C1D" w:rsidTr="003342B8">
        <w:trPr>
          <w:trHeight w:val="252"/>
        </w:trPr>
        <w:tc>
          <w:tcPr>
            <w:tcW w:w="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1FDE" w:rsidRPr="009A4C1D" w:rsidRDefault="00F91FDE" w:rsidP="00A628E3">
            <w:pPr>
              <w:pStyle w:val="BodyText"/>
              <w:numPr>
                <w:ilvl w:val="0"/>
                <w:numId w:val="18"/>
              </w:numPr>
              <w:suppressAutoHyphens/>
              <w:snapToGrid w:val="0"/>
              <w:spacing w:before="40" w:after="40"/>
              <w:ind w:right="-1"/>
              <w:rPr>
                <w:b/>
                <w:bCs/>
                <w:szCs w:val="24"/>
                <w:lang w:val="bg-BG"/>
              </w:rPr>
            </w:pPr>
          </w:p>
        </w:tc>
        <w:tc>
          <w:tcPr>
            <w:tcW w:w="3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1FDE" w:rsidRPr="009A4C1D" w:rsidRDefault="00F91FDE" w:rsidP="0018397F">
            <w:pPr>
              <w:pStyle w:val="BodyText"/>
              <w:snapToGrid w:val="0"/>
              <w:spacing w:before="40" w:after="40"/>
              <w:ind w:right="-1"/>
              <w:rPr>
                <w:szCs w:val="24"/>
                <w:lang w:val="bg-BG"/>
              </w:rPr>
            </w:pPr>
          </w:p>
        </w:tc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1FDE" w:rsidRPr="009A4C1D" w:rsidRDefault="00F91FDE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1FDE" w:rsidRPr="009A4C1D" w:rsidRDefault="00F91FDE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</w:tr>
      <w:tr w:rsidR="00F91FDE" w:rsidRPr="009A4C1D" w:rsidTr="003342B8">
        <w:trPr>
          <w:trHeight w:val="252"/>
        </w:trPr>
        <w:tc>
          <w:tcPr>
            <w:tcW w:w="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1FDE" w:rsidRPr="009A4C1D" w:rsidRDefault="00F91FDE" w:rsidP="00A628E3">
            <w:pPr>
              <w:pStyle w:val="BodyText"/>
              <w:numPr>
                <w:ilvl w:val="0"/>
                <w:numId w:val="18"/>
              </w:numPr>
              <w:suppressAutoHyphens/>
              <w:snapToGrid w:val="0"/>
              <w:spacing w:before="40" w:after="40"/>
              <w:ind w:right="-1"/>
              <w:rPr>
                <w:b/>
                <w:bCs/>
                <w:szCs w:val="24"/>
                <w:lang w:val="bg-BG"/>
              </w:rPr>
            </w:pPr>
          </w:p>
        </w:tc>
        <w:tc>
          <w:tcPr>
            <w:tcW w:w="3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1FDE" w:rsidRPr="009A4C1D" w:rsidRDefault="00F91FDE" w:rsidP="0018397F">
            <w:pPr>
              <w:pStyle w:val="BodyText"/>
              <w:snapToGrid w:val="0"/>
              <w:spacing w:before="40" w:after="40"/>
              <w:ind w:right="-1"/>
              <w:rPr>
                <w:szCs w:val="24"/>
                <w:lang w:val="bg-BG"/>
              </w:rPr>
            </w:pPr>
          </w:p>
        </w:tc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1FDE" w:rsidRPr="009A4C1D" w:rsidRDefault="00F91FDE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1FDE" w:rsidRPr="009A4C1D" w:rsidRDefault="00F91FDE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</w:tr>
      <w:tr w:rsidR="00F91FDE" w:rsidRPr="009A4C1D" w:rsidTr="003342B8">
        <w:trPr>
          <w:trHeight w:val="252"/>
        </w:trPr>
        <w:tc>
          <w:tcPr>
            <w:tcW w:w="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1FDE" w:rsidRPr="009A4C1D" w:rsidRDefault="00F91FDE" w:rsidP="00A628E3">
            <w:pPr>
              <w:pStyle w:val="BodyText"/>
              <w:numPr>
                <w:ilvl w:val="0"/>
                <w:numId w:val="18"/>
              </w:numPr>
              <w:suppressAutoHyphens/>
              <w:snapToGrid w:val="0"/>
              <w:spacing w:before="40" w:after="40"/>
              <w:ind w:right="-1"/>
              <w:rPr>
                <w:b/>
                <w:bCs/>
                <w:szCs w:val="24"/>
                <w:lang w:val="bg-BG"/>
              </w:rPr>
            </w:pPr>
          </w:p>
        </w:tc>
        <w:tc>
          <w:tcPr>
            <w:tcW w:w="3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1FDE" w:rsidRPr="009A4C1D" w:rsidRDefault="00F91FDE" w:rsidP="0018397F">
            <w:pPr>
              <w:pStyle w:val="BodyText"/>
              <w:snapToGrid w:val="0"/>
              <w:spacing w:before="40" w:after="40"/>
              <w:ind w:right="-1"/>
              <w:rPr>
                <w:szCs w:val="24"/>
                <w:lang w:val="bg-BG"/>
              </w:rPr>
            </w:pPr>
          </w:p>
        </w:tc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1FDE" w:rsidRPr="009A4C1D" w:rsidRDefault="00F91FDE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1FDE" w:rsidRPr="009A4C1D" w:rsidRDefault="00F91FDE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</w:tr>
      <w:tr w:rsidR="00F91FDE" w:rsidRPr="009A4C1D" w:rsidTr="003342B8">
        <w:trPr>
          <w:trHeight w:val="172"/>
        </w:trPr>
        <w:tc>
          <w:tcPr>
            <w:tcW w:w="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1FDE" w:rsidRPr="009A4C1D" w:rsidRDefault="00F91FDE" w:rsidP="00A628E3">
            <w:pPr>
              <w:pStyle w:val="BodyText"/>
              <w:numPr>
                <w:ilvl w:val="0"/>
                <w:numId w:val="18"/>
              </w:numPr>
              <w:suppressAutoHyphens/>
              <w:snapToGrid w:val="0"/>
              <w:spacing w:before="40" w:after="40"/>
              <w:ind w:right="-1"/>
              <w:rPr>
                <w:b/>
                <w:bCs/>
                <w:szCs w:val="24"/>
                <w:lang w:val="bg-BG"/>
              </w:rPr>
            </w:pPr>
          </w:p>
        </w:tc>
        <w:tc>
          <w:tcPr>
            <w:tcW w:w="3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1FDE" w:rsidRPr="009A4C1D" w:rsidRDefault="00F91FDE" w:rsidP="0018397F">
            <w:pPr>
              <w:pStyle w:val="BodyText"/>
              <w:snapToGrid w:val="0"/>
              <w:spacing w:before="40" w:after="40"/>
              <w:ind w:right="-1"/>
              <w:rPr>
                <w:szCs w:val="24"/>
                <w:lang w:val="bg-BG"/>
              </w:rPr>
            </w:pPr>
          </w:p>
        </w:tc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1FDE" w:rsidRPr="009A4C1D" w:rsidRDefault="00F91FDE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1FDE" w:rsidRPr="009A4C1D" w:rsidRDefault="00F91FDE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</w:tr>
      <w:tr w:rsidR="00F91FDE" w:rsidRPr="009A4C1D" w:rsidTr="003342B8">
        <w:trPr>
          <w:trHeight w:val="172"/>
        </w:trPr>
        <w:tc>
          <w:tcPr>
            <w:tcW w:w="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1FDE" w:rsidRPr="009A4C1D" w:rsidRDefault="00F91FDE" w:rsidP="00A628E3">
            <w:pPr>
              <w:pStyle w:val="BodyText"/>
              <w:numPr>
                <w:ilvl w:val="0"/>
                <w:numId w:val="18"/>
              </w:numPr>
              <w:suppressAutoHyphens/>
              <w:snapToGrid w:val="0"/>
              <w:spacing w:before="40" w:after="40"/>
              <w:ind w:right="-1"/>
              <w:rPr>
                <w:b/>
                <w:bCs/>
                <w:szCs w:val="24"/>
                <w:lang w:val="bg-BG"/>
              </w:rPr>
            </w:pPr>
          </w:p>
        </w:tc>
        <w:tc>
          <w:tcPr>
            <w:tcW w:w="3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1FDE" w:rsidRPr="009A4C1D" w:rsidRDefault="00F91FDE" w:rsidP="005127F4">
            <w:pPr>
              <w:pStyle w:val="BodyText"/>
              <w:snapToGrid w:val="0"/>
              <w:spacing w:before="40" w:after="40"/>
              <w:ind w:right="-1"/>
              <w:jc w:val="both"/>
              <w:rPr>
                <w:szCs w:val="24"/>
                <w:lang w:val="bg-BG"/>
              </w:rPr>
            </w:pPr>
          </w:p>
        </w:tc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1FDE" w:rsidRPr="009A4C1D" w:rsidRDefault="00F91FDE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1FDE" w:rsidRPr="009A4C1D" w:rsidRDefault="00F91FDE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</w:tr>
      <w:tr w:rsidR="00F91FDE" w:rsidRPr="009A4C1D" w:rsidTr="003342B8">
        <w:trPr>
          <w:trHeight w:val="172"/>
        </w:trPr>
        <w:tc>
          <w:tcPr>
            <w:tcW w:w="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1FDE" w:rsidRPr="009A4C1D" w:rsidRDefault="00F91FDE" w:rsidP="00A628E3">
            <w:pPr>
              <w:pStyle w:val="BodyText"/>
              <w:numPr>
                <w:ilvl w:val="0"/>
                <w:numId w:val="18"/>
              </w:numPr>
              <w:suppressAutoHyphens/>
              <w:snapToGrid w:val="0"/>
              <w:spacing w:before="40" w:after="40"/>
              <w:ind w:right="-1"/>
              <w:rPr>
                <w:b/>
                <w:bCs/>
                <w:szCs w:val="24"/>
                <w:lang w:val="bg-BG"/>
              </w:rPr>
            </w:pPr>
          </w:p>
        </w:tc>
        <w:tc>
          <w:tcPr>
            <w:tcW w:w="3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1FDE" w:rsidRPr="009A4C1D" w:rsidRDefault="00F91FDE" w:rsidP="0018397F">
            <w:pPr>
              <w:pStyle w:val="BodyText"/>
              <w:snapToGrid w:val="0"/>
              <w:spacing w:before="40" w:after="40"/>
              <w:ind w:right="-1"/>
              <w:rPr>
                <w:szCs w:val="24"/>
                <w:lang w:val="bg-BG"/>
              </w:rPr>
            </w:pPr>
          </w:p>
        </w:tc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1FDE" w:rsidRPr="009A4C1D" w:rsidRDefault="00F91FDE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1FDE" w:rsidRPr="009A4C1D" w:rsidRDefault="00F91FDE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</w:tr>
      <w:tr w:rsidR="00F91FDE" w:rsidRPr="009A4C1D" w:rsidTr="003342B8">
        <w:trPr>
          <w:trHeight w:val="252"/>
        </w:trPr>
        <w:tc>
          <w:tcPr>
            <w:tcW w:w="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1FDE" w:rsidRPr="009A4C1D" w:rsidRDefault="00F91FDE" w:rsidP="00A628E3">
            <w:pPr>
              <w:pStyle w:val="BodyText"/>
              <w:numPr>
                <w:ilvl w:val="0"/>
                <w:numId w:val="18"/>
              </w:numPr>
              <w:suppressAutoHyphens/>
              <w:snapToGrid w:val="0"/>
              <w:spacing w:before="40" w:after="40"/>
              <w:ind w:right="-1"/>
              <w:rPr>
                <w:b/>
                <w:bCs/>
                <w:szCs w:val="24"/>
                <w:lang w:val="bg-BG"/>
              </w:rPr>
            </w:pPr>
          </w:p>
        </w:tc>
        <w:tc>
          <w:tcPr>
            <w:tcW w:w="3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1FDE" w:rsidRPr="009A4C1D" w:rsidRDefault="00F91FDE" w:rsidP="0018397F">
            <w:pPr>
              <w:pStyle w:val="BodyText"/>
              <w:snapToGrid w:val="0"/>
              <w:spacing w:before="40" w:after="40"/>
              <w:ind w:right="-1"/>
              <w:rPr>
                <w:szCs w:val="24"/>
                <w:lang w:val="bg-BG"/>
              </w:rPr>
            </w:pPr>
          </w:p>
        </w:tc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1FDE" w:rsidRPr="009A4C1D" w:rsidRDefault="00F91FDE" w:rsidP="00A628E3">
            <w:pPr>
              <w:spacing w:before="40" w:after="40"/>
              <w:ind w:right="-1"/>
              <w:jc w:val="center"/>
              <w:rPr>
                <w:lang w:val="bg-BG"/>
              </w:rPr>
            </w:pP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1FDE" w:rsidRPr="009A4C1D" w:rsidRDefault="00F91FDE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</w:tr>
      <w:tr w:rsidR="00F91FDE" w:rsidRPr="009A4C1D" w:rsidTr="003342B8">
        <w:trPr>
          <w:trHeight w:val="252"/>
        </w:trPr>
        <w:tc>
          <w:tcPr>
            <w:tcW w:w="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1FDE" w:rsidRPr="009A4C1D" w:rsidRDefault="00F91FDE" w:rsidP="00A628E3">
            <w:pPr>
              <w:pStyle w:val="BodyText"/>
              <w:numPr>
                <w:ilvl w:val="0"/>
                <w:numId w:val="18"/>
              </w:numPr>
              <w:suppressAutoHyphens/>
              <w:snapToGrid w:val="0"/>
              <w:spacing w:before="40" w:after="40"/>
              <w:ind w:right="-1"/>
              <w:rPr>
                <w:b/>
                <w:bCs/>
                <w:szCs w:val="24"/>
                <w:lang w:val="bg-BG"/>
              </w:rPr>
            </w:pPr>
          </w:p>
        </w:tc>
        <w:tc>
          <w:tcPr>
            <w:tcW w:w="3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1FDE" w:rsidRPr="009A4C1D" w:rsidRDefault="00F91FDE" w:rsidP="00D63382">
            <w:pPr>
              <w:pStyle w:val="BodyText"/>
              <w:snapToGrid w:val="0"/>
              <w:spacing w:before="40" w:after="40"/>
              <w:ind w:right="-1"/>
              <w:rPr>
                <w:szCs w:val="24"/>
                <w:lang w:val="bg-BG"/>
              </w:rPr>
            </w:pPr>
          </w:p>
        </w:tc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1FDE" w:rsidRPr="009A4C1D" w:rsidRDefault="00F91FDE" w:rsidP="00A628E3">
            <w:pPr>
              <w:spacing w:before="40" w:after="40"/>
              <w:ind w:right="-1"/>
              <w:jc w:val="center"/>
              <w:rPr>
                <w:lang w:val="bg-BG"/>
              </w:rPr>
            </w:pP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1FDE" w:rsidRPr="009A4C1D" w:rsidRDefault="00F91FDE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</w:tr>
      <w:tr w:rsidR="00F91FDE" w:rsidRPr="009A4C1D" w:rsidTr="003342B8">
        <w:trPr>
          <w:trHeight w:val="252"/>
        </w:trPr>
        <w:tc>
          <w:tcPr>
            <w:tcW w:w="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1FDE" w:rsidRPr="009A4C1D" w:rsidRDefault="00F91FDE" w:rsidP="00A628E3">
            <w:pPr>
              <w:pStyle w:val="BodyText"/>
              <w:numPr>
                <w:ilvl w:val="0"/>
                <w:numId w:val="18"/>
              </w:numPr>
              <w:suppressAutoHyphens/>
              <w:snapToGrid w:val="0"/>
              <w:spacing w:before="40" w:after="40"/>
              <w:ind w:right="-1"/>
              <w:rPr>
                <w:b/>
                <w:bCs/>
                <w:szCs w:val="24"/>
                <w:lang w:val="bg-BG"/>
              </w:rPr>
            </w:pPr>
          </w:p>
        </w:tc>
        <w:tc>
          <w:tcPr>
            <w:tcW w:w="3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1FDE" w:rsidRPr="009A4C1D" w:rsidRDefault="00F91FDE" w:rsidP="00D63382">
            <w:pPr>
              <w:pStyle w:val="BodyText"/>
              <w:snapToGrid w:val="0"/>
              <w:spacing w:before="40" w:after="40"/>
              <w:ind w:right="-1"/>
              <w:rPr>
                <w:szCs w:val="24"/>
                <w:lang w:val="bg-BG"/>
              </w:rPr>
            </w:pPr>
          </w:p>
        </w:tc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1FDE" w:rsidRPr="009A4C1D" w:rsidRDefault="00F91FDE" w:rsidP="00A628E3">
            <w:pPr>
              <w:spacing w:before="40" w:after="40"/>
              <w:ind w:right="-1"/>
              <w:jc w:val="center"/>
              <w:rPr>
                <w:lang w:val="bg-BG"/>
              </w:rPr>
            </w:pP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1FDE" w:rsidRPr="009A4C1D" w:rsidRDefault="00F91FDE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</w:tr>
      <w:tr w:rsidR="00F91FDE" w:rsidRPr="009A4C1D" w:rsidTr="003342B8">
        <w:trPr>
          <w:trHeight w:val="252"/>
        </w:trPr>
        <w:tc>
          <w:tcPr>
            <w:tcW w:w="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1FDE" w:rsidRPr="009A4C1D" w:rsidRDefault="00F91FDE" w:rsidP="00A628E3">
            <w:pPr>
              <w:pStyle w:val="BodyText"/>
              <w:numPr>
                <w:ilvl w:val="0"/>
                <w:numId w:val="18"/>
              </w:numPr>
              <w:suppressAutoHyphens/>
              <w:snapToGrid w:val="0"/>
              <w:spacing w:before="40" w:after="40"/>
              <w:ind w:right="-1"/>
              <w:rPr>
                <w:b/>
                <w:bCs/>
                <w:szCs w:val="24"/>
                <w:lang w:val="bg-BG"/>
              </w:rPr>
            </w:pPr>
          </w:p>
        </w:tc>
        <w:tc>
          <w:tcPr>
            <w:tcW w:w="3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1FDE" w:rsidRPr="009A4C1D" w:rsidRDefault="00F91FDE" w:rsidP="00D63382">
            <w:pPr>
              <w:pStyle w:val="BodyText"/>
              <w:snapToGrid w:val="0"/>
              <w:spacing w:before="40" w:after="40"/>
              <w:ind w:right="-1"/>
              <w:rPr>
                <w:szCs w:val="24"/>
                <w:lang w:val="bg-BG"/>
              </w:rPr>
            </w:pPr>
          </w:p>
        </w:tc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1FDE" w:rsidRPr="009A4C1D" w:rsidRDefault="00F91FDE" w:rsidP="00A628E3">
            <w:pPr>
              <w:spacing w:before="40" w:after="40"/>
              <w:ind w:right="-1"/>
              <w:jc w:val="center"/>
              <w:rPr>
                <w:lang w:val="bg-BG"/>
              </w:rPr>
            </w:pP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1FDE" w:rsidRPr="009A4C1D" w:rsidRDefault="00F91FDE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</w:tr>
      <w:tr w:rsidR="00F91FDE" w:rsidRPr="009A4C1D" w:rsidTr="003342B8">
        <w:trPr>
          <w:trHeight w:val="252"/>
        </w:trPr>
        <w:tc>
          <w:tcPr>
            <w:tcW w:w="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1FDE" w:rsidRPr="009A4C1D" w:rsidRDefault="00F91FDE" w:rsidP="00A628E3">
            <w:pPr>
              <w:pStyle w:val="BodyText"/>
              <w:numPr>
                <w:ilvl w:val="0"/>
                <w:numId w:val="18"/>
              </w:numPr>
              <w:suppressAutoHyphens/>
              <w:snapToGrid w:val="0"/>
              <w:spacing w:before="40" w:after="40"/>
              <w:ind w:right="-1"/>
              <w:rPr>
                <w:b/>
                <w:bCs/>
                <w:szCs w:val="24"/>
                <w:lang w:val="bg-BG"/>
              </w:rPr>
            </w:pPr>
          </w:p>
        </w:tc>
        <w:tc>
          <w:tcPr>
            <w:tcW w:w="3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1FDE" w:rsidRPr="009A4C1D" w:rsidRDefault="00F91FDE" w:rsidP="00D63382">
            <w:pPr>
              <w:pStyle w:val="BodyText"/>
              <w:snapToGrid w:val="0"/>
              <w:spacing w:before="40" w:after="40"/>
              <w:ind w:right="-1"/>
              <w:rPr>
                <w:szCs w:val="24"/>
                <w:lang w:val="bg-BG"/>
              </w:rPr>
            </w:pPr>
          </w:p>
        </w:tc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1FDE" w:rsidRPr="009A4C1D" w:rsidRDefault="00F91FDE" w:rsidP="00A628E3">
            <w:pPr>
              <w:spacing w:before="40" w:after="40"/>
              <w:ind w:right="-1"/>
              <w:jc w:val="center"/>
              <w:rPr>
                <w:lang w:val="bg-BG"/>
              </w:rPr>
            </w:pP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1FDE" w:rsidRPr="009A4C1D" w:rsidRDefault="00F91FDE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</w:tr>
      <w:tr w:rsidR="00F91FDE" w:rsidRPr="009A4C1D" w:rsidTr="003342B8">
        <w:trPr>
          <w:trHeight w:val="252"/>
        </w:trPr>
        <w:tc>
          <w:tcPr>
            <w:tcW w:w="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1FDE" w:rsidRPr="009A4C1D" w:rsidRDefault="00F91FDE" w:rsidP="00A628E3">
            <w:pPr>
              <w:pStyle w:val="BodyText"/>
              <w:numPr>
                <w:ilvl w:val="0"/>
                <w:numId w:val="18"/>
              </w:numPr>
              <w:suppressAutoHyphens/>
              <w:snapToGrid w:val="0"/>
              <w:spacing w:before="40" w:after="40"/>
              <w:ind w:right="-1"/>
              <w:rPr>
                <w:b/>
                <w:bCs/>
                <w:szCs w:val="24"/>
                <w:lang w:val="bg-BG"/>
              </w:rPr>
            </w:pPr>
          </w:p>
        </w:tc>
        <w:tc>
          <w:tcPr>
            <w:tcW w:w="3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1FDE" w:rsidRPr="009A4C1D" w:rsidRDefault="00F91FDE" w:rsidP="00D63382">
            <w:pPr>
              <w:pStyle w:val="BodyText"/>
              <w:snapToGrid w:val="0"/>
              <w:spacing w:before="40" w:after="40"/>
              <w:ind w:right="-1"/>
              <w:rPr>
                <w:i/>
                <w:iCs/>
                <w:noProof/>
                <w:szCs w:val="24"/>
                <w:lang w:val="bg-BG"/>
              </w:rPr>
            </w:pPr>
          </w:p>
        </w:tc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1FDE" w:rsidRPr="009A4C1D" w:rsidRDefault="00F91FDE" w:rsidP="00A628E3">
            <w:pPr>
              <w:spacing w:before="40" w:after="40"/>
              <w:ind w:right="-1"/>
              <w:jc w:val="center"/>
              <w:rPr>
                <w:lang w:val="bg-BG"/>
              </w:rPr>
            </w:pP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1FDE" w:rsidRPr="009A4C1D" w:rsidRDefault="00F91FDE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</w:tr>
      <w:tr w:rsidR="00F91FDE" w:rsidRPr="009A4C1D" w:rsidTr="003342B8">
        <w:trPr>
          <w:trHeight w:val="252"/>
        </w:trPr>
        <w:tc>
          <w:tcPr>
            <w:tcW w:w="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1FDE" w:rsidRPr="009A4C1D" w:rsidRDefault="00F91FDE" w:rsidP="00A628E3">
            <w:pPr>
              <w:pStyle w:val="BodyText"/>
              <w:numPr>
                <w:ilvl w:val="0"/>
                <w:numId w:val="18"/>
              </w:numPr>
              <w:suppressAutoHyphens/>
              <w:snapToGrid w:val="0"/>
              <w:spacing w:before="40" w:after="40"/>
              <w:ind w:right="-1"/>
              <w:rPr>
                <w:b/>
                <w:bCs/>
                <w:szCs w:val="24"/>
                <w:lang w:val="bg-BG"/>
              </w:rPr>
            </w:pPr>
          </w:p>
        </w:tc>
        <w:tc>
          <w:tcPr>
            <w:tcW w:w="3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1FDE" w:rsidRPr="009A4C1D" w:rsidRDefault="00F91FDE" w:rsidP="00D63382">
            <w:pPr>
              <w:pStyle w:val="BodyText"/>
              <w:snapToGrid w:val="0"/>
              <w:spacing w:before="40" w:after="40"/>
              <w:ind w:right="-1"/>
              <w:rPr>
                <w:szCs w:val="24"/>
                <w:lang w:val="bg-BG"/>
              </w:rPr>
            </w:pPr>
          </w:p>
        </w:tc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1FDE" w:rsidRPr="009A4C1D" w:rsidRDefault="00F91FDE" w:rsidP="00A628E3">
            <w:pPr>
              <w:spacing w:before="40" w:after="40"/>
              <w:ind w:right="-1"/>
              <w:jc w:val="center"/>
              <w:rPr>
                <w:lang w:val="bg-BG"/>
              </w:rPr>
            </w:pP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1FDE" w:rsidRPr="009A4C1D" w:rsidRDefault="00F91FDE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</w:tr>
      <w:tr w:rsidR="00F91FDE" w:rsidRPr="009A4C1D" w:rsidTr="003342B8">
        <w:trPr>
          <w:trHeight w:val="252"/>
        </w:trPr>
        <w:tc>
          <w:tcPr>
            <w:tcW w:w="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1FDE" w:rsidRPr="009A4C1D" w:rsidRDefault="00F91FDE" w:rsidP="00A628E3">
            <w:pPr>
              <w:pStyle w:val="BodyText"/>
              <w:numPr>
                <w:ilvl w:val="0"/>
                <w:numId w:val="18"/>
              </w:numPr>
              <w:suppressAutoHyphens/>
              <w:snapToGrid w:val="0"/>
              <w:spacing w:before="40" w:after="40"/>
              <w:ind w:right="-1"/>
              <w:rPr>
                <w:b/>
                <w:bCs/>
                <w:szCs w:val="24"/>
                <w:lang w:val="bg-BG"/>
              </w:rPr>
            </w:pPr>
          </w:p>
        </w:tc>
        <w:tc>
          <w:tcPr>
            <w:tcW w:w="3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1FDE" w:rsidRPr="009A4C1D" w:rsidRDefault="00F91FDE" w:rsidP="00D63382">
            <w:pPr>
              <w:pStyle w:val="BodyText"/>
              <w:snapToGrid w:val="0"/>
              <w:spacing w:before="40" w:after="40"/>
              <w:ind w:right="-1"/>
              <w:rPr>
                <w:szCs w:val="24"/>
                <w:lang w:val="bg-BG"/>
              </w:rPr>
            </w:pPr>
          </w:p>
        </w:tc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1FDE" w:rsidRPr="009A4C1D" w:rsidRDefault="00F91FDE" w:rsidP="00A628E3">
            <w:pPr>
              <w:spacing w:before="40" w:after="40"/>
              <w:ind w:right="-1"/>
              <w:jc w:val="center"/>
              <w:rPr>
                <w:lang w:val="bg-BG"/>
              </w:rPr>
            </w:pP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1FDE" w:rsidRPr="009A4C1D" w:rsidRDefault="00F91FDE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</w:tr>
      <w:tr w:rsidR="00F91FDE" w:rsidRPr="009A4C1D" w:rsidTr="003342B8">
        <w:trPr>
          <w:trHeight w:val="252"/>
        </w:trPr>
        <w:tc>
          <w:tcPr>
            <w:tcW w:w="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1FDE" w:rsidRPr="009A4C1D" w:rsidRDefault="00F91FDE" w:rsidP="00A628E3">
            <w:pPr>
              <w:pStyle w:val="BodyText"/>
              <w:numPr>
                <w:ilvl w:val="0"/>
                <w:numId w:val="18"/>
              </w:numPr>
              <w:suppressAutoHyphens/>
              <w:snapToGrid w:val="0"/>
              <w:spacing w:before="40" w:after="40"/>
              <w:ind w:right="-1"/>
              <w:rPr>
                <w:b/>
                <w:bCs/>
                <w:szCs w:val="24"/>
                <w:lang w:val="bg-BG"/>
              </w:rPr>
            </w:pPr>
          </w:p>
        </w:tc>
        <w:tc>
          <w:tcPr>
            <w:tcW w:w="3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1FDE" w:rsidRPr="009A4C1D" w:rsidRDefault="00F91FDE" w:rsidP="00D63382">
            <w:pPr>
              <w:pStyle w:val="BodyText"/>
              <w:snapToGrid w:val="0"/>
              <w:spacing w:before="40" w:after="40"/>
              <w:ind w:right="-1"/>
              <w:rPr>
                <w:szCs w:val="24"/>
                <w:lang w:val="bg-BG"/>
              </w:rPr>
            </w:pPr>
          </w:p>
        </w:tc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1FDE" w:rsidRPr="009A4C1D" w:rsidRDefault="00F91FDE" w:rsidP="00A628E3">
            <w:pPr>
              <w:spacing w:before="40" w:after="40"/>
              <w:ind w:right="-1"/>
              <w:jc w:val="center"/>
              <w:rPr>
                <w:lang w:val="bg-BG"/>
              </w:rPr>
            </w:pP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1FDE" w:rsidRPr="009A4C1D" w:rsidRDefault="00F91FDE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</w:tr>
      <w:tr w:rsidR="00F91FDE" w:rsidRPr="009A4C1D" w:rsidTr="003342B8">
        <w:trPr>
          <w:trHeight w:val="252"/>
        </w:trPr>
        <w:tc>
          <w:tcPr>
            <w:tcW w:w="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1FDE" w:rsidRPr="009A4C1D" w:rsidRDefault="00F91FDE" w:rsidP="00A628E3">
            <w:pPr>
              <w:pStyle w:val="BodyText"/>
              <w:numPr>
                <w:ilvl w:val="0"/>
                <w:numId w:val="18"/>
              </w:numPr>
              <w:suppressAutoHyphens/>
              <w:snapToGrid w:val="0"/>
              <w:spacing w:before="40" w:after="40"/>
              <w:ind w:right="-1"/>
              <w:rPr>
                <w:b/>
                <w:bCs/>
                <w:szCs w:val="24"/>
                <w:lang w:val="bg-BG"/>
              </w:rPr>
            </w:pPr>
          </w:p>
        </w:tc>
        <w:tc>
          <w:tcPr>
            <w:tcW w:w="3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1FDE" w:rsidRPr="009A4C1D" w:rsidRDefault="00F91FDE" w:rsidP="00D63382">
            <w:pPr>
              <w:pStyle w:val="BodyText"/>
              <w:snapToGrid w:val="0"/>
              <w:spacing w:before="40" w:after="40"/>
              <w:ind w:right="-1"/>
              <w:rPr>
                <w:szCs w:val="24"/>
                <w:lang w:val="bg-BG"/>
              </w:rPr>
            </w:pPr>
          </w:p>
        </w:tc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1FDE" w:rsidRPr="009A4C1D" w:rsidRDefault="00F91FDE" w:rsidP="00A628E3">
            <w:pPr>
              <w:spacing w:before="40" w:after="40"/>
              <w:ind w:right="-1"/>
              <w:jc w:val="center"/>
              <w:rPr>
                <w:lang w:val="bg-BG"/>
              </w:rPr>
            </w:pP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1FDE" w:rsidRPr="009A4C1D" w:rsidRDefault="00F91FDE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</w:tr>
      <w:tr w:rsidR="00F91FDE" w:rsidRPr="009A4C1D" w:rsidTr="003342B8">
        <w:trPr>
          <w:trHeight w:val="252"/>
        </w:trPr>
        <w:tc>
          <w:tcPr>
            <w:tcW w:w="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1FDE" w:rsidRPr="009A4C1D" w:rsidRDefault="00F91FDE" w:rsidP="00A628E3">
            <w:pPr>
              <w:pStyle w:val="BodyText"/>
              <w:numPr>
                <w:ilvl w:val="0"/>
                <w:numId w:val="18"/>
              </w:numPr>
              <w:suppressAutoHyphens/>
              <w:snapToGrid w:val="0"/>
              <w:spacing w:before="40" w:after="40"/>
              <w:ind w:right="-1"/>
              <w:rPr>
                <w:b/>
                <w:bCs/>
                <w:szCs w:val="24"/>
                <w:lang w:val="bg-BG"/>
              </w:rPr>
            </w:pPr>
          </w:p>
        </w:tc>
        <w:tc>
          <w:tcPr>
            <w:tcW w:w="3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1FDE" w:rsidRPr="009A4C1D" w:rsidRDefault="00F91FDE" w:rsidP="00D63382">
            <w:pPr>
              <w:pStyle w:val="BodyText"/>
              <w:snapToGrid w:val="0"/>
              <w:spacing w:before="40" w:after="40"/>
              <w:ind w:right="-1"/>
              <w:rPr>
                <w:szCs w:val="24"/>
                <w:lang w:val="bg-BG"/>
              </w:rPr>
            </w:pPr>
          </w:p>
        </w:tc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1FDE" w:rsidRPr="009A4C1D" w:rsidRDefault="00F91FDE" w:rsidP="00A628E3">
            <w:pPr>
              <w:spacing w:before="40" w:after="40"/>
              <w:ind w:right="-1"/>
              <w:jc w:val="center"/>
              <w:rPr>
                <w:lang w:val="bg-BG"/>
              </w:rPr>
            </w:pP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1FDE" w:rsidRPr="009A4C1D" w:rsidRDefault="00F91FDE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</w:tr>
      <w:tr w:rsidR="00F91FDE" w:rsidRPr="009A4C1D" w:rsidTr="003342B8">
        <w:trPr>
          <w:trHeight w:val="351"/>
        </w:trPr>
        <w:tc>
          <w:tcPr>
            <w:tcW w:w="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1FDE" w:rsidRPr="009A4C1D" w:rsidRDefault="00F91FDE" w:rsidP="00A628E3">
            <w:pPr>
              <w:pStyle w:val="BodyText"/>
              <w:numPr>
                <w:ilvl w:val="0"/>
                <w:numId w:val="18"/>
              </w:numPr>
              <w:suppressAutoHyphens/>
              <w:snapToGrid w:val="0"/>
              <w:spacing w:before="40" w:after="40"/>
              <w:ind w:right="-1"/>
              <w:rPr>
                <w:b/>
                <w:bCs/>
                <w:szCs w:val="24"/>
                <w:lang w:val="bg-BG"/>
              </w:rPr>
            </w:pPr>
          </w:p>
        </w:tc>
        <w:tc>
          <w:tcPr>
            <w:tcW w:w="3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1FDE" w:rsidRPr="009A4C1D" w:rsidRDefault="00F91FDE" w:rsidP="005E58EF">
            <w:pPr>
              <w:pStyle w:val="BodyText"/>
              <w:snapToGrid w:val="0"/>
              <w:spacing w:before="40" w:after="40"/>
              <w:ind w:right="-1"/>
              <w:rPr>
                <w:bCs/>
                <w:szCs w:val="24"/>
                <w:lang w:val="bg-BG"/>
              </w:rPr>
            </w:pPr>
          </w:p>
        </w:tc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1FDE" w:rsidRPr="009A4C1D" w:rsidRDefault="00F91FDE" w:rsidP="00A628E3">
            <w:pPr>
              <w:spacing w:before="40" w:after="40"/>
              <w:ind w:right="-1"/>
              <w:jc w:val="center"/>
              <w:rPr>
                <w:lang w:val="bg-BG"/>
              </w:rPr>
            </w:pP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1FDE" w:rsidRPr="009A4C1D" w:rsidRDefault="00F91FDE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</w:tr>
    </w:tbl>
    <w:p w:rsidR="00F91FDE" w:rsidRPr="009A4C1D" w:rsidRDefault="00F91FDE" w:rsidP="00A628E3">
      <w:pPr>
        <w:rPr>
          <w:b/>
          <w:bCs/>
          <w:lang w:val="bg-BG"/>
        </w:rPr>
      </w:pPr>
    </w:p>
    <w:tbl>
      <w:tblPr>
        <w:tblW w:w="5000" w:type="pct"/>
        <w:tblInd w:w="2" w:type="dxa"/>
        <w:tblLook w:val="00A0"/>
      </w:tblPr>
      <w:tblGrid>
        <w:gridCol w:w="3950"/>
        <w:gridCol w:w="5905"/>
      </w:tblGrid>
      <w:tr w:rsidR="00F91FDE" w:rsidRPr="009A4C1D" w:rsidTr="005127F4">
        <w:tc>
          <w:tcPr>
            <w:tcW w:w="2004" w:type="pct"/>
          </w:tcPr>
          <w:p w:rsidR="00F91FDE" w:rsidRPr="009A4C1D" w:rsidRDefault="00F91FDE" w:rsidP="005127F4">
            <w:pPr>
              <w:spacing w:before="120"/>
              <w:ind w:right="-1"/>
              <w:jc w:val="both"/>
              <w:rPr>
                <w:lang w:val="bg-BG"/>
              </w:rPr>
            </w:pPr>
            <w:bookmarkStart w:id="1" w:name="_Toc443984858"/>
            <w:r w:rsidRPr="009A4C1D">
              <w:rPr>
                <w:lang w:val="bg-BG"/>
              </w:rPr>
              <w:t xml:space="preserve">Наименование на участника  </w:t>
            </w:r>
          </w:p>
        </w:tc>
        <w:tc>
          <w:tcPr>
            <w:tcW w:w="2996" w:type="pct"/>
          </w:tcPr>
          <w:p w:rsidR="00F91FDE" w:rsidRPr="009A4C1D" w:rsidRDefault="00F91FDE" w:rsidP="005127F4">
            <w:pPr>
              <w:spacing w:before="120"/>
              <w:ind w:right="-1"/>
              <w:rPr>
                <w:lang w:val="bg-BG"/>
              </w:rPr>
            </w:pPr>
            <w:r w:rsidRPr="009A4C1D">
              <w:rPr>
                <w:lang w:val="bg-BG"/>
              </w:rPr>
              <w:t>___________________________</w:t>
            </w:r>
          </w:p>
        </w:tc>
      </w:tr>
      <w:tr w:rsidR="00F91FDE" w:rsidRPr="009A4C1D" w:rsidTr="005127F4">
        <w:tc>
          <w:tcPr>
            <w:tcW w:w="2004" w:type="pct"/>
          </w:tcPr>
          <w:p w:rsidR="00F91FDE" w:rsidRPr="009A4C1D" w:rsidRDefault="00F91FDE" w:rsidP="005127F4">
            <w:pPr>
              <w:spacing w:before="120"/>
              <w:ind w:right="-1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 xml:space="preserve">Дата  </w:t>
            </w:r>
          </w:p>
        </w:tc>
        <w:tc>
          <w:tcPr>
            <w:tcW w:w="2996" w:type="pct"/>
          </w:tcPr>
          <w:p w:rsidR="00F91FDE" w:rsidRPr="009A4C1D" w:rsidRDefault="00F91FDE" w:rsidP="005127F4">
            <w:pPr>
              <w:spacing w:before="120"/>
              <w:ind w:right="-1"/>
              <w:rPr>
                <w:lang w:val="bg-BG"/>
              </w:rPr>
            </w:pPr>
            <w:r w:rsidRPr="009A4C1D">
              <w:rPr>
                <w:lang w:val="bg-BG"/>
              </w:rPr>
              <w:t>________/ _________ / ________</w:t>
            </w:r>
          </w:p>
        </w:tc>
      </w:tr>
      <w:tr w:rsidR="00F91FDE" w:rsidRPr="009A4C1D" w:rsidTr="005127F4">
        <w:tc>
          <w:tcPr>
            <w:tcW w:w="2004" w:type="pct"/>
          </w:tcPr>
          <w:p w:rsidR="00F91FDE" w:rsidRPr="009A4C1D" w:rsidRDefault="00F91FDE" w:rsidP="005127F4">
            <w:pPr>
              <w:spacing w:before="120"/>
              <w:ind w:right="-1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 xml:space="preserve">Представляващ/упълномощено лице </w:t>
            </w:r>
          </w:p>
          <w:p w:rsidR="00F91FDE" w:rsidRPr="009A4C1D" w:rsidRDefault="00F91FDE" w:rsidP="005127F4">
            <w:pPr>
              <w:ind w:right="-1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>(</w:t>
            </w:r>
            <w:r w:rsidRPr="009A4C1D">
              <w:rPr>
                <w:i/>
                <w:iCs/>
                <w:lang w:val="bg-BG"/>
              </w:rPr>
              <w:t>име и фамилия</w:t>
            </w:r>
            <w:r w:rsidRPr="009A4C1D">
              <w:rPr>
                <w:lang w:val="bg-BG"/>
              </w:rPr>
              <w:t>)</w:t>
            </w:r>
          </w:p>
        </w:tc>
        <w:tc>
          <w:tcPr>
            <w:tcW w:w="2996" w:type="pct"/>
          </w:tcPr>
          <w:p w:rsidR="00F91FDE" w:rsidRPr="009A4C1D" w:rsidRDefault="00F91FDE" w:rsidP="005127F4">
            <w:pPr>
              <w:spacing w:before="120"/>
              <w:ind w:right="-1"/>
              <w:rPr>
                <w:lang w:val="bg-BG"/>
              </w:rPr>
            </w:pPr>
            <w:r w:rsidRPr="009A4C1D">
              <w:rPr>
                <w:lang w:val="bg-BG"/>
              </w:rPr>
              <w:t>___________________________</w:t>
            </w:r>
          </w:p>
        </w:tc>
      </w:tr>
      <w:tr w:rsidR="00F91FDE" w:rsidRPr="009A4C1D" w:rsidTr="005127F4">
        <w:tc>
          <w:tcPr>
            <w:tcW w:w="2004" w:type="pct"/>
          </w:tcPr>
          <w:p w:rsidR="00F91FDE" w:rsidRPr="009A4C1D" w:rsidRDefault="00F91FDE" w:rsidP="005127F4">
            <w:pPr>
              <w:spacing w:before="120"/>
              <w:ind w:right="-1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>Подпис</w:t>
            </w:r>
          </w:p>
          <w:p w:rsidR="00F91FDE" w:rsidRPr="009A4C1D" w:rsidRDefault="00F91FDE" w:rsidP="005127F4">
            <w:pPr>
              <w:ind w:right="-1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>(</w:t>
            </w:r>
            <w:r w:rsidRPr="009A4C1D">
              <w:rPr>
                <w:i/>
                <w:iCs/>
                <w:lang w:val="bg-BG"/>
              </w:rPr>
              <w:t>печат</w:t>
            </w:r>
            <w:r w:rsidRPr="009A4C1D">
              <w:rPr>
                <w:lang w:val="bg-BG"/>
              </w:rPr>
              <w:t>)</w:t>
            </w:r>
          </w:p>
        </w:tc>
        <w:tc>
          <w:tcPr>
            <w:tcW w:w="2996" w:type="pct"/>
          </w:tcPr>
          <w:p w:rsidR="00F91FDE" w:rsidRPr="009A4C1D" w:rsidRDefault="00F91FDE" w:rsidP="005127F4">
            <w:pPr>
              <w:spacing w:before="120"/>
              <w:ind w:right="-1"/>
              <w:rPr>
                <w:lang w:val="bg-BG"/>
              </w:rPr>
            </w:pPr>
            <w:r w:rsidRPr="009A4C1D">
              <w:rPr>
                <w:lang w:val="bg-BG"/>
              </w:rPr>
              <w:t>___________________________</w:t>
            </w:r>
          </w:p>
        </w:tc>
      </w:tr>
    </w:tbl>
    <w:p w:rsidR="00F91FDE" w:rsidRPr="009A4C1D" w:rsidRDefault="00F91FDE" w:rsidP="00A628E3">
      <w:pPr>
        <w:rPr>
          <w:b/>
          <w:bCs/>
          <w:i/>
          <w:iCs/>
          <w:noProof/>
          <w:lang w:val="bg-BG"/>
        </w:rPr>
      </w:pPr>
      <w:r w:rsidRPr="009A4C1D">
        <w:rPr>
          <w:b/>
          <w:bCs/>
          <w:i/>
          <w:iCs/>
          <w:noProof/>
          <w:lang w:val="bg-BG"/>
        </w:rPr>
        <w:t xml:space="preserve"> </w:t>
      </w:r>
    </w:p>
    <w:p w:rsidR="00F91FDE" w:rsidRPr="009A4C1D" w:rsidRDefault="00F91FDE" w:rsidP="00A628E3">
      <w:pPr>
        <w:rPr>
          <w:b/>
          <w:bCs/>
          <w:i/>
          <w:iCs/>
          <w:noProof/>
          <w:lang w:val="bg-BG"/>
        </w:rPr>
      </w:pPr>
      <w:r w:rsidRPr="009A4C1D">
        <w:rPr>
          <w:b/>
          <w:bCs/>
          <w:i/>
          <w:iCs/>
          <w:noProof/>
          <w:lang w:val="bg-BG"/>
        </w:rPr>
        <w:br w:type="page"/>
      </w:r>
    </w:p>
    <w:p w:rsidR="00F91FDE" w:rsidRPr="009A4C1D" w:rsidRDefault="00F91FDE" w:rsidP="002F30CA">
      <w:pPr>
        <w:pStyle w:val="Heading3"/>
        <w:spacing w:before="0"/>
        <w:jc w:val="right"/>
        <w:rPr>
          <w:rFonts w:ascii="Times New Roman" w:hAnsi="Times New Roman"/>
          <w:b w:val="0"/>
          <w:bCs/>
          <w:i/>
          <w:iCs/>
          <w:noProof/>
          <w:sz w:val="24"/>
          <w:szCs w:val="24"/>
          <w:lang w:val="bg-BG"/>
        </w:rPr>
      </w:pPr>
      <w:bookmarkStart w:id="2" w:name="_Образец_№_2."/>
      <w:bookmarkEnd w:id="2"/>
      <w:r w:rsidRPr="009A4C1D">
        <w:rPr>
          <w:rFonts w:ascii="Times New Roman" w:hAnsi="Times New Roman"/>
          <w:i/>
          <w:iCs/>
          <w:noProof/>
          <w:sz w:val="24"/>
          <w:szCs w:val="24"/>
          <w:lang w:val="bg-BG"/>
        </w:rPr>
        <w:t xml:space="preserve">Образец № 2. </w:t>
      </w:r>
      <w:bookmarkEnd w:id="1"/>
      <w:r w:rsidRPr="009A4C1D">
        <w:rPr>
          <w:rFonts w:ascii="Times New Roman" w:hAnsi="Times New Roman"/>
          <w:i/>
          <w:iCs/>
          <w:noProof/>
          <w:sz w:val="24"/>
          <w:szCs w:val="24"/>
          <w:lang w:val="bg-BG"/>
        </w:rPr>
        <w:t>Представяне на участник</w:t>
      </w:r>
      <w:r w:rsidRPr="009A4C1D">
        <w:rPr>
          <w:rFonts w:ascii="Times New Roman" w:hAnsi="Times New Roman"/>
          <w:b w:val="0"/>
          <w:i/>
          <w:iCs/>
          <w:noProof/>
          <w:sz w:val="24"/>
          <w:szCs w:val="24"/>
          <w:lang w:val="bg-BG"/>
        </w:rPr>
        <w:t xml:space="preserve"> </w:t>
      </w:r>
    </w:p>
    <w:p w:rsidR="00F91FDE" w:rsidRPr="009A4C1D" w:rsidRDefault="00F91FDE" w:rsidP="00A628E3">
      <w:pPr>
        <w:spacing w:before="240"/>
        <w:jc w:val="center"/>
        <w:rPr>
          <w:b/>
          <w:lang w:val="bg-BG"/>
        </w:rPr>
      </w:pPr>
      <w:r w:rsidRPr="009A4C1D">
        <w:rPr>
          <w:b/>
          <w:lang w:val="bg-BG"/>
        </w:rPr>
        <w:t>ПРЕДСТАВЯНЕ НА УЧАСТНИК</w:t>
      </w:r>
    </w:p>
    <w:p w:rsidR="00F91FDE" w:rsidRPr="009A4C1D" w:rsidRDefault="00F91FDE" w:rsidP="00B700DF">
      <w:pPr>
        <w:spacing w:before="120" w:after="120"/>
        <w:jc w:val="center"/>
        <w:rPr>
          <w:b/>
        </w:rPr>
      </w:pPr>
      <w:r w:rsidRPr="009A4C1D">
        <w:rPr>
          <w:lang w:val="bg-BG"/>
        </w:rPr>
        <w:t xml:space="preserve">за възлагане с обява на обществена поръчка с предмет: </w:t>
      </w:r>
    </w:p>
    <w:p w:rsidR="00F91FDE" w:rsidRPr="00E92FB2" w:rsidRDefault="00F91FDE" w:rsidP="00E92FB2">
      <w:pPr>
        <w:pStyle w:val="a1"/>
        <w:shd w:val="clear" w:color="auto" w:fill="auto"/>
        <w:spacing w:before="0"/>
        <w:ind w:left="20" w:right="20" w:firstLine="340"/>
        <w:jc w:val="center"/>
        <w:rPr>
          <w:rFonts w:ascii="Times New Roman" w:hAnsi="Times New Roman"/>
          <w:color w:val="000000"/>
          <w:sz w:val="24"/>
          <w:szCs w:val="24"/>
          <w:lang w:val="ru-RU" w:eastAsia="ru-RU"/>
        </w:rPr>
      </w:pPr>
      <w:r w:rsidRPr="00E92FB2">
        <w:rPr>
          <w:rFonts w:ascii="Times New Roman" w:hAnsi="Times New Roman"/>
          <w:b/>
          <w:color w:val="000000"/>
          <w:sz w:val="28"/>
          <w:szCs w:val="28"/>
        </w:rPr>
        <w:t>„Отпечатване на книга „Кръстовата Планина“</w:t>
      </w:r>
    </w:p>
    <w:p w:rsidR="00F91FDE" w:rsidRPr="009A4C1D" w:rsidRDefault="00F91FDE" w:rsidP="009A4C1D">
      <w:pPr>
        <w:pStyle w:val="a1"/>
        <w:shd w:val="clear" w:color="auto" w:fill="auto"/>
        <w:spacing w:before="0"/>
        <w:ind w:left="20" w:right="20" w:firstLine="340"/>
        <w:jc w:val="center"/>
        <w:rPr>
          <w:rFonts w:ascii="Times New Roman" w:hAnsi="Times New Roman"/>
          <w:b/>
          <w:color w:val="000000"/>
          <w:sz w:val="24"/>
          <w:szCs w:val="24"/>
          <w:lang w:val="ru-RU" w:eastAsia="ru-RU"/>
        </w:rPr>
      </w:pPr>
      <w:r w:rsidRPr="009A4C1D">
        <w:rPr>
          <w:rFonts w:ascii="Times New Roman" w:hAnsi="Times New Roman"/>
          <w:b/>
          <w:bCs/>
          <w:sz w:val="24"/>
          <w:szCs w:val="24"/>
        </w:rPr>
        <w:t>, както следва</w:t>
      </w:r>
    </w:p>
    <w:p w:rsidR="00F91FDE" w:rsidRPr="009A4C1D" w:rsidRDefault="00F91FDE" w:rsidP="00B700DF">
      <w:pPr>
        <w:spacing w:before="120" w:after="120"/>
        <w:jc w:val="center"/>
        <w:rPr>
          <w:lang w:val="bg-BG"/>
        </w:rPr>
      </w:pPr>
      <w:r w:rsidRPr="009A4C1D">
        <w:rPr>
          <w:lang w:val="bg-BG"/>
        </w:rPr>
        <w:t>І. Информация за участника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426"/>
        <w:gridCol w:w="5400"/>
      </w:tblGrid>
      <w:tr w:rsidR="00F91FDE" w:rsidRPr="009A4C1D" w:rsidTr="00A46022">
        <w:tc>
          <w:tcPr>
            <w:tcW w:w="4426" w:type="dxa"/>
          </w:tcPr>
          <w:p w:rsidR="00F91FDE" w:rsidRPr="009A4C1D" w:rsidRDefault="00F91FDE" w:rsidP="00A628E3">
            <w:pPr>
              <w:tabs>
                <w:tab w:val="left" w:pos="360"/>
              </w:tabs>
              <w:spacing w:before="60" w:after="60"/>
              <w:jc w:val="both"/>
              <w:rPr>
                <w:noProof/>
                <w:lang w:val="bg-BG"/>
              </w:rPr>
            </w:pPr>
            <w:r w:rsidRPr="009A4C1D">
              <w:rPr>
                <w:noProof/>
                <w:lang w:val="bg-BG"/>
              </w:rPr>
              <w:t>1. Наименование на участника:</w:t>
            </w:r>
          </w:p>
        </w:tc>
        <w:tc>
          <w:tcPr>
            <w:tcW w:w="5400" w:type="dxa"/>
          </w:tcPr>
          <w:p w:rsidR="00F91FDE" w:rsidRPr="009A4C1D" w:rsidRDefault="00F91FDE" w:rsidP="00A628E3">
            <w:pPr>
              <w:tabs>
                <w:tab w:val="left" w:pos="360"/>
              </w:tabs>
              <w:jc w:val="both"/>
              <w:rPr>
                <w:noProof/>
                <w:lang w:val="bg-BG"/>
              </w:rPr>
            </w:pPr>
          </w:p>
        </w:tc>
      </w:tr>
      <w:tr w:rsidR="00F91FDE" w:rsidRPr="009A4C1D" w:rsidTr="00A46022">
        <w:tc>
          <w:tcPr>
            <w:tcW w:w="4426" w:type="dxa"/>
          </w:tcPr>
          <w:p w:rsidR="00F91FDE" w:rsidRPr="009A4C1D" w:rsidRDefault="00F91FDE" w:rsidP="00A628E3">
            <w:pPr>
              <w:tabs>
                <w:tab w:val="left" w:pos="360"/>
              </w:tabs>
              <w:spacing w:before="60" w:after="60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>БУЛСТАТ/ЕИК/ЕГН</w:t>
            </w:r>
          </w:p>
          <w:p w:rsidR="00F91FDE" w:rsidRPr="009A4C1D" w:rsidRDefault="00F91FDE" w:rsidP="00A628E3">
            <w:pPr>
              <w:tabs>
                <w:tab w:val="left" w:pos="360"/>
              </w:tabs>
              <w:rPr>
                <w:i/>
                <w:iCs/>
                <w:noProof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(или друга идентифицираща информация в съответствие  със законодателството на държавата, в която участникът е установен)</w:t>
            </w:r>
          </w:p>
        </w:tc>
        <w:tc>
          <w:tcPr>
            <w:tcW w:w="5400" w:type="dxa"/>
          </w:tcPr>
          <w:p w:rsidR="00F91FDE" w:rsidRPr="009A4C1D" w:rsidRDefault="00F91FDE" w:rsidP="00A628E3">
            <w:pPr>
              <w:tabs>
                <w:tab w:val="left" w:pos="360"/>
              </w:tabs>
              <w:jc w:val="both"/>
              <w:rPr>
                <w:noProof/>
                <w:lang w:val="bg-BG"/>
              </w:rPr>
            </w:pPr>
          </w:p>
        </w:tc>
      </w:tr>
      <w:tr w:rsidR="00F91FDE" w:rsidRPr="009A4C1D" w:rsidTr="00A46022">
        <w:tc>
          <w:tcPr>
            <w:tcW w:w="4426" w:type="dxa"/>
          </w:tcPr>
          <w:p w:rsidR="00F91FDE" w:rsidRPr="009A4C1D" w:rsidRDefault="00F91FDE" w:rsidP="00A628E3">
            <w:pPr>
              <w:tabs>
                <w:tab w:val="left" w:pos="360"/>
              </w:tabs>
              <w:spacing w:before="60" w:after="60"/>
              <w:jc w:val="both"/>
              <w:rPr>
                <w:noProof/>
                <w:lang w:val="bg-BG"/>
              </w:rPr>
            </w:pPr>
            <w:r w:rsidRPr="009A4C1D">
              <w:rPr>
                <w:noProof/>
                <w:lang w:val="bg-BG"/>
              </w:rPr>
              <w:t xml:space="preserve">2. </w:t>
            </w:r>
            <w:r w:rsidRPr="009A4C1D">
              <w:rPr>
                <w:lang w:val="bg-BG"/>
              </w:rPr>
              <w:t>Седалище</w:t>
            </w:r>
            <w:r w:rsidRPr="009A4C1D">
              <w:rPr>
                <w:noProof/>
                <w:lang w:val="bg-BG"/>
              </w:rPr>
              <w:t xml:space="preserve"> и адрес на управление:</w:t>
            </w:r>
          </w:p>
          <w:p w:rsidR="00F91FDE" w:rsidRPr="009A4C1D" w:rsidRDefault="00F91FDE" w:rsidP="00A628E3">
            <w:pPr>
              <w:rPr>
                <w:i/>
                <w:iCs/>
                <w:noProof/>
                <w:lang w:val="bg-BG"/>
              </w:rPr>
            </w:pPr>
            <w:r w:rsidRPr="009A4C1D">
              <w:rPr>
                <w:i/>
                <w:iCs/>
                <w:noProof/>
                <w:lang w:val="bg-BG"/>
              </w:rPr>
              <w:t>(пощенски код, град/село, община, квартал, улица № /бл., ап.)</w:t>
            </w:r>
          </w:p>
        </w:tc>
        <w:tc>
          <w:tcPr>
            <w:tcW w:w="5400" w:type="dxa"/>
          </w:tcPr>
          <w:p w:rsidR="00F91FDE" w:rsidRPr="009A4C1D" w:rsidRDefault="00F91FDE" w:rsidP="00A628E3">
            <w:pPr>
              <w:tabs>
                <w:tab w:val="left" w:pos="360"/>
              </w:tabs>
              <w:jc w:val="both"/>
              <w:rPr>
                <w:noProof/>
                <w:lang w:val="bg-BG"/>
              </w:rPr>
            </w:pPr>
          </w:p>
        </w:tc>
      </w:tr>
      <w:tr w:rsidR="00F91FDE" w:rsidRPr="009A4C1D" w:rsidTr="00A46022">
        <w:tc>
          <w:tcPr>
            <w:tcW w:w="4426" w:type="dxa"/>
          </w:tcPr>
          <w:p w:rsidR="00F91FDE" w:rsidRPr="009A4C1D" w:rsidRDefault="00F91FDE" w:rsidP="00A628E3">
            <w:pPr>
              <w:tabs>
                <w:tab w:val="left" w:pos="360"/>
              </w:tabs>
              <w:spacing w:before="60" w:after="60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>Законен представител на участника:</w:t>
            </w:r>
          </w:p>
          <w:p w:rsidR="00F91FDE" w:rsidRPr="009A4C1D" w:rsidRDefault="00F91FDE" w:rsidP="00A628E3">
            <w:pPr>
              <w:tabs>
                <w:tab w:val="left" w:pos="360"/>
              </w:tabs>
              <w:jc w:val="both"/>
              <w:rPr>
                <w:lang w:val="bg-BG"/>
              </w:rPr>
            </w:pPr>
            <w:r w:rsidRPr="009A4C1D">
              <w:rPr>
                <w:i/>
                <w:iCs/>
                <w:noProof/>
                <w:lang w:val="bg-BG"/>
              </w:rPr>
              <w:t>(име, фамилия и длъжност)</w:t>
            </w:r>
          </w:p>
          <w:p w:rsidR="00F91FDE" w:rsidRPr="009A4C1D" w:rsidRDefault="00F91FDE" w:rsidP="00A628E3">
            <w:pPr>
              <w:tabs>
                <w:tab w:val="left" w:pos="360"/>
              </w:tabs>
              <w:spacing w:before="60" w:after="60"/>
              <w:rPr>
                <w:lang w:val="bg-BG"/>
              </w:rPr>
            </w:pPr>
            <w:r w:rsidRPr="009A4C1D">
              <w:rPr>
                <w:lang w:val="bg-BG"/>
              </w:rPr>
              <w:t>Начин на представляване съгласно документа за регистрация (заедно или поотделно, ако е приложимо)</w:t>
            </w:r>
          </w:p>
        </w:tc>
        <w:tc>
          <w:tcPr>
            <w:tcW w:w="5400" w:type="dxa"/>
          </w:tcPr>
          <w:p w:rsidR="00F91FDE" w:rsidRPr="009A4C1D" w:rsidRDefault="00F91FDE" w:rsidP="00A628E3">
            <w:pPr>
              <w:tabs>
                <w:tab w:val="left" w:pos="360"/>
              </w:tabs>
              <w:jc w:val="both"/>
              <w:rPr>
                <w:noProof/>
                <w:lang w:val="bg-BG"/>
              </w:rPr>
            </w:pPr>
          </w:p>
        </w:tc>
      </w:tr>
      <w:tr w:rsidR="00F91FDE" w:rsidRPr="009A4C1D" w:rsidTr="00A46022">
        <w:tc>
          <w:tcPr>
            <w:tcW w:w="4426" w:type="dxa"/>
          </w:tcPr>
          <w:p w:rsidR="00F91FDE" w:rsidRPr="009A4C1D" w:rsidRDefault="00F91FDE" w:rsidP="00A628E3">
            <w:pPr>
              <w:tabs>
                <w:tab w:val="left" w:pos="360"/>
              </w:tabs>
              <w:spacing w:before="60" w:after="60"/>
              <w:rPr>
                <w:noProof/>
                <w:lang w:val="bg-BG"/>
              </w:rPr>
            </w:pPr>
            <w:r w:rsidRPr="009A4C1D">
              <w:rPr>
                <w:noProof/>
                <w:lang w:val="bg-BG"/>
              </w:rPr>
              <w:t xml:space="preserve">3. Адрес </w:t>
            </w:r>
            <w:r w:rsidRPr="009A4C1D">
              <w:rPr>
                <w:lang w:val="bg-BG"/>
              </w:rPr>
              <w:t>за</w:t>
            </w:r>
            <w:r w:rsidRPr="009A4C1D">
              <w:rPr>
                <w:noProof/>
                <w:lang w:val="bg-BG"/>
              </w:rPr>
              <w:t xml:space="preserve"> кореспонденция на който да се изпращат всички уведомления, свързани с обществената поръчка </w:t>
            </w:r>
          </w:p>
          <w:p w:rsidR="00F91FDE" w:rsidRPr="009A4C1D" w:rsidRDefault="00F91FDE" w:rsidP="00A628E3">
            <w:pPr>
              <w:jc w:val="both"/>
              <w:rPr>
                <w:noProof/>
                <w:lang w:val="bg-BG"/>
              </w:rPr>
            </w:pPr>
            <w:r w:rsidRPr="009A4C1D">
              <w:rPr>
                <w:i/>
                <w:iCs/>
                <w:noProof/>
                <w:lang w:val="bg-BG"/>
              </w:rPr>
              <w:t>(пощенски код, град/село, община, квартал, улица № /бл., ап.)</w:t>
            </w:r>
          </w:p>
        </w:tc>
        <w:tc>
          <w:tcPr>
            <w:tcW w:w="5400" w:type="dxa"/>
          </w:tcPr>
          <w:p w:rsidR="00F91FDE" w:rsidRPr="009A4C1D" w:rsidRDefault="00F91FDE" w:rsidP="00A628E3">
            <w:pPr>
              <w:tabs>
                <w:tab w:val="left" w:pos="360"/>
              </w:tabs>
              <w:jc w:val="both"/>
              <w:rPr>
                <w:noProof/>
                <w:lang w:val="bg-BG"/>
              </w:rPr>
            </w:pPr>
          </w:p>
        </w:tc>
      </w:tr>
      <w:tr w:rsidR="00F91FDE" w:rsidRPr="009A4C1D" w:rsidTr="00A46022">
        <w:tc>
          <w:tcPr>
            <w:tcW w:w="4426" w:type="dxa"/>
          </w:tcPr>
          <w:p w:rsidR="00F91FDE" w:rsidRPr="009A4C1D" w:rsidRDefault="00F91FDE" w:rsidP="00A628E3">
            <w:pPr>
              <w:tabs>
                <w:tab w:val="left" w:pos="360"/>
              </w:tabs>
              <w:spacing w:before="60" w:after="60"/>
              <w:jc w:val="both"/>
              <w:rPr>
                <w:noProof/>
                <w:lang w:val="bg-BG"/>
              </w:rPr>
            </w:pPr>
            <w:r w:rsidRPr="009A4C1D">
              <w:rPr>
                <w:noProof/>
                <w:lang w:val="bg-BG"/>
              </w:rPr>
              <w:t>Лице за контакти:</w:t>
            </w:r>
          </w:p>
          <w:p w:rsidR="00F91FDE" w:rsidRPr="009A4C1D" w:rsidRDefault="00F91FDE" w:rsidP="00A628E3">
            <w:pPr>
              <w:jc w:val="both"/>
              <w:rPr>
                <w:i/>
                <w:iCs/>
                <w:noProof/>
                <w:lang w:val="bg-BG"/>
              </w:rPr>
            </w:pPr>
            <w:r w:rsidRPr="009A4C1D">
              <w:rPr>
                <w:i/>
                <w:iCs/>
                <w:noProof/>
                <w:lang w:val="bg-BG"/>
              </w:rPr>
              <w:t>(име, фамилия и длъжност)</w:t>
            </w:r>
          </w:p>
        </w:tc>
        <w:tc>
          <w:tcPr>
            <w:tcW w:w="5400" w:type="dxa"/>
          </w:tcPr>
          <w:p w:rsidR="00F91FDE" w:rsidRPr="009A4C1D" w:rsidRDefault="00F91FDE" w:rsidP="00A628E3">
            <w:pPr>
              <w:tabs>
                <w:tab w:val="left" w:pos="360"/>
              </w:tabs>
              <w:jc w:val="both"/>
              <w:rPr>
                <w:noProof/>
                <w:lang w:val="bg-BG"/>
              </w:rPr>
            </w:pPr>
          </w:p>
        </w:tc>
      </w:tr>
      <w:tr w:rsidR="00F91FDE" w:rsidRPr="009A4C1D" w:rsidTr="00A46022">
        <w:tc>
          <w:tcPr>
            <w:tcW w:w="4426" w:type="dxa"/>
          </w:tcPr>
          <w:p w:rsidR="00F91FDE" w:rsidRPr="009A4C1D" w:rsidRDefault="00F91FDE" w:rsidP="00A628E3">
            <w:pPr>
              <w:tabs>
                <w:tab w:val="left" w:pos="360"/>
              </w:tabs>
              <w:spacing w:before="60" w:after="60"/>
              <w:jc w:val="both"/>
              <w:rPr>
                <w:noProof/>
                <w:lang w:val="bg-BG"/>
              </w:rPr>
            </w:pPr>
            <w:r w:rsidRPr="009A4C1D">
              <w:rPr>
                <w:noProof/>
                <w:lang w:val="bg-BG"/>
              </w:rPr>
              <w:t>Телефон:</w:t>
            </w:r>
          </w:p>
        </w:tc>
        <w:tc>
          <w:tcPr>
            <w:tcW w:w="5400" w:type="dxa"/>
          </w:tcPr>
          <w:p w:rsidR="00F91FDE" w:rsidRPr="009A4C1D" w:rsidRDefault="00F91FDE" w:rsidP="00A628E3">
            <w:pPr>
              <w:tabs>
                <w:tab w:val="left" w:pos="360"/>
              </w:tabs>
              <w:jc w:val="both"/>
              <w:rPr>
                <w:noProof/>
                <w:lang w:val="bg-BG"/>
              </w:rPr>
            </w:pPr>
          </w:p>
        </w:tc>
      </w:tr>
      <w:tr w:rsidR="00F91FDE" w:rsidRPr="009A4C1D" w:rsidTr="00A46022">
        <w:tc>
          <w:tcPr>
            <w:tcW w:w="4426" w:type="dxa"/>
          </w:tcPr>
          <w:p w:rsidR="00F91FDE" w:rsidRPr="009A4C1D" w:rsidRDefault="00F91FDE" w:rsidP="00A628E3">
            <w:pPr>
              <w:tabs>
                <w:tab w:val="left" w:pos="360"/>
              </w:tabs>
              <w:spacing w:before="60" w:after="60"/>
              <w:jc w:val="both"/>
              <w:rPr>
                <w:noProof/>
                <w:lang w:val="bg-BG"/>
              </w:rPr>
            </w:pPr>
            <w:r w:rsidRPr="009A4C1D">
              <w:rPr>
                <w:noProof/>
                <w:lang w:val="bg-BG"/>
              </w:rPr>
              <w:t xml:space="preserve">Факс: </w:t>
            </w:r>
          </w:p>
        </w:tc>
        <w:tc>
          <w:tcPr>
            <w:tcW w:w="5400" w:type="dxa"/>
          </w:tcPr>
          <w:p w:rsidR="00F91FDE" w:rsidRPr="009A4C1D" w:rsidRDefault="00F91FDE" w:rsidP="00A628E3">
            <w:pPr>
              <w:tabs>
                <w:tab w:val="left" w:pos="360"/>
              </w:tabs>
              <w:jc w:val="both"/>
              <w:rPr>
                <w:noProof/>
                <w:lang w:val="bg-BG"/>
              </w:rPr>
            </w:pPr>
          </w:p>
        </w:tc>
      </w:tr>
      <w:tr w:rsidR="00F91FDE" w:rsidRPr="009A4C1D" w:rsidTr="00A46022">
        <w:tc>
          <w:tcPr>
            <w:tcW w:w="4426" w:type="dxa"/>
          </w:tcPr>
          <w:p w:rsidR="00F91FDE" w:rsidRPr="009A4C1D" w:rsidRDefault="00F91FDE" w:rsidP="00A628E3">
            <w:pPr>
              <w:tabs>
                <w:tab w:val="left" w:pos="360"/>
              </w:tabs>
              <w:spacing w:before="60" w:after="60"/>
              <w:jc w:val="both"/>
              <w:rPr>
                <w:noProof/>
                <w:lang w:val="bg-BG"/>
              </w:rPr>
            </w:pPr>
            <w:r w:rsidRPr="009A4C1D">
              <w:rPr>
                <w:noProof/>
                <w:lang w:val="bg-BG"/>
              </w:rPr>
              <w:t xml:space="preserve">Ел.-поща: </w:t>
            </w:r>
          </w:p>
        </w:tc>
        <w:tc>
          <w:tcPr>
            <w:tcW w:w="5400" w:type="dxa"/>
          </w:tcPr>
          <w:p w:rsidR="00F91FDE" w:rsidRPr="009A4C1D" w:rsidRDefault="00F91FDE" w:rsidP="00A628E3">
            <w:pPr>
              <w:tabs>
                <w:tab w:val="left" w:pos="360"/>
              </w:tabs>
              <w:jc w:val="both"/>
              <w:rPr>
                <w:noProof/>
                <w:lang w:val="bg-BG"/>
              </w:rPr>
            </w:pPr>
          </w:p>
        </w:tc>
      </w:tr>
      <w:tr w:rsidR="00F91FDE" w:rsidRPr="009A4C1D" w:rsidTr="00A46022">
        <w:tc>
          <w:tcPr>
            <w:tcW w:w="4426" w:type="dxa"/>
          </w:tcPr>
          <w:p w:rsidR="00F91FDE" w:rsidRPr="009A4C1D" w:rsidRDefault="00F91FDE" w:rsidP="00A46022">
            <w:r w:rsidRPr="009A4C1D">
              <w:t xml:space="preserve">Данни за банковата сметка: </w:t>
            </w:r>
          </w:p>
          <w:p w:rsidR="00F91FDE" w:rsidRPr="009A4C1D" w:rsidRDefault="00F91FDE" w:rsidP="00A628E3">
            <w:pPr>
              <w:jc w:val="both"/>
              <w:rPr>
                <w:i/>
                <w:iCs/>
                <w:noProof/>
                <w:lang w:val="bg-BG"/>
              </w:rPr>
            </w:pPr>
          </w:p>
        </w:tc>
        <w:tc>
          <w:tcPr>
            <w:tcW w:w="5400" w:type="dxa"/>
          </w:tcPr>
          <w:p w:rsidR="00F91FDE" w:rsidRPr="009A4C1D" w:rsidRDefault="00F91FDE" w:rsidP="00A628E3">
            <w:pPr>
              <w:tabs>
                <w:tab w:val="left" w:pos="360"/>
              </w:tabs>
              <w:jc w:val="both"/>
              <w:rPr>
                <w:noProof/>
                <w:lang w:val="bg-BG"/>
              </w:rPr>
            </w:pPr>
          </w:p>
        </w:tc>
      </w:tr>
      <w:tr w:rsidR="00F91FDE" w:rsidRPr="009A4C1D" w:rsidTr="00A46022">
        <w:tc>
          <w:tcPr>
            <w:tcW w:w="4426" w:type="dxa"/>
          </w:tcPr>
          <w:p w:rsidR="00F91FDE" w:rsidRPr="009A4C1D" w:rsidRDefault="00F91FDE" w:rsidP="00A46022">
            <w:r w:rsidRPr="009A4C1D">
              <w:t>Обслужваща банка:</w:t>
            </w:r>
          </w:p>
        </w:tc>
        <w:tc>
          <w:tcPr>
            <w:tcW w:w="5400" w:type="dxa"/>
          </w:tcPr>
          <w:p w:rsidR="00F91FDE" w:rsidRPr="009A4C1D" w:rsidRDefault="00F91FDE" w:rsidP="00A628E3">
            <w:pPr>
              <w:tabs>
                <w:tab w:val="left" w:pos="360"/>
              </w:tabs>
              <w:jc w:val="both"/>
              <w:rPr>
                <w:noProof/>
                <w:lang w:val="bg-BG"/>
              </w:rPr>
            </w:pPr>
          </w:p>
        </w:tc>
      </w:tr>
      <w:tr w:rsidR="00F91FDE" w:rsidRPr="009A4C1D" w:rsidTr="00A46022">
        <w:tc>
          <w:tcPr>
            <w:tcW w:w="4426" w:type="dxa"/>
          </w:tcPr>
          <w:p w:rsidR="00F91FDE" w:rsidRPr="009A4C1D" w:rsidRDefault="00F91FDE" w:rsidP="00A46022">
            <w:r w:rsidRPr="009A4C1D">
              <w:t>IBAN</w:t>
            </w:r>
          </w:p>
        </w:tc>
        <w:tc>
          <w:tcPr>
            <w:tcW w:w="5400" w:type="dxa"/>
          </w:tcPr>
          <w:p w:rsidR="00F91FDE" w:rsidRPr="009A4C1D" w:rsidRDefault="00F91FDE" w:rsidP="00A628E3">
            <w:pPr>
              <w:tabs>
                <w:tab w:val="left" w:pos="360"/>
              </w:tabs>
              <w:jc w:val="both"/>
              <w:rPr>
                <w:noProof/>
                <w:lang w:val="bg-BG"/>
              </w:rPr>
            </w:pPr>
          </w:p>
        </w:tc>
      </w:tr>
      <w:tr w:rsidR="00F91FDE" w:rsidRPr="009A4C1D" w:rsidTr="00A46022">
        <w:tc>
          <w:tcPr>
            <w:tcW w:w="4426" w:type="dxa"/>
          </w:tcPr>
          <w:p w:rsidR="00F91FDE" w:rsidRPr="009A4C1D" w:rsidRDefault="00F91FDE" w:rsidP="00A46022">
            <w:pPr>
              <w:tabs>
                <w:tab w:val="left" w:pos="360"/>
              </w:tabs>
              <w:spacing w:before="60" w:after="60"/>
              <w:jc w:val="both"/>
              <w:rPr>
                <w:noProof/>
                <w:lang w:val="bg-BG"/>
              </w:rPr>
            </w:pPr>
            <w:r w:rsidRPr="009A4C1D">
              <w:t xml:space="preserve">BIC </w:t>
            </w:r>
          </w:p>
        </w:tc>
        <w:tc>
          <w:tcPr>
            <w:tcW w:w="5400" w:type="dxa"/>
          </w:tcPr>
          <w:p w:rsidR="00F91FDE" w:rsidRPr="009A4C1D" w:rsidRDefault="00F91FDE" w:rsidP="00A628E3">
            <w:pPr>
              <w:tabs>
                <w:tab w:val="left" w:pos="360"/>
              </w:tabs>
              <w:jc w:val="both"/>
              <w:rPr>
                <w:noProof/>
                <w:lang w:val="bg-BG"/>
              </w:rPr>
            </w:pPr>
          </w:p>
        </w:tc>
      </w:tr>
      <w:tr w:rsidR="00F91FDE" w:rsidRPr="009A4C1D" w:rsidTr="00A46022">
        <w:tc>
          <w:tcPr>
            <w:tcW w:w="4426" w:type="dxa"/>
          </w:tcPr>
          <w:p w:rsidR="00F91FDE" w:rsidRPr="009A4C1D" w:rsidRDefault="00F91FDE" w:rsidP="00A628E3">
            <w:pPr>
              <w:tabs>
                <w:tab w:val="left" w:pos="360"/>
              </w:tabs>
              <w:spacing w:before="60" w:after="60"/>
              <w:jc w:val="both"/>
            </w:pPr>
            <w:r w:rsidRPr="009A4C1D">
              <w:t>Титуляр на сметката:.</w:t>
            </w:r>
          </w:p>
        </w:tc>
        <w:tc>
          <w:tcPr>
            <w:tcW w:w="5400" w:type="dxa"/>
          </w:tcPr>
          <w:p w:rsidR="00F91FDE" w:rsidRPr="009A4C1D" w:rsidRDefault="00F91FDE" w:rsidP="00A628E3">
            <w:pPr>
              <w:tabs>
                <w:tab w:val="left" w:pos="360"/>
              </w:tabs>
              <w:jc w:val="both"/>
              <w:rPr>
                <w:noProof/>
                <w:lang w:val="bg-BG"/>
              </w:rPr>
            </w:pPr>
          </w:p>
        </w:tc>
      </w:tr>
    </w:tbl>
    <w:p w:rsidR="00F91FDE" w:rsidRPr="009A4C1D" w:rsidRDefault="00F91FDE" w:rsidP="00A628E3">
      <w:pPr>
        <w:spacing w:before="60"/>
        <w:jc w:val="both"/>
        <w:rPr>
          <w:lang w:val="bg-BG" w:eastAsia="bg-BG"/>
        </w:rPr>
      </w:pPr>
    </w:p>
    <w:tbl>
      <w:tblPr>
        <w:tblW w:w="5000" w:type="pct"/>
        <w:tblInd w:w="2" w:type="dxa"/>
        <w:tblLook w:val="00A0"/>
      </w:tblPr>
      <w:tblGrid>
        <w:gridCol w:w="3950"/>
        <w:gridCol w:w="5905"/>
      </w:tblGrid>
      <w:tr w:rsidR="00F91FDE" w:rsidRPr="009A4C1D">
        <w:tc>
          <w:tcPr>
            <w:tcW w:w="2004" w:type="pct"/>
          </w:tcPr>
          <w:p w:rsidR="00F91FDE" w:rsidRPr="009A4C1D" w:rsidRDefault="00F91FDE" w:rsidP="00A628E3">
            <w:pPr>
              <w:spacing w:before="120"/>
              <w:ind w:right="-1"/>
              <w:rPr>
                <w:lang w:val="bg-BG"/>
              </w:rPr>
            </w:pPr>
            <w:r w:rsidRPr="009A4C1D">
              <w:rPr>
                <w:lang w:val="bg-BG"/>
              </w:rPr>
              <w:t xml:space="preserve">Наименование на участника </w:t>
            </w:r>
          </w:p>
        </w:tc>
        <w:tc>
          <w:tcPr>
            <w:tcW w:w="2996" w:type="pct"/>
            <w:vAlign w:val="bottom"/>
          </w:tcPr>
          <w:p w:rsidR="00F91FDE" w:rsidRPr="009A4C1D" w:rsidRDefault="00F91FDE" w:rsidP="00A628E3">
            <w:pPr>
              <w:spacing w:before="120"/>
              <w:ind w:right="-1"/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___________________________</w:t>
            </w:r>
          </w:p>
        </w:tc>
      </w:tr>
      <w:tr w:rsidR="00F91FDE" w:rsidRPr="009A4C1D">
        <w:tc>
          <w:tcPr>
            <w:tcW w:w="2004" w:type="pct"/>
          </w:tcPr>
          <w:p w:rsidR="00F91FDE" w:rsidRPr="009A4C1D" w:rsidRDefault="00F91FDE" w:rsidP="00A628E3">
            <w:pPr>
              <w:spacing w:before="120"/>
              <w:ind w:right="-1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 xml:space="preserve">Дата  </w:t>
            </w:r>
          </w:p>
        </w:tc>
        <w:tc>
          <w:tcPr>
            <w:tcW w:w="2996" w:type="pct"/>
            <w:vAlign w:val="bottom"/>
          </w:tcPr>
          <w:p w:rsidR="00F91FDE" w:rsidRPr="009A4C1D" w:rsidRDefault="00F91FDE" w:rsidP="00A628E3">
            <w:pPr>
              <w:spacing w:before="120"/>
              <w:ind w:right="-1"/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________/ _________ / ________</w:t>
            </w:r>
          </w:p>
        </w:tc>
      </w:tr>
      <w:tr w:rsidR="00F91FDE" w:rsidRPr="009A4C1D">
        <w:tc>
          <w:tcPr>
            <w:tcW w:w="2004" w:type="pct"/>
          </w:tcPr>
          <w:p w:rsidR="00F91FDE" w:rsidRPr="009A4C1D" w:rsidRDefault="00F91FDE" w:rsidP="00A628E3">
            <w:pPr>
              <w:spacing w:before="120"/>
              <w:ind w:right="-1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 xml:space="preserve">Законен представител/упълномощено лице </w:t>
            </w:r>
          </w:p>
          <w:p w:rsidR="00F91FDE" w:rsidRPr="009A4C1D" w:rsidRDefault="00F91FDE" w:rsidP="00A628E3">
            <w:pPr>
              <w:ind w:right="-1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>(</w:t>
            </w:r>
            <w:r w:rsidRPr="009A4C1D">
              <w:rPr>
                <w:i/>
                <w:iCs/>
                <w:lang w:val="bg-BG"/>
              </w:rPr>
              <w:t>име и фамилия</w:t>
            </w:r>
            <w:r w:rsidRPr="009A4C1D">
              <w:rPr>
                <w:lang w:val="bg-BG"/>
              </w:rPr>
              <w:t>)</w:t>
            </w:r>
          </w:p>
        </w:tc>
        <w:tc>
          <w:tcPr>
            <w:tcW w:w="2996" w:type="pct"/>
            <w:vAlign w:val="bottom"/>
          </w:tcPr>
          <w:p w:rsidR="00F91FDE" w:rsidRPr="009A4C1D" w:rsidRDefault="00F91FDE" w:rsidP="00A628E3">
            <w:pPr>
              <w:spacing w:before="120"/>
              <w:ind w:right="-1"/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___________________________</w:t>
            </w:r>
          </w:p>
        </w:tc>
      </w:tr>
      <w:tr w:rsidR="00F91FDE" w:rsidRPr="009A4C1D">
        <w:tc>
          <w:tcPr>
            <w:tcW w:w="2004" w:type="pct"/>
          </w:tcPr>
          <w:p w:rsidR="00F91FDE" w:rsidRPr="009A4C1D" w:rsidRDefault="00F91FDE" w:rsidP="00A628E3">
            <w:pPr>
              <w:spacing w:before="120"/>
              <w:ind w:right="-1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>Подпис</w:t>
            </w:r>
          </w:p>
          <w:p w:rsidR="00F91FDE" w:rsidRPr="009A4C1D" w:rsidRDefault="00F91FDE" w:rsidP="00A628E3">
            <w:pPr>
              <w:ind w:right="-1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>(</w:t>
            </w:r>
            <w:r w:rsidRPr="009A4C1D">
              <w:rPr>
                <w:i/>
                <w:iCs/>
                <w:lang w:val="bg-BG"/>
              </w:rPr>
              <w:t>печат</w:t>
            </w:r>
            <w:r w:rsidRPr="009A4C1D">
              <w:rPr>
                <w:lang w:val="bg-BG"/>
              </w:rPr>
              <w:t>)</w:t>
            </w:r>
          </w:p>
        </w:tc>
        <w:tc>
          <w:tcPr>
            <w:tcW w:w="2996" w:type="pct"/>
            <w:vAlign w:val="bottom"/>
          </w:tcPr>
          <w:p w:rsidR="00F91FDE" w:rsidRPr="009A4C1D" w:rsidRDefault="00F91FDE" w:rsidP="00A628E3">
            <w:pPr>
              <w:spacing w:before="120"/>
              <w:ind w:right="-1"/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___________________________</w:t>
            </w:r>
          </w:p>
        </w:tc>
      </w:tr>
    </w:tbl>
    <w:p w:rsidR="00F91FDE" w:rsidRDefault="00F91FDE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  <w:bookmarkStart w:id="3" w:name="_Образец_№_3."/>
      <w:bookmarkStart w:id="4" w:name="_Toc443984859"/>
      <w:bookmarkEnd w:id="3"/>
    </w:p>
    <w:p w:rsidR="00F91FDE" w:rsidRPr="009A4C1D" w:rsidRDefault="00F91FDE" w:rsidP="0018397F">
      <w:pPr>
        <w:pStyle w:val="Heading3"/>
        <w:spacing w:before="0"/>
        <w:rPr>
          <w:rFonts w:ascii="Times New Roman" w:hAnsi="Times New Roman"/>
          <w:b w:val="0"/>
          <w:bCs/>
          <w:i/>
          <w:iCs/>
          <w:noProof/>
          <w:sz w:val="24"/>
          <w:szCs w:val="24"/>
          <w:lang w:val="bg-BG"/>
        </w:rPr>
      </w:pPr>
      <w:r w:rsidRPr="009A4C1D">
        <w:rPr>
          <w:rFonts w:ascii="Times New Roman" w:hAnsi="Times New Roman"/>
          <w:i/>
          <w:iCs/>
          <w:noProof/>
          <w:sz w:val="24"/>
          <w:szCs w:val="24"/>
          <w:lang w:val="bg-BG"/>
        </w:rPr>
        <w:t xml:space="preserve">Образец № 3. </w:t>
      </w:r>
      <w:r w:rsidRPr="009A4C1D">
        <w:rPr>
          <w:rFonts w:ascii="Times New Roman" w:hAnsi="Times New Roman"/>
          <w:b w:val="0"/>
          <w:i/>
          <w:iCs/>
          <w:noProof/>
          <w:sz w:val="24"/>
          <w:szCs w:val="24"/>
          <w:lang w:val="bg-BG"/>
        </w:rPr>
        <w:t xml:space="preserve">Декларация </w:t>
      </w:r>
      <w:bookmarkEnd w:id="4"/>
      <w:r w:rsidRPr="009A4C1D">
        <w:rPr>
          <w:rFonts w:ascii="Times New Roman" w:hAnsi="Times New Roman"/>
          <w:b w:val="0"/>
          <w:i/>
          <w:iCs/>
          <w:noProof/>
          <w:sz w:val="24"/>
          <w:szCs w:val="24"/>
          <w:lang w:val="bg-BG"/>
        </w:rPr>
        <w:t>за липса на обстоятелствата по чл. 54, ал. 1, т. 1, 2 и 7 от ЗОП</w:t>
      </w:r>
    </w:p>
    <w:p w:rsidR="00F91FDE" w:rsidRPr="009A4C1D" w:rsidRDefault="00F91FDE" w:rsidP="00A628E3">
      <w:pPr>
        <w:spacing w:before="480"/>
        <w:jc w:val="center"/>
        <w:rPr>
          <w:b/>
          <w:bCs/>
          <w:lang w:val="bg-BG"/>
        </w:rPr>
      </w:pPr>
      <w:r w:rsidRPr="009A4C1D">
        <w:rPr>
          <w:b/>
          <w:bCs/>
          <w:lang w:val="bg-BG"/>
        </w:rPr>
        <w:t>ДЕКЛАРАЦИЯ</w:t>
      </w:r>
    </w:p>
    <w:p w:rsidR="00F91FDE" w:rsidRPr="009A4C1D" w:rsidRDefault="00F91FDE" w:rsidP="00FA74DE">
      <w:pPr>
        <w:spacing w:before="120"/>
        <w:jc w:val="center"/>
        <w:rPr>
          <w:lang w:val="bg-BG"/>
        </w:rPr>
      </w:pPr>
      <w:r w:rsidRPr="009A4C1D">
        <w:rPr>
          <w:lang w:val="bg-BG"/>
        </w:rPr>
        <w:t>за липса на обстоятелствата по чл. 54, ал. 1, т. 1, 2 и 7 от ЗОП</w:t>
      </w:r>
    </w:p>
    <w:p w:rsidR="00F91FDE" w:rsidRPr="009A4C1D" w:rsidRDefault="00F91FDE" w:rsidP="00691F81"/>
    <w:tbl>
      <w:tblPr>
        <w:tblW w:w="0" w:type="auto"/>
        <w:tblInd w:w="2" w:type="dxa"/>
        <w:tblLayout w:type="fixed"/>
        <w:tblLook w:val="00A0"/>
      </w:tblPr>
      <w:tblGrid>
        <w:gridCol w:w="412"/>
        <w:gridCol w:w="1397"/>
        <w:gridCol w:w="258"/>
        <w:gridCol w:w="1158"/>
        <w:gridCol w:w="3685"/>
        <w:gridCol w:w="850"/>
        <w:gridCol w:w="651"/>
        <w:gridCol w:w="85"/>
        <w:gridCol w:w="1133"/>
      </w:tblGrid>
      <w:tr w:rsidR="00F91FDE" w:rsidRPr="009A4C1D">
        <w:tc>
          <w:tcPr>
            <w:tcW w:w="2067" w:type="dxa"/>
            <w:gridSpan w:val="3"/>
            <w:vAlign w:val="bottom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Долуподписаният/ата</w:t>
            </w:r>
          </w:p>
        </w:tc>
        <w:tc>
          <w:tcPr>
            <w:tcW w:w="5693" w:type="dxa"/>
            <w:gridSpan w:val="3"/>
            <w:tcBorders>
              <w:bottom w:val="single" w:sz="4" w:space="0" w:color="auto"/>
            </w:tcBorders>
            <w:vAlign w:val="bottom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  <w:tc>
          <w:tcPr>
            <w:tcW w:w="651" w:type="dxa"/>
            <w:vAlign w:val="bottom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ЕГН</w:t>
            </w:r>
          </w:p>
        </w:tc>
        <w:tc>
          <w:tcPr>
            <w:tcW w:w="1218" w:type="dxa"/>
            <w:gridSpan w:val="2"/>
            <w:tcBorders>
              <w:bottom w:val="single" w:sz="4" w:space="0" w:color="auto"/>
            </w:tcBorders>
            <w:vAlign w:val="bottom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</w:tr>
      <w:tr w:rsidR="00F91FDE" w:rsidRPr="009A4C1D">
        <w:tc>
          <w:tcPr>
            <w:tcW w:w="2067" w:type="dxa"/>
            <w:gridSpan w:val="3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  <w:tc>
          <w:tcPr>
            <w:tcW w:w="5693" w:type="dxa"/>
            <w:gridSpan w:val="3"/>
            <w:tcBorders>
              <w:top w:val="single" w:sz="4" w:space="0" w:color="auto"/>
            </w:tcBorders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(трите имена на декларатора)</w:t>
            </w:r>
          </w:p>
        </w:tc>
        <w:tc>
          <w:tcPr>
            <w:tcW w:w="651" w:type="dxa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</w:tcBorders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</w:tr>
      <w:tr w:rsidR="00F91FDE" w:rsidRPr="009A4C1D">
        <w:tc>
          <w:tcPr>
            <w:tcW w:w="3225" w:type="dxa"/>
            <w:gridSpan w:val="4"/>
            <w:vAlign w:val="bottom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данни по документ за самоличност</w:t>
            </w:r>
          </w:p>
        </w:tc>
        <w:tc>
          <w:tcPr>
            <w:tcW w:w="6404" w:type="dxa"/>
            <w:gridSpan w:val="5"/>
            <w:tcBorders>
              <w:bottom w:val="single" w:sz="4" w:space="0" w:color="auto"/>
            </w:tcBorders>
            <w:vAlign w:val="bottom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</w:tr>
      <w:tr w:rsidR="00F91FDE" w:rsidRPr="009A4C1D">
        <w:tc>
          <w:tcPr>
            <w:tcW w:w="3225" w:type="dxa"/>
            <w:gridSpan w:val="4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  <w:tc>
          <w:tcPr>
            <w:tcW w:w="6404" w:type="dxa"/>
            <w:gridSpan w:val="5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(номер на лична карта, дата, орган и място на издаването)</w:t>
            </w:r>
          </w:p>
        </w:tc>
      </w:tr>
      <w:tr w:rsidR="00F91FDE" w:rsidRPr="009A4C1D">
        <w:tc>
          <w:tcPr>
            <w:tcW w:w="1809" w:type="dxa"/>
            <w:gridSpan w:val="2"/>
            <w:vAlign w:val="bottom"/>
          </w:tcPr>
          <w:p w:rsidR="00F91FDE" w:rsidRPr="009A4C1D" w:rsidRDefault="00F91FDE" w:rsidP="00A628E3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lang w:val="bg-BG"/>
              </w:rPr>
              <w:t>в качеството си на</w:t>
            </w:r>
          </w:p>
        </w:tc>
        <w:tc>
          <w:tcPr>
            <w:tcW w:w="7820" w:type="dxa"/>
            <w:gridSpan w:val="7"/>
            <w:tcBorders>
              <w:bottom w:val="single" w:sz="4" w:space="0" w:color="auto"/>
            </w:tcBorders>
            <w:vAlign w:val="bottom"/>
          </w:tcPr>
          <w:p w:rsidR="00F91FDE" w:rsidRPr="009A4C1D" w:rsidRDefault="00F91FDE" w:rsidP="00A628E3">
            <w:pPr>
              <w:jc w:val="center"/>
              <w:rPr>
                <w:i/>
                <w:iCs/>
                <w:lang w:val="bg-BG"/>
              </w:rPr>
            </w:pPr>
          </w:p>
        </w:tc>
      </w:tr>
      <w:tr w:rsidR="00F91FDE" w:rsidRPr="009A4C1D">
        <w:tc>
          <w:tcPr>
            <w:tcW w:w="1809" w:type="dxa"/>
            <w:gridSpan w:val="2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  <w:tc>
          <w:tcPr>
            <w:tcW w:w="7820" w:type="dxa"/>
            <w:gridSpan w:val="7"/>
          </w:tcPr>
          <w:p w:rsidR="00F91FDE" w:rsidRPr="009A4C1D" w:rsidRDefault="00F91FDE" w:rsidP="00A628E3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(длъжност на декларатора, напр. управител, член на УС, прокурист)</w:t>
            </w:r>
          </w:p>
        </w:tc>
      </w:tr>
      <w:tr w:rsidR="00F91FDE" w:rsidRPr="009A4C1D">
        <w:tc>
          <w:tcPr>
            <w:tcW w:w="412" w:type="dxa"/>
            <w:vAlign w:val="bottom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на</w:t>
            </w:r>
          </w:p>
        </w:tc>
        <w:tc>
          <w:tcPr>
            <w:tcW w:w="6498" w:type="dxa"/>
            <w:gridSpan w:val="4"/>
            <w:tcBorders>
              <w:bottom w:val="single" w:sz="4" w:space="0" w:color="auto"/>
            </w:tcBorders>
            <w:vAlign w:val="bottom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  <w:tc>
          <w:tcPr>
            <w:tcW w:w="1586" w:type="dxa"/>
            <w:gridSpan w:val="3"/>
            <w:vAlign w:val="bottom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ЕИК/БУЛСТАТ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vAlign w:val="bottom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</w:tr>
      <w:tr w:rsidR="00F91FDE" w:rsidRPr="009A4C1D">
        <w:tc>
          <w:tcPr>
            <w:tcW w:w="412" w:type="dxa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  <w:tc>
          <w:tcPr>
            <w:tcW w:w="6498" w:type="dxa"/>
            <w:gridSpan w:val="4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(наименование на участника/съдружника в обединение/подизпълнителя)</w:t>
            </w:r>
          </w:p>
        </w:tc>
        <w:tc>
          <w:tcPr>
            <w:tcW w:w="1586" w:type="dxa"/>
            <w:gridSpan w:val="3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  <w:tc>
          <w:tcPr>
            <w:tcW w:w="1133" w:type="dxa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</w:tr>
    </w:tbl>
    <w:p w:rsidR="00F91FDE" w:rsidRPr="009A4C1D" w:rsidRDefault="00F91FDE" w:rsidP="00832F3D">
      <w:pPr>
        <w:spacing w:before="120" w:after="120"/>
        <w:jc w:val="center"/>
        <w:rPr>
          <w:b/>
        </w:rPr>
      </w:pPr>
      <w:r w:rsidRPr="009A4C1D">
        <w:rPr>
          <w:lang w:val="bg-BG"/>
        </w:rPr>
        <w:t xml:space="preserve">в съответствие с изискванията за възлагане с обява на обществена поръчка с предмет: </w:t>
      </w:r>
    </w:p>
    <w:p w:rsidR="00F91FDE" w:rsidRDefault="00F91FDE" w:rsidP="009A4C1D">
      <w:pPr>
        <w:pStyle w:val="a1"/>
        <w:shd w:val="clear" w:color="auto" w:fill="auto"/>
        <w:spacing w:before="0"/>
        <w:ind w:left="20" w:right="20" w:firstLine="34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F91FDE" w:rsidRPr="00E92FB2" w:rsidRDefault="00F91FDE" w:rsidP="00E92FB2">
      <w:pPr>
        <w:pStyle w:val="a1"/>
        <w:shd w:val="clear" w:color="auto" w:fill="auto"/>
        <w:spacing w:before="0"/>
        <w:ind w:left="20" w:right="20" w:firstLine="340"/>
        <w:jc w:val="center"/>
        <w:rPr>
          <w:rFonts w:ascii="Times New Roman" w:hAnsi="Times New Roman"/>
          <w:color w:val="000000"/>
          <w:sz w:val="24"/>
          <w:szCs w:val="24"/>
          <w:lang w:val="ru-RU" w:eastAsia="ru-RU"/>
        </w:rPr>
      </w:pPr>
      <w:r w:rsidRPr="00E92FB2">
        <w:rPr>
          <w:rFonts w:ascii="Times New Roman" w:hAnsi="Times New Roman"/>
          <w:b/>
          <w:color w:val="000000"/>
          <w:sz w:val="28"/>
          <w:szCs w:val="28"/>
        </w:rPr>
        <w:t>„Отпечатване на книга „Кръстовата Планина“</w:t>
      </w:r>
    </w:p>
    <w:p w:rsidR="00F91FDE" w:rsidRDefault="00F91FDE" w:rsidP="00691F81">
      <w:pPr>
        <w:spacing w:before="120" w:after="120"/>
        <w:jc w:val="center"/>
        <w:rPr>
          <w:b/>
          <w:bCs/>
          <w:lang w:val="bg-BG" w:eastAsia="bg-BG"/>
        </w:rPr>
      </w:pPr>
    </w:p>
    <w:p w:rsidR="00F91FDE" w:rsidRPr="009A4C1D" w:rsidRDefault="00F91FDE" w:rsidP="00691F81">
      <w:pPr>
        <w:spacing w:before="120" w:after="120"/>
        <w:jc w:val="center"/>
        <w:rPr>
          <w:b/>
          <w:bCs/>
          <w:lang w:eastAsia="bg-BG"/>
        </w:rPr>
      </w:pPr>
      <w:r w:rsidRPr="009A4C1D">
        <w:rPr>
          <w:b/>
          <w:bCs/>
          <w:lang w:val="bg-BG" w:eastAsia="bg-BG"/>
        </w:rPr>
        <w:t>ДЕКЛАРИРАМ:</w:t>
      </w:r>
    </w:p>
    <w:p w:rsidR="00F91FDE" w:rsidRPr="009A4C1D" w:rsidRDefault="00F91FDE" w:rsidP="00FA74DE">
      <w:pPr>
        <w:spacing w:before="120" w:after="120"/>
        <w:jc w:val="both"/>
        <w:rPr>
          <w:lang w:val="bg-BG"/>
        </w:rPr>
      </w:pPr>
      <w:r w:rsidRPr="009A4C1D">
        <w:rPr>
          <w:lang w:val="bg-BG"/>
        </w:rPr>
        <w:t>1. В качеството ми на лице по чл. 40, ал. 2 от ППЗОП</w:t>
      </w:r>
      <w:r w:rsidRPr="009A4C1D">
        <w:rPr>
          <w:rStyle w:val="FootnoteReference"/>
          <w:lang w:val="bg-BG"/>
        </w:rPr>
        <w:footnoteReference w:id="1"/>
      </w:r>
      <w:r w:rsidRPr="009A4C1D">
        <w:rPr>
          <w:lang w:val="bg-BG"/>
        </w:rPr>
        <w:t>, не съм осъждан с влязла в сила присъда/реабилитиран съм (невярното се зачертава) за престъпление по чл. 108а, чл. 159а – 159г, чл. 172, чл. 192а, чл. 194 – 217, чл. 219 – 252, чл. 253 – 260, чл. 301 – 307, чл. 321, чл. 321а и чл. 352 – 353е  от Наказателния кодекс;</w:t>
      </w:r>
    </w:p>
    <w:p w:rsidR="00F91FDE" w:rsidRPr="009A4C1D" w:rsidRDefault="00F91FDE" w:rsidP="00FA74DE">
      <w:pPr>
        <w:spacing w:before="120" w:after="120"/>
        <w:jc w:val="both"/>
        <w:rPr>
          <w:lang w:val="bg-BG"/>
        </w:rPr>
      </w:pPr>
      <w:r w:rsidRPr="009A4C1D">
        <w:rPr>
          <w:lang w:val="bg-BG"/>
        </w:rPr>
        <w:t>2. В качеството ми на лице по чл. 40, ал. 2 от ППЗОП, не съм осъждан с влязла в сила присъда/реабилитиран съм (невярното се зачертава) за престъпление, аналогично на тези по т. 1., в друга държава членка или трета страна.</w:t>
      </w:r>
    </w:p>
    <w:p w:rsidR="00F91FDE" w:rsidRPr="009A4C1D" w:rsidRDefault="00F91FDE" w:rsidP="00FA74DE">
      <w:pPr>
        <w:spacing w:before="120" w:after="120"/>
        <w:jc w:val="both"/>
        <w:rPr>
          <w:lang w:val="bg-BG"/>
        </w:rPr>
      </w:pPr>
      <w:r w:rsidRPr="009A4C1D">
        <w:rPr>
          <w:lang w:val="bg-BG"/>
        </w:rPr>
        <w:t>3. Не е / е налице (невярното се зачертава) конфликт на интереси</w:t>
      </w:r>
      <w:r w:rsidRPr="009A4C1D">
        <w:rPr>
          <w:rStyle w:val="FootnoteReference"/>
          <w:lang w:val="bg-BG"/>
        </w:rPr>
        <w:footnoteReference w:id="2"/>
      </w:r>
      <w:r w:rsidRPr="009A4C1D">
        <w:rPr>
          <w:lang w:val="bg-BG"/>
        </w:rPr>
        <w:t>, който не може да бъде отстранен.</w:t>
      </w:r>
    </w:p>
    <w:p w:rsidR="00F91FDE" w:rsidRPr="009A4C1D" w:rsidRDefault="00F91FDE" w:rsidP="00FA74DE">
      <w:pPr>
        <w:spacing w:before="120"/>
        <w:ind w:right="-1"/>
        <w:jc w:val="both"/>
        <w:rPr>
          <w:lang w:val="bg-BG"/>
        </w:rPr>
      </w:pPr>
      <w:r w:rsidRPr="009A4C1D">
        <w:rPr>
          <w:lang w:val="bg-BG"/>
        </w:rPr>
        <w:t>Задължавам се при промени на горепосочените обстоятелства да уведомя Възложителя в 7-дневен срок от настъпването им.</w:t>
      </w:r>
    </w:p>
    <w:p w:rsidR="00F91FDE" w:rsidRPr="009A4C1D" w:rsidRDefault="00F91FDE" w:rsidP="00FA74DE">
      <w:pPr>
        <w:spacing w:before="120"/>
        <w:ind w:right="-1"/>
        <w:jc w:val="both"/>
        <w:rPr>
          <w:lang w:val="bg-BG" w:eastAsia="bg-BG"/>
        </w:rPr>
      </w:pPr>
      <w:r w:rsidRPr="009A4C1D">
        <w:rPr>
          <w:lang w:val="bg-BG" w:eastAsia="bg-BG"/>
        </w:rPr>
        <w:t>Известна ми е наказателната отговорност по чл.313 от Наказателния кодекс за деклариране на неверни обстоятелства.</w:t>
      </w:r>
    </w:p>
    <w:p w:rsidR="00F91FDE" w:rsidRPr="009A4C1D" w:rsidRDefault="00F91FDE" w:rsidP="00FA74DE">
      <w:pPr>
        <w:widowControl w:val="0"/>
        <w:autoSpaceDE w:val="0"/>
        <w:autoSpaceDN w:val="0"/>
        <w:adjustRightInd w:val="0"/>
      </w:pPr>
    </w:p>
    <w:tbl>
      <w:tblPr>
        <w:tblW w:w="0" w:type="auto"/>
        <w:tblInd w:w="2" w:type="dxa"/>
        <w:tblLayout w:type="fixed"/>
        <w:tblLook w:val="00A0"/>
      </w:tblPr>
      <w:tblGrid>
        <w:gridCol w:w="1006"/>
        <w:gridCol w:w="520"/>
        <w:gridCol w:w="1100"/>
        <w:gridCol w:w="2444"/>
        <w:gridCol w:w="2056"/>
        <w:gridCol w:w="2557"/>
      </w:tblGrid>
      <w:tr w:rsidR="00F91FDE" w:rsidRPr="009A4C1D" w:rsidTr="009A4C1D">
        <w:tc>
          <w:tcPr>
            <w:tcW w:w="1006" w:type="dxa"/>
          </w:tcPr>
          <w:p w:rsidR="00F91FDE" w:rsidRPr="009A4C1D" w:rsidRDefault="00F91FDE" w:rsidP="00CD6B71">
            <w:pPr>
              <w:rPr>
                <w:lang w:val="bg-BG"/>
              </w:rPr>
            </w:pPr>
            <w:r w:rsidRPr="009A4C1D">
              <w:rPr>
                <w:b/>
                <w:bCs/>
                <w:lang w:val="bg-BG"/>
              </w:rPr>
              <w:t>ДАТА:</w:t>
            </w:r>
          </w:p>
        </w:tc>
        <w:tc>
          <w:tcPr>
            <w:tcW w:w="520" w:type="dxa"/>
            <w:tcBorders>
              <w:bottom w:val="single" w:sz="4" w:space="0" w:color="auto"/>
            </w:tcBorders>
          </w:tcPr>
          <w:p w:rsidR="00F91FDE" w:rsidRPr="009A4C1D" w:rsidRDefault="00F91FDE" w:rsidP="00CD6B71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F91FDE" w:rsidRPr="009A4C1D" w:rsidRDefault="00F91FDE" w:rsidP="00CD6B71">
            <w:pPr>
              <w:rPr>
                <w:lang w:val="bg-BG"/>
              </w:rPr>
            </w:pPr>
            <w:smartTag w:uri="urn:schemas-microsoft-com:office:smarttags" w:element="metricconverter">
              <w:smartTagPr>
                <w:attr w:name="ProductID" w:val="2017 г"/>
              </w:smartTagPr>
              <w:r>
                <w:rPr>
                  <w:b/>
                  <w:bCs/>
                  <w:lang w:val="bg-BG"/>
                </w:rPr>
                <w:t>2017</w:t>
              </w:r>
              <w:r w:rsidRPr="009A4C1D">
                <w:rPr>
                  <w:b/>
                  <w:bCs/>
                  <w:lang w:val="bg-BG"/>
                </w:rPr>
                <w:t xml:space="preserve"> г</w:t>
              </w:r>
            </w:smartTag>
            <w:r w:rsidRPr="009A4C1D">
              <w:rPr>
                <w:b/>
                <w:bCs/>
                <w:lang w:val="bg-BG"/>
              </w:rPr>
              <w:t>.</w:t>
            </w:r>
          </w:p>
        </w:tc>
        <w:tc>
          <w:tcPr>
            <w:tcW w:w="2444" w:type="dxa"/>
          </w:tcPr>
          <w:p w:rsidR="00F91FDE" w:rsidRPr="009A4C1D" w:rsidRDefault="00F91FDE" w:rsidP="00CD6B71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F91FDE" w:rsidRPr="009A4C1D" w:rsidRDefault="00F91FDE" w:rsidP="00CD6B71">
            <w:pPr>
              <w:rPr>
                <w:lang w:val="bg-BG"/>
              </w:rPr>
            </w:pPr>
            <w:r w:rsidRPr="009A4C1D">
              <w:rPr>
                <w:b/>
                <w:bCs/>
                <w:lang w:val="bg-BG"/>
              </w:rPr>
              <w:t>ДЕКЛАРАТОР:</w:t>
            </w:r>
          </w:p>
        </w:tc>
        <w:tc>
          <w:tcPr>
            <w:tcW w:w="2557" w:type="dxa"/>
            <w:tcBorders>
              <w:bottom w:val="single" w:sz="4" w:space="0" w:color="auto"/>
            </w:tcBorders>
          </w:tcPr>
          <w:p w:rsidR="00F91FDE" w:rsidRPr="009A4C1D" w:rsidRDefault="00F91FDE" w:rsidP="00CD6B71">
            <w:pPr>
              <w:rPr>
                <w:lang w:val="bg-BG"/>
              </w:rPr>
            </w:pPr>
          </w:p>
        </w:tc>
      </w:tr>
      <w:tr w:rsidR="00F91FDE" w:rsidRPr="009A4C1D" w:rsidTr="009A4C1D">
        <w:tc>
          <w:tcPr>
            <w:tcW w:w="1006" w:type="dxa"/>
          </w:tcPr>
          <w:p w:rsidR="00F91FDE" w:rsidRPr="009A4C1D" w:rsidRDefault="00F91FDE" w:rsidP="00CD6B71">
            <w:pPr>
              <w:rPr>
                <w:lang w:val="bg-BG"/>
              </w:rPr>
            </w:pPr>
          </w:p>
        </w:tc>
        <w:tc>
          <w:tcPr>
            <w:tcW w:w="520" w:type="dxa"/>
            <w:tcBorders>
              <w:top w:val="single" w:sz="4" w:space="0" w:color="auto"/>
            </w:tcBorders>
          </w:tcPr>
          <w:p w:rsidR="00F91FDE" w:rsidRPr="009A4C1D" w:rsidRDefault="00F91FDE" w:rsidP="00CD6B71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F91FDE" w:rsidRPr="009A4C1D" w:rsidRDefault="00F91FDE" w:rsidP="00CD6B71">
            <w:pPr>
              <w:rPr>
                <w:lang w:val="bg-BG"/>
              </w:rPr>
            </w:pPr>
          </w:p>
        </w:tc>
        <w:tc>
          <w:tcPr>
            <w:tcW w:w="2444" w:type="dxa"/>
          </w:tcPr>
          <w:p w:rsidR="00F91FDE" w:rsidRPr="009A4C1D" w:rsidRDefault="00F91FDE" w:rsidP="00CD6B71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F91FDE" w:rsidRPr="009A4C1D" w:rsidRDefault="00F91FDE" w:rsidP="00CD6B71">
            <w:pPr>
              <w:rPr>
                <w:lang w:val="bg-BG"/>
              </w:rPr>
            </w:pPr>
          </w:p>
        </w:tc>
        <w:tc>
          <w:tcPr>
            <w:tcW w:w="2557" w:type="dxa"/>
            <w:tcBorders>
              <w:top w:val="single" w:sz="4" w:space="0" w:color="auto"/>
            </w:tcBorders>
          </w:tcPr>
          <w:p w:rsidR="00F91FDE" w:rsidRPr="009A4C1D" w:rsidRDefault="00F91FDE" w:rsidP="00CD6B71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(подпис, печат)</w:t>
            </w:r>
          </w:p>
        </w:tc>
      </w:tr>
      <w:tr w:rsidR="00F91FDE" w:rsidRPr="009A4C1D" w:rsidTr="009A4C1D">
        <w:tc>
          <w:tcPr>
            <w:tcW w:w="1006" w:type="dxa"/>
          </w:tcPr>
          <w:p w:rsidR="00F91FDE" w:rsidRPr="009A4C1D" w:rsidRDefault="00F91FDE" w:rsidP="00CD6B71">
            <w:pPr>
              <w:rPr>
                <w:lang w:val="bg-BG"/>
              </w:rPr>
            </w:pPr>
          </w:p>
        </w:tc>
        <w:tc>
          <w:tcPr>
            <w:tcW w:w="520" w:type="dxa"/>
          </w:tcPr>
          <w:p w:rsidR="00F91FDE" w:rsidRPr="009A4C1D" w:rsidRDefault="00F91FDE" w:rsidP="00CD6B71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F91FDE" w:rsidRPr="009A4C1D" w:rsidRDefault="00F91FDE" w:rsidP="00CD6B71">
            <w:pPr>
              <w:rPr>
                <w:lang w:val="bg-BG"/>
              </w:rPr>
            </w:pPr>
          </w:p>
        </w:tc>
        <w:tc>
          <w:tcPr>
            <w:tcW w:w="2444" w:type="dxa"/>
          </w:tcPr>
          <w:p w:rsidR="00F91FDE" w:rsidRPr="009A4C1D" w:rsidRDefault="00F91FDE" w:rsidP="00CD6B71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F91FDE" w:rsidRPr="009A4C1D" w:rsidRDefault="00F91FDE" w:rsidP="00CD6B71">
            <w:pPr>
              <w:rPr>
                <w:lang w:val="bg-BG"/>
              </w:rPr>
            </w:pPr>
          </w:p>
        </w:tc>
        <w:tc>
          <w:tcPr>
            <w:tcW w:w="2557" w:type="dxa"/>
            <w:tcBorders>
              <w:bottom w:val="single" w:sz="4" w:space="0" w:color="auto"/>
            </w:tcBorders>
          </w:tcPr>
          <w:p w:rsidR="00F91FDE" w:rsidRPr="009A4C1D" w:rsidRDefault="00F91FDE" w:rsidP="00CD6B71">
            <w:pPr>
              <w:jc w:val="center"/>
              <w:rPr>
                <w:lang w:val="bg-BG"/>
              </w:rPr>
            </w:pPr>
          </w:p>
        </w:tc>
      </w:tr>
      <w:tr w:rsidR="00F91FDE" w:rsidRPr="009A4C1D" w:rsidTr="009A4C1D">
        <w:tc>
          <w:tcPr>
            <w:tcW w:w="1006" w:type="dxa"/>
          </w:tcPr>
          <w:p w:rsidR="00F91FDE" w:rsidRPr="009A4C1D" w:rsidRDefault="00F91FDE" w:rsidP="00CD6B71">
            <w:pPr>
              <w:rPr>
                <w:lang w:val="bg-BG"/>
              </w:rPr>
            </w:pPr>
          </w:p>
        </w:tc>
        <w:tc>
          <w:tcPr>
            <w:tcW w:w="520" w:type="dxa"/>
          </w:tcPr>
          <w:p w:rsidR="00F91FDE" w:rsidRPr="009A4C1D" w:rsidRDefault="00F91FDE" w:rsidP="00CD6B71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F91FDE" w:rsidRPr="009A4C1D" w:rsidRDefault="00F91FDE" w:rsidP="00CD6B71">
            <w:pPr>
              <w:rPr>
                <w:lang w:val="bg-BG"/>
              </w:rPr>
            </w:pPr>
          </w:p>
        </w:tc>
        <w:tc>
          <w:tcPr>
            <w:tcW w:w="2444" w:type="dxa"/>
          </w:tcPr>
          <w:p w:rsidR="00F91FDE" w:rsidRPr="009A4C1D" w:rsidRDefault="00F91FDE" w:rsidP="00CD6B71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F91FDE" w:rsidRPr="009A4C1D" w:rsidRDefault="00F91FDE" w:rsidP="00CD6B71">
            <w:pPr>
              <w:rPr>
                <w:lang w:val="bg-BG"/>
              </w:rPr>
            </w:pPr>
          </w:p>
        </w:tc>
        <w:tc>
          <w:tcPr>
            <w:tcW w:w="2557" w:type="dxa"/>
            <w:tcBorders>
              <w:top w:val="single" w:sz="4" w:space="0" w:color="auto"/>
            </w:tcBorders>
          </w:tcPr>
          <w:p w:rsidR="00F91FDE" w:rsidRPr="009A4C1D" w:rsidRDefault="00F91FDE" w:rsidP="00CD6B71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(име и фамилия)</w:t>
            </w:r>
          </w:p>
        </w:tc>
      </w:tr>
    </w:tbl>
    <w:p w:rsidR="00F91FDE" w:rsidRPr="009A4C1D" w:rsidRDefault="00F91FDE" w:rsidP="00FA74DE">
      <w:pPr>
        <w:autoSpaceDE w:val="0"/>
        <w:autoSpaceDN w:val="0"/>
        <w:adjustRightInd w:val="0"/>
        <w:ind w:firstLine="709"/>
        <w:jc w:val="both"/>
        <w:rPr>
          <w:i/>
          <w:lang w:val="ru-RU"/>
        </w:rPr>
      </w:pPr>
    </w:p>
    <w:p w:rsidR="00F91FDE" w:rsidRPr="009A4C1D" w:rsidRDefault="00F91FDE" w:rsidP="009A4C1D">
      <w:pPr>
        <w:jc w:val="both"/>
        <w:rPr>
          <w:i/>
          <w:lang w:val="bg-BG"/>
        </w:rPr>
      </w:pPr>
    </w:p>
    <w:p w:rsidR="00F91FDE" w:rsidRPr="009A4C1D" w:rsidRDefault="00F91FDE" w:rsidP="00FA74DE">
      <w:pPr>
        <w:pStyle w:val="Heading3"/>
        <w:spacing w:before="0"/>
        <w:rPr>
          <w:rFonts w:ascii="Times New Roman" w:hAnsi="Times New Roman"/>
          <w:bCs/>
          <w:i/>
          <w:iCs/>
          <w:noProof/>
          <w:sz w:val="24"/>
          <w:szCs w:val="24"/>
          <w:lang w:val="bg-BG"/>
        </w:rPr>
      </w:pPr>
    </w:p>
    <w:p w:rsidR="00F91FDE" w:rsidRDefault="00F91FDE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F91FDE" w:rsidRDefault="00F91FDE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F91FDE" w:rsidRDefault="00F91FDE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F91FDE" w:rsidRDefault="00F91FDE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F91FDE" w:rsidRDefault="00F91FDE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F91FDE" w:rsidRDefault="00F91FDE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F91FDE" w:rsidRDefault="00F91FDE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F91FDE" w:rsidRDefault="00F91FDE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F91FDE" w:rsidRDefault="00F91FDE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F91FDE" w:rsidRDefault="00F91FDE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F91FDE" w:rsidRDefault="00F91FDE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F91FDE" w:rsidRDefault="00F91FDE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F91FDE" w:rsidRDefault="00F91FDE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F91FDE" w:rsidRDefault="00F91FDE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F91FDE" w:rsidRDefault="00F91FDE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F91FDE" w:rsidRDefault="00F91FDE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F91FDE" w:rsidRDefault="00F91FDE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F91FDE" w:rsidRDefault="00F91FDE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F91FDE" w:rsidRDefault="00F91FDE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F91FDE" w:rsidRDefault="00F91FDE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F91FDE" w:rsidRDefault="00F91FDE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F91FDE" w:rsidRDefault="00F91FDE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F91FDE" w:rsidRDefault="00F91FDE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F91FDE" w:rsidRDefault="00F91FDE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F91FDE" w:rsidRDefault="00F91FDE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F91FDE" w:rsidRDefault="00F91FDE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F91FDE" w:rsidRDefault="00F91FDE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F91FDE" w:rsidRDefault="00F91FDE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F91FDE" w:rsidRDefault="00F91FDE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F91FDE" w:rsidRDefault="00F91FDE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F91FDE" w:rsidRDefault="00F91FDE" w:rsidP="009A4C1D">
      <w:pPr>
        <w:rPr>
          <w:lang w:val="bg-BG" w:eastAsia="bg-BG"/>
        </w:rPr>
      </w:pPr>
    </w:p>
    <w:p w:rsidR="00F91FDE" w:rsidRDefault="00F91FDE" w:rsidP="009A4C1D">
      <w:pPr>
        <w:rPr>
          <w:lang w:val="bg-BG" w:eastAsia="bg-BG"/>
        </w:rPr>
      </w:pPr>
    </w:p>
    <w:p w:rsidR="00F91FDE" w:rsidRDefault="00F91FDE" w:rsidP="009A4C1D">
      <w:pPr>
        <w:rPr>
          <w:lang w:val="bg-BG" w:eastAsia="bg-BG"/>
        </w:rPr>
      </w:pPr>
    </w:p>
    <w:p w:rsidR="00F91FDE" w:rsidRPr="009A4C1D" w:rsidRDefault="00F91FDE" w:rsidP="009A4C1D">
      <w:pPr>
        <w:rPr>
          <w:lang w:val="bg-BG" w:eastAsia="bg-BG"/>
        </w:rPr>
      </w:pPr>
    </w:p>
    <w:p w:rsidR="00F91FDE" w:rsidRDefault="00F91FDE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F91FDE" w:rsidRDefault="00F91FDE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F91FDE" w:rsidRPr="009A4C1D" w:rsidRDefault="00F91FDE" w:rsidP="00FA74DE">
      <w:pPr>
        <w:pStyle w:val="Heading3"/>
        <w:spacing w:before="0"/>
        <w:rPr>
          <w:rFonts w:ascii="Times New Roman" w:hAnsi="Times New Roman"/>
          <w:b w:val="0"/>
          <w:bCs/>
          <w:i/>
          <w:iCs/>
          <w:noProof/>
          <w:sz w:val="24"/>
          <w:szCs w:val="24"/>
          <w:lang w:val="bg-BG"/>
        </w:rPr>
      </w:pPr>
      <w:r w:rsidRPr="009A4C1D">
        <w:rPr>
          <w:rFonts w:ascii="Times New Roman" w:hAnsi="Times New Roman"/>
          <w:i/>
          <w:iCs/>
          <w:noProof/>
          <w:sz w:val="24"/>
          <w:szCs w:val="24"/>
          <w:lang w:val="bg-BG"/>
        </w:rPr>
        <w:t xml:space="preserve">Образец № 4. </w:t>
      </w:r>
      <w:r w:rsidRPr="009A4C1D">
        <w:rPr>
          <w:rFonts w:ascii="Times New Roman" w:hAnsi="Times New Roman"/>
          <w:b w:val="0"/>
          <w:i/>
          <w:iCs/>
          <w:noProof/>
          <w:sz w:val="24"/>
          <w:szCs w:val="24"/>
          <w:lang w:val="bg-BG"/>
        </w:rPr>
        <w:t>Декларация за липса на обстоятелствата по чл. 54, ал. 1, т. 3, 4 и 5 от ЗОП</w:t>
      </w:r>
    </w:p>
    <w:p w:rsidR="00F91FDE" w:rsidRPr="009A4C1D" w:rsidRDefault="00F91FDE" w:rsidP="006E2B79">
      <w:pPr>
        <w:spacing w:before="240"/>
        <w:jc w:val="center"/>
        <w:rPr>
          <w:b/>
          <w:bCs/>
          <w:lang w:val="bg-BG"/>
        </w:rPr>
      </w:pPr>
      <w:r w:rsidRPr="009A4C1D">
        <w:rPr>
          <w:b/>
          <w:bCs/>
          <w:lang w:val="bg-BG"/>
        </w:rPr>
        <w:t>ДЕКЛАРАЦИЯ</w:t>
      </w:r>
    </w:p>
    <w:p w:rsidR="00F91FDE" w:rsidRPr="00877944" w:rsidRDefault="00F91FDE" w:rsidP="006E2B79">
      <w:pPr>
        <w:spacing w:before="120"/>
        <w:jc w:val="center"/>
        <w:rPr>
          <w:b/>
          <w:lang w:val="bg-BG"/>
        </w:rPr>
      </w:pPr>
      <w:r w:rsidRPr="00877944">
        <w:rPr>
          <w:b/>
          <w:lang w:val="bg-BG"/>
        </w:rPr>
        <w:t>за липса на обстоятелствата по чл. 54, ал. 1, т. 3, 4 и 5 от ЗОП</w:t>
      </w:r>
    </w:p>
    <w:p w:rsidR="00F91FDE" w:rsidRPr="00877944" w:rsidRDefault="00F91FDE" w:rsidP="00FA74DE">
      <w:pPr>
        <w:jc w:val="center"/>
        <w:rPr>
          <w:b/>
          <w:lang w:val="bg-BG"/>
        </w:rPr>
      </w:pPr>
    </w:p>
    <w:tbl>
      <w:tblPr>
        <w:tblW w:w="0" w:type="auto"/>
        <w:tblInd w:w="2" w:type="dxa"/>
        <w:tblLayout w:type="fixed"/>
        <w:tblLook w:val="00A0"/>
      </w:tblPr>
      <w:tblGrid>
        <w:gridCol w:w="412"/>
        <w:gridCol w:w="1397"/>
        <w:gridCol w:w="258"/>
        <w:gridCol w:w="1158"/>
        <w:gridCol w:w="3685"/>
        <w:gridCol w:w="850"/>
        <w:gridCol w:w="651"/>
        <w:gridCol w:w="85"/>
        <w:gridCol w:w="1133"/>
      </w:tblGrid>
      <w:tr w:rsidR="00F91FDE" w:rsidRPr="009A4C1D" w:rsidTr="00CD6B71">
        <w:tc>
          <w:tcPr>
            <w:tcW w:w="2067" w:type="dxa"/>
            <w:gridSpan w:val="3"/>
            <w:vAlign w:val="bottom"/>
          </w:tcPr>
          <w:p w:rsidR="00F91FDE" w:rsidRPr="009A4C1D" w:rsidRDefault="00F91FDE" w:rsidP="00CD6B71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Долуподписаният/ата</w:t>
            </w:r>
          </w:p>
        </w:tc>
        <w:tc>
          <w:tcPr>
            <w:tcW w:w="5693" w:type="dxa"/>
            <w:gridSpan w:val="3"/>
            <w:tcBorders>
              <w:bottom w:val="single" w:sz="4" w:space="0" w:color="auto"/>
            </w:tcBorders>
            <w:vAlign w:val="bottom"/>
          </w:tcPr>
          <w:p w:rsidR="00F91FDE" w:rsidRPr="009A4C1D" w:rsidRDefault="00F91FDE" w:rsidP="00CD6B71">
            <w:pPr>
              <w:jc w:val="center"/>
              <w:rPr>
                <w:lang w:val="bg-BG"/>
              </w:rPr>
            </w:pPr>
          </w:p>
        </w:tc>
        <w:tc>
          <w:tcPr>
            <w:tcW w:w="651" w:type="dxa"/>
            <w:vAlign w:val="bottom"/>
          </w:tcPr>
          <w:p w:rsidR="00F91FDE" w:rsidRPr="009A4C1D" w:rsidRDefault="00F91FDE" w:rsidP="00CD6B71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ЕГН</w:t>
            </w:r>
          </w:p>
        </w:tc>
        <w:tc>
          <w:tcPr>
            <w:tcW w:w="1218" w:type="dxa"/>
            <w:gridSpan w:val="2"/>
            <w:tcBorders>
              <w:bottom w:val="single" w:sz="4" w:space="0" w:color="auto"/>
            </w:tcBorders>
            <w:vAlign w:val="bottom"/>
          </w:tcPr>
          <w:p w:rsidR="00F91FDE" w:rsidRPr="009A4C1D" w:rsidRDefault="00F91FDE" w:rsidP="00CD6B71">
            <w:pPr>
              <w:jc w:val="center"/>
              <w:rPr>
                <w:lang w:val="bg-BG"/>
              </w:rPr>
            </w:pPr>
          </w:p>
        </w:tc>
      </w:tr>
      <w:tr w:rsidR="00F91FDE" w:rsidRPr="009A4C1D" w:rsidTr="00CD6B71">
        <w:tc>
          <w:tcPr>
            <w:tcW w:w="2067" w:type="dxa"/>
            <w:gridSpan w:val="3"/>
          </w:tcPr>
          <w:p w:rsidR="00F91FDE" w:rsidRPr="009A4C1D" w:rsidRDefault="00F91FDE" w:rsidP="00CD6B71">
            <w:pPr>
              <w:jc w:val="center"/>
              <w:rPr>
                <w:lang w:val="bg-BG"/>
              </w:rPr>
            </w:pPr>
          </w:p>
        </w:tc>
        <w:tc>
          <w:tcPr>
            <w:tcW w:w="5693" w:type="dxa"/>
            <w:gridSpan w:val="3"/>
            <w:tcBorders>
              <w:top w:val="single" w:sz="4" w:space="0" w:color="auto"/>
            </w:tcBorders>
          </w:tcPr>
          <w:p w:rsidR="00F91FDE" w:rsidRPr="009A4C1D" w:rsidRDefault="00F91FDE" w:rsidP="00CD6B71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(трите имена на декларатора)</w:t>
            </w:r>
          </w:p>
        </w:tc>
        <w:tc>
          <w:tcPr>
            <w:tcW w:w="651" w:type="dxa"/>
          </w:tcPr>
          <w:p w:rsidR="00F91FDE" w:rsidRPr="009A4C1D" w:rsidRDefault="00F91FDE" w:rsidP="00CD6B71">
            <w:pPr>
              <w:jc w:val="center"/>
              <w:rPr>
                <w:lang w:val="bg-BG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</w:tcBorders>
          </w:tcPr>
          <w:p w:rsidR="00F91FDE" w:rsidRPr="009A4C1D" w:rsidRDefault="00F91FDE" w:rsidP="00CD6B71">
            <w:pPr>
              <w:jc w:val="center"/>
              <w:rPr>
                <w:lang w:val="bg-BG"/>
              </w:rPr>
            </w:pPr>
          </w:p>
        </w:tc>
      </w:tr>
      <w:tr w:rsidR="00F91FDE" w:rsidRPr="009A4C1D" w:rsidTr="00CD6B71">
        <w:tc>
          <w:tcPr>
            <w:tcW w:w="3225" w:type="dxa"/>
            <w:gridSpan w:val="4"/>
            <w:vAlign w:val="bottom"/>
          </w:tcPr>
          <w:p w:rsidR="00F91FDE" w:rsidRPr="009A4C1D" w:rsidRDefault="00F91FDE" w:rsidP="00CD6B71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данни по документ за самоличност</w:t>
            </w:r>
          </w:p>
        </w:tc>
        <w:tc>
          <w:tcPr>
            <w:tcW w:w="6404" w:type="dxa"/>
            <w:gridSpan w:val="5"/>
            <w:tcBorders>
              <w:bottom w:val="single" w:sz="4" w:space="0" w:color="auto"/>
            </w:tcBorders>
            <w:vAlign w:val="bottom"/>
          </w:tcPr>
          <w:p w:rsidR="00F91FDE" w:rsidRPr="009A4C1D" w:rsidRDefault="00F91FDE" w:rsidP="00CD6B71">
            <w:pPr>
              <w:jc w:val="center"/>
              <w:rPr>
                <w:lang w:val="bg-BG"/>
              </w:rPr>
            </w:pPr>
          </w:p>
        </w:tc>
      </w:tr>
      <w:tr w:rsidR="00F91FDE" w:rsidRPr="009A4C1D" w:rsidTr="00CD6B71">
        <w:tc>
          <w:tcPr>
            <w:tcW w:w="3225" w:type="dxa"/>
            <w:gridSpan w:val="4"/>
          </w:tcPr>
          <w:p w:rsidR="00F91FDE" w:rsidRPr="009A4C1D" w:rsidRDefault="00F91FDE" w:rsidP="00CD6B71">
            <w:pPr>
              <w:jc w:val="center"/>
              <w:rPr>
                <w:lang w:val="bg-BG"/>
              </w:rPr>
            </w:pPr>
          </w:p>
        </w:tc>
        <w:tc>
          <w:tcPr>
            <w:tcW w:w="6404" w:type="dxa"/>
            <w:gridSpan w:val="5"/>
          </w:tcPr>
          <w:p w:rsidR="00F91FDE" w:rsidRPr="009A4C1D" w:rsidRDefault="00F91FDE" w:rsidP="00CD6B71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(номер на лична карта, дата, орган и място на издаването)</w:t>
            </w:r>
          </w:p>
        </w:tc>
      </w:tr>
      <w:tr w:rsidR="00F91FDE" w:rsidRPr="009A4C1D" w:rsidTr="00CD6B71">
        <w:tc>
          <w:tcPr>
            <w:tcW w:w="1809" w:type="dxa"/>
            <w:gridSpan w:val="2"/>
            <w:vAlign w:val="bottom"/>
          </w:tcPr>
          <w:p w:rsidR="00F91FDE" w:rsidRPr="009A4C1D" w:rsidRDefault="00F91FDE" w:rsidP="00CD6B71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lang w:val="bg-BG"/>
              </w:rPr>
              <w:t>в качеството си на</w:t>
            </w:r>
          </w:p>
        </w:tc>
        <w:tc>
          <w:tcPr>
            <w:tcW w:w="7820" w:type="dxa"/>
            <w:gridSpan w:val="7"/>
            <w:tcBorders>
              <w:bottom w:val="single" w:sz="4" w:space="0" w:color="auto"/>
            </w:tcBorders>
            <w:vAlign w:val="bottom"/>
          </w:tcPr>
          <w:p w:rsidR="00F91FDE" w:rsidRPr="009A4C1D" w:rsidRDefault="00F91FDE" w:rsidP="00CD6B71">
            <w:pPr>
              <w:jc w:val="center"/>
              <w:rPr>
                <w:i/>
                <w:iCs/>
                <w:lang w:val="bg-BG"/>
              </w:rPr>
            </w:pPr>
          </w:p>
        </w:tc>
      </w:tr>
      <w:tr w:rsidR="00F91FDE" w:rsidRPr="009A4C1D" w:rsidTr="00CD6B71">
        <w:tc>
          <w:tcPr>
            <w:tcW w:w="1809" w:type="dxa"/>
            <w:gridSpan w:val="2"/>
          </w:tcPr>
          <w:p w:rsidR="00F91FDE" w:rsidRPr="009A4C1D" w:rsidRDefault="00F91FDE" w:rsidP="00CD6B71">
            <w:pPr>
              <w:jc w:val="center"/>
              <w:rPr>
                <w:lang w:val="bg-BG"/>
              </w:rPr>
            </w:pPr>
          </w:p>
        </w:tc>
        <w:tc>
          <w:tcPr>
            <w:tcW w:w="7820" w:type="dxa"/>
            <w:gridSpan w:val="7"/>
          </w:tcPr>
          <w:p w:rsidR="00F91FDE" w:rsidRPr="009A4C1D" w:rsidRDefault="00F91FDE" w:rsidP="00CD6B71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(длъжност на декларатора, напр. управител, член на УС, прокурист)</w:t>
            </w:r>
          </w:p>
        </w:tc>
      </w:tr>
      <w:tr w:rsidR="00F91FDE" w:rsidRPr="009A4C1D" w:rsidTr="00CD6B71">
        <w:tc>
          <w:tcPr>
            <w:tcW w:w="412" w:type="dxa"/>
            <w:vAlign w:val="bottom"/>
          </w:tcPr>
          <w:p w:rsidR="00F91FDE" w:rsidRPr="009A4C1D" w:rsidRDefault="00F91FDE" w:rsidP="00CD6B71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на</w:t>
            </w:r>
          </w:p>
        </w:tc>
        <w:tc>
          <w:tcPr>
            <w:tcW w:w="6498" w:type="dxa"/>
            <w:gridSpan w:val="4"/>
            <w:tcBorders>
              <w:bottom w:val="single" w:sz="4" w:space="0" w:color="auto"/>
            </w:tcBorders>
            <w:vAlign w:val="bottom"/>
          </w:tcPr>
          <w:p w:rsidR="00F91FDE" w:rsidRPr="009A4C1D" w:rsidRDefault="00F91FDE" w:rsidP="00CD6B71">
            <w:pPr>
              <w:jc w:val="center"/>
              <w:rPr>
                <w:lang w:val="bg-BG"/>
              </w:rPr>
            </w:pPr>
          </w:p>
        </w:tc>
        <w:tc>
          <w:tcPr>
            <w:tcW w:w="1586" w:type="dxa"/>
            <w:gridSpan w:val="3"/>
            <w:vAlign w:val="bottom"/>
          </w:tcPr>
          <w:p w:rsidR="00F91FDE" w:rsidRPr="009A4C1D" w:rsidRDefault="00F91FDE" w:rsidP="00CD6B71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ЕИК/БУЛСТАТ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vAlign w:val="bottom"/>
          </w:tcPr>
          <w:p w:rsidR="00F91FDE" w:rsidRPr="009A4C1D" w:rsidRDefault="00F91FDE" w:rsidP="00CD6B71">
            <w:pPr>
              <w:jc w:val="center"/>
              <w:rPr>
                <w:lang w:val="bg-BG"/>
              </w:rPr>
            </w:pPr>
          </w:p>
        </w:tc>
      </w:tr>
      <w:tr w:rsidR="00F91FDE" w:rsidRPr="009A4C1D" w:rsidTr="00CD6B71">
        <w:tc>
          <w:tcPr>
            <w:tcW w:w="412" w:type="dxa"/>
          </w:tcPr>
          <w:p w:rsidR="00F91FDE" w:rsidRPr="009A4C1D" w:rsidRDefault="00F91FDE" w:rsidP="00CD6B71">
            <w:pPr>
              <w:jc w:val="center"/>
              <w:rPr>
                <w:lang w:val="bg-BG"/>
              </w:rPr>
            </w:pPr>
          </w:p>
        </w:tc>
        <w:tc>
          <w:tcPr>
            <w:tcW w:w="6498" w:type="dxa"/>
            <w:gridSpan w:val="4"/>
          </w:tcPr>
          <w:p w:rsidR="00F91FDE" w:rsidRPr="009A4C1D" w:rsidRDefault="00F91FDE" w:rsidP="00CD6B71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(наименование на участника/съдружника в обединение/подизпълнителя)</w:t>
            </w:r>
          </w:p>
        </w:tc>
        <w:tc>
          <w:tcPr>
            <w:tcW w:w="1586" w:type="dxa"/>
            <w:gridSpan w:val="3"/>
          </w:tcPr>
          <w:p w:rsidR="00F91FDE" w:rsidRPr="009A4C1D" w:rsidRDefault="00F91FDE" w:rsidP="00CD6B71">
            <w:pPr>
              <w:jc w:val="center"/>
              <w:rPr>
                <w:lang w:val="bg-BG"/>
              </w:rPr>
            </w:pPr>
          </w:p>
        </w:tc>
        <w:tc>
          <w:tcPr>
            <w:tcW w:w="1133" w:type="dxa"/>
          </w:tcPr>
          <w:p w:rsidR="00F91FDE" w:rsidRPr="009A4C1D" w:rsidRDefault="00F91FDE" w:rsidP="00CD6B71">
            <w:pPr>
              <w:jc w:val="center"/>
              <w:rPr>
                <w:lang w:val="bg-BG"/>
              </w:rPr>
            </w:pPr>
          </w:p>
        </w:tc>
      </w:tr>
    </w:tbl>
    <w:p w:rsidR="00F91FDE" w:rsidRPr="009A4C1D" w:rsidRDefault="00F91FDE" w:rsidP="00272F55">
      <w:pPr>
        <w:spacing w:before="120" w:after="120"/>
        <w:jc w:val="center"/>
      </w:pPr>
      <w:r w:rsidRPr="009A4C1D">
        <w:rPr>
          <w:lang w:val="bg-BG"/>
        </w:rPr>
        <w:t xml:space="preserve">в съответствие с изискванията за възлагане с обява на обществена поръчка с предмет: </w:t>
      </w:r>
    </w:p>
    <w:p w:rsidR="00F91FDE" w:rsidRPr="009A4C1D" w:rsidRDefault="00F91FDE" w:rsidP="00272F55">
      <w:pPr>
        <w:spacing w:before="120" w:after="120"/>
        <w:jc w:val="center"/>
        <w:rPr>
          <w:b/>
          <w:bCs/>
          <w:lang w:val="bg-BG" w:eastAsia="bg-BG"/>
        </w:rPr>
      </w:pPr>
    </w:p>
    <w:p w:rsidR="00F91FDE" w:rsidRPr="00E92FB2" w:rsidRDefault="00F91FDE" w:rsidP="00E92FB2">
      <w:pPr>
        <w:pStyle w:val="a1"/>
        <w:shd w:val="clear" w:color="auto" w:fill="auto"/>
        <w:spacing w:before="0"/>
        <w:ind w:left="20" w:right="20" w:firstLine="340"/>
        <w:jc w:val="center"/>
        <w:rPr>
          <w:rFonts w:ascii="Times New Roman" w:hAnsi="Times New Roman"/>
          <w:color w:val="000000"/>
          <w:sz w:val="24"/>
          <w:szCs w:val="24"/>
          <w:lang w:val="ru-RU" w:eastAsia="ru-RU"/>
        </w:rPr>
      </w:pPr>
      <w:r w:rsidRPr="00E92FB2">
        <w:rPr>
          <w:rFonts w:ascii="Times New Roman" w:hAnsi="Times New Roman"/>
          <w:b/>
          <w:color w:val="000000"/>
          <w:sz w:val="28"/>
          <w:szCs w:val="28"/>
        </w:rPr>
        <w:t>„Отпечатване на книга „Кръстовата Планина“</w:t>
      </w:r>
    </w:p>
    <w:p w:rsidR="00F91FDE" w:rsidRPr="009A4C1D" w:rsidRDefault="00F91FDE" w:rsidP="009A4C1D">
      <w:pPr>
        <w:spacing w:before="120" w:after="120"/>
        <w:rPr>
          <w:b/>
          <w:bCs/>
          <w:lang w:val="bg-BG" w:eastAsia="bg-BG"/>
        </w:rPr>
      </w:pPr>
    </w:p>
    <w:p w:rsidR="00F91FDE" w:rsidRPr="009A4C1D" w:rsidRDefault="00F91FDE" w:rsidP="00272F55">
      <w:pPr>
        <w:spacing w:before="120" w:after="120"/>
        <w:jc w:val="center"/>
        <w:rPr>
          <w:b/>
          <w:bCs/>
          <w:lang w:val="bg-BG" w:eastAsia="bg-BG"/>
        </w:rPr>
      </w:pPr>
      <w:r w:rsidRPr="009A4C1D">
        <w:rPr>
          <w:b/>
          <w:bCs/>
          <w:lang w:val="bg-BG" w:eastAsia="bg-BG"/>
        </w:rPr>
        <w:t>ДЕКЛАРИРАМ:</w:t>
      </w:r>
    </w:p>
    <w:p w:rsidR="00F91FDE" w:rsidRPr="009A4C1D" w:rsidRDefault="00F91FDE" w:rsidP="00360103">
      <w:pPr>
        <w:spacing w:before="120"/>
        <w:jc w:val="both"/>
        <w:rPr>
          <w:lang w:val="bg-BG"/>
        </w:rPr>
      </w:pPr>
      <w:r w:rsidRPr="009A4C1D">
        <w:rPr>
          <w:lang w:val="bg-BG"/>
        </w:rPr>
        <w:t>1. Представляваният от мен участник/член на обединение/подизпълнител (отбелязва се само обстоятелството, което се отнася за лицето):</w:t>
      </w:r>
    </w:p>
    <w:p w:rsidR="00F91FDE" w:rsidRPr="009A4C1D" w:rsidRDefault="00F91FDE" w:rsidP="00FA74DE">
      <w:pPr>
        <w:spacing w:before="60" w:after="60"/>
        <w:jc w:val="both"/>
        <w:rPr>
          <w:lang w:val="bg-BG"/>
        </w:rPr>
      </w:pPr>
      <w:r w:rsidRPr="009A4C1D">
        <w:rPr>
          <w:lang w:val="bg-BG"/>
        </w:rPr>
        <w:t xml:space="preserve">а) няма задължения за данъци и задължителни осигурителни вноски по смисъла на чл. 162, ал. 2, т. 1 от Данъчно-осигурителния процесуален кодекс и лихвите по тях към държавата и към община по седалището на възложителя и на участника, или аналогични задължения, установени с влязъл в сила акт на компетентен орган;    </w:t>
      </w:r>
    </w:p>
    <w:p w:rsidR="00F91FDE" w:rsidRPr="009A4C1D" w:rsidRDefault="00F91FDE" w:rsidP="00FA74DE">
      <w:pPr>
        <w:spacing w:before="60" w:after="60"/>
        <w:jc w:val="both"/>
        <w:rPr>
          <w:lang w:val="bg-BG"/>
        </w:rPr>
      </w:pPr>
      <w:r w:rsidRPr="009A4C1D">
        <w:rPr>
          <w:lang w:val="bg-BG"/>
        </w:rPr>
        <w:t>б) има задължения за данъци и задължителни осигурителни вноски по смисъла на чл. 162, ал. 2, т. 1 от Данъчно-осигурителния процесуален кодекс и лихвите по тях към държавата и към община по седалището на възложителя и на участника, или аналогични задължения, установени с влязъл в сила акт на компетентен орган, но за същите е допуснато разсрочване, отсрочване или обезпечение на задълженията;</w:t>
      </w:r>
    </w:p>
    <w:p w:rsidR="00F91FDE" w:rsidRPr="009A4C1D" w:rsidRDefault="00F91FDE" w:rsidP="00360103">
      <w:pPr>
        <w:spacing w:before="60" w:after="60"/>
        <w:jc w:val="both"/>
        <w:rPr>
          <w:lang w:val="bg-BG"/>
        </w:rPr>
      </w:pPr>
      <w:r w:rsidRPr="009A4C1D">
        <w:rPr>
          <w:lang w:val="bg-BG"/>
        </w:rPr>
        <w:t xml:space="preserve">в) има задължения за данъци и задължителни осигурителни вноски по смисъла на чл. 162, ал. 2, т. 1 от Данъчно-осигурителния процесуален кодекс и лихвите по тях към държавата и към община по седалището на възложителя и на участника, или аналогични задължения, но задължението е по акт, който не е влязъл в сила;   </w:t>
      </w:r>
    </w:p>
    <w:p w:rsidR="00F91FDE" w:rsidRPr="009A4C1D" w:rsidRDefault="00F91FDE" w:rsidP="00360103">
      <w:pPr>
        <w:spacing w:before="60" w:after="60"/>
        <w:jc w:val="both"/>
        <w:rPr>
          <w:lang w:val="bg-BG"/>
        </w:rPr>
      </w:pPr>
      <w:r w:rsidRPr="009A4C1D">
        <w:rPr>
          <w:lang w:val="bg-BG"/>
        </w:rPr>
        <w:t>г) има задължения за данъци и задължителни осигурителни вноски по смисъла на чл. 162, ал. 2, т. 1 от Данъчно-осигурителния процесуален кодекс и лихвите по тях към държавата и към община по седалището на възложителя и на участника, или аналогични задължения, установени с влязъл в сила акт на компетентен орган, но размерът на неплатените дължими данъци или социално-осигурителни вноски е не повече от 1 на сто от сумата на годишния общ оборот за последната приключена финансова година.</w:t>
      </w:r>
    </w:p>
    <w:tbl>
      <w:tblPr>
        <w:tblW w:w="9747" w:type="dxa"/>
        <w:tblLayout w:type="fixed"/>
        <w:tblLook w:val="00A0"/>
      </w:tblPr>
      <w:tblGrid>
        <w:gridCol w:w="4361"/>
        <w:gridCol w:w="1431"/>
        <w:gridCol w:w="239"/>
        <w:gridCol w:w="3716"/>
      </w:tblGrid>
      <w:tr w:rsidR="00F91FDE" w:rsidRPr="009A4C1D" w:rsidTr="00307604">
        <w:tc>
          <w:tcPr>
            <w:tcW w:w="4361" w:type="dxa"/>
            <w:vAlign w:val="bottom"/>
          </w:tcPr>
          <w:p w:rsidR="00F91FDE" w:rsidRPr="009A4C1D" w:rsidRDefault="00F91FDE" w:rsidP="00A44652">
            <w:pPr>
              <w:rPr>
                <w:lang w:val="bg-BG"/>
              </w:rPr>
            </w:pPr>
            <w:r w:rsidRPr="009A4C1D">
              <w:rPr>
                <w:lang w:val="bg-BG"/>
              </w:rPr>
              <w:t>Задълженията по т. 1, буква „г“ е в размер на</w:t>
            </w:r>
          </w:p>
        </w:tc>
        <w:tc>
          <w:tcPr>
            <w:tcW w:w="1431" w:type="dxa"/>
            <w:tcBorders>
              <w:bottom w:val="single" w:sz="4" w:space="0" w:color="auto"/>
            </w:tcBorders>
            <w:vAlign w:val="bottom"/>
          </w:tcPr>
          <w:p w:rsidR="00F91FDE" w:rsidRPr="009A4C1D" w:rsidRDefault="00F91FDE" w:rsidP="00307604">
            <w:pPr>
              <w:spacing w:before="60" w:after="60"/>
              <w:jc w:val="center"/>
              <w:rPr>
                <w:lang w:val="bg-BG"/>
              </w:rPr>
            </w:pPr>
          </w:p>
        </w:tc>
        <w:tc>
          <w:tcPr>
            <w:tcW w:w="239" w:type="dxa"/>
          </w:tcPr>
          <w:p w:rsidR="00F91FDE" w:rsidRPr="009A4C1D" w:rsidRDefault="00F91FDE" w:rsidP="00307604">
            <w:pPr>
              <w:spacing w:before="60" w:after="60"/>
              <w:jc w:val="center"/>
              <w:rPr>
                <w:lang w:val="bg-BG"/>
              </w:rPr>
            </w:pPr>
          </w:p>
        </w:tc>
        <w:tc>
          <w:tcPr>
            <w:tcW w:w="3716" w:type="dxa"/>
            <w:tcBorders>
              <w:bottom w:val="single" w:sz="4" w:space="0" w:color="auto"/>
            </w:tcBorders>
            <w:vAlign w:val="bottom"/>
          </w:tcPr>
          <w:p w:rsidR="00F91FDE" w:rsidRPr="009A4C1D" w:rsidRDefault="00F91FDE" w:rsidP="00307604">
            <w:pPr>
              <w:spacing w:before="60" w:after="60"/>
              <w:jc w:val="center"/>
              <w:rPr>
                <w:lang w:val="bg-BG"/>
              </w:rPr>
            </w:pPr>
          </w:p>
        </w:tc>
      </w:tr>
      <w:tr w:rsidR="00F91FDE" w:rsidRPr="009A4C1D" w:rsidTr="00307604">
        <w:tc>
          <w:tcPr>
            <w:tcW w:w="4361" w:type="dxa"/>
            <w:vAlign w:val="bottom"/>
          </w:tcPr>
          <w:p w:rsidR="00F91FDE" w:rsidRPr="009A4C1D" w:rsidRDefault="00F91FDE" w:rsidP="00A44652">
            <w:pPr>
              <w:rPr>
                <w:lang w:val="bg-BG"/>
              </w:rPr>
            </w:pPr>
          </w:p>
        </w:tc>
        <w:tc>
          <w:tcPr>
            <w:tcW w:w="1431" w:type="dxa"/>
            <w:tcBorders>
              <w:top w:val="single" w:sz="4" w:space="0" w:color="auto"/>
            </w:tcBorders>
          </w:tcPr>
          <w:p w:rsidR="00F91FDE" w:rsidRPr="009A4C1D" w:rsidRDefault="00F91FDE" w:rsidP="00307604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 w:eastAsia="bg-BG"/>
              </w:rPr>
              <w:t>(сума с цифри)</w:t>
            </w:r>
          </w:p>
        </w:tc>
        <w:tc>
          <w:tcPr>
            <w:tcW w:w="239" w:type="dxa"/>
          </w:tcPr>
          <w:p w:rsidR="00F91FDE" w:rsidRPr="009A4C1D" w:rsidRDefault="00F91FDE" w:rsidP="00307604">
            <w:pPr>
              <w:jc w:val="center"/>
              <w:rPr>
                <w:i/>
                <w:iCs/>
                <w:lang w:val="bg-BG" w:eastAsia="bg-BG"/>
              </w:rPr>
            </w:pPr>
          </w:p>
        </w:tc>
        <w:tc>
          <w:tcPr>
            <w:tcW w:w="3716" w:type="dxa"/>
            <w:tcBorders>
              <w:top w:val="single" w:sz="4" w:space="0" w:color="auto"/>
            </w:tcBorders>
          </w:tcPr>
          <w:p w:rsidR="00F91FDE" w:rsidRPr="009A4C1D" w:rsidRDefault="00F91FDE" w:rsidP="00307604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 w:eastAsia="bg-BG"/>
              </w:rPr>
              <w:t>(сума с думи)</w:t>
            </w:r>
          </w:p>
        </w:tc>
      </w:tr>
      <w:tr w:rsidR="00F91FDE" w:rsidRPr="009A4C1D" w:rsidTr="00307604">
        <w:tc>
          <w:tcPr>
            <w:tcW w:w="4361" w:type="dxa"/>
            <w:vAlign w:val="bottom"/>
          </w:tcPr>
          <w:p w:rsidR="00F91FDE" w:rsidRPr="009A4C1D" w:rsidRDefault="00F91FDE" w:rsidP="00AF79DC">
            <w:pPr>
              <w:rPr>
                <w:lang w:val="bg-BG"/>
              </w:rPr>
            </w:pPr>
            <w:r w:rsidRPr="009A4C1D">
              <w:rPr>
                <w:lang w:val="bg-BG"/>
              </w:rPr>
              <w:t>Годишният общ оборот</w:t>
            </w:r>
            <w:r w:rsidRPr="009A4C1D">
              <w:rPr>
                <w:rStyle w:val="FootnoteReference"/>
                <w:lang w:val="bg-BG"/>
              </w:rPr>
              <w:footnoteReference w:id="3"/>
            </w:r>
            <w:r w:rsidRPr="009A4C1D">
              <w:rPr>
                <w:lang w:val="bg-BG"/>
              </w:rPr>
              <w:t xml:space="preserve"> на участника за </w:t>
            </w:r>
            <w:smartTag w:uri="urn:schemas-microsoft-com:office:smarttags" w:element="metricconverter">
              <w:smartTagPr>
                <w:attr w:name="ProductID" w:val="2016 г"/>
              </w:smartTagPr>
              <w:r>
                <w:rPr>
                  <w:lang w:val="bg-BG"/>
                </w:rPr>
                <w:t>2016</w:t>
              </w:r>
              <w:r w:rsidRPr="009A4C1D">
                <w:rPr>
                  <w:lang w:val="bg-BG"/>
                </w:rPr>
                <w:t xml:space="preserve"> г</w:t>
              </w:r>
            </w:smartTag>
            <w:r w:rsidRPr="009A4C1D">
              <w:rPr>
                <w:lang w:val="bg-BG"/>
              </w:rPr>
              <w:t xml:space="preserve">. е в размер на </w:t>
            </w:r>
          </w:p>
        </w:tc>
        <w:tc>
          <w:tcPr>
            <w:tcW w:w="1431" w:type="dxa"/>
            <w:tcBorders>
              <w:bottom w:val="single" w:sz="4" w:space="0" w:color="auto"/>
            </w:tcBorders>
          </w:tcPr>
          <w:p w:rsidR="00F91FDE" w:rsidRPr="009A4C1D" w:rsidRDefault="00F91FDE" w:rsidP="00307604">
            <w:pPr>
              <w:spacing w:before="60" w:after="60"/>
              <w:jc w:val="both"/>
              <w:rPr>
                <w:lang w:val="bg-BG"/>
              </w:rPr>
            </w:pPr>
          </w:p>
        </w:tc>
        <w:tc>
          <w:tcPr>
            <w:tcW w:w="239" w:type="dxa"/>
          </w:tcPr>
          <w:p w:rsidR="00F91FDE" w:rsidRPr="009A4C1D" w:rsidRDefault="00F91FDE" w:rsidP="00307604">
            <w:pPr>
              <w:spacing w:before="60" w:after="60"/>
              <w:jc w:val="both"/>
              <w:rPr>
                <w:lang w:val="bg-BG"/>
              </w:rPr>
            </w:pPr>
          </w:p>
        </w:tc>
        <w:tc>
          <w:tcPr>
            <w:tcW w:w="3716" w:type="dxa"/>
            <w:tcBorders>
              <w:bottom w:val="single" w:sz="4" w:space="0" w:color="auto"/>
            </w:tcBorders>
          </w:tcPr>
          <w:p w:rsidR="00F91FDE" w:rsidRPr="009A4C1D" w:rsidRDefault="00F91FDE" w:rsidP="00307604">
            <w:pPr>
              <w:spacing w:before="60" w:after="60"/>
              <w:jc w:val="both"/>
              <w:rPr>
                <w:lang w:val="bg-BG"/>
              </w:rPr>
            </w:pPr>
          </w:p>
        </w:tc>
      </w:tr>
      <w:tr w:rsidR="00F91FDE" w:rsidRPr="009A4C1D" w:rsidTr="00307604">
        <w:tc>
          <w:tcPr>
            <w:tcW w:w="4361" w:type="dxa"/>
          </w:tcPr>
          <w:p w:rsidR="00F91FDE" w:rsidRPr="009A4C1D" w:rsidRDefault="00F91FDE" w:rsidP="00307604">
            <w:pPr>
              <w:jc w:val="center"/>
              <w:rPr>
                <w:lang w:val="bg-BG"/>
              </w:rPr>
            </w:pPr>
          </w:p>
        </w:tc>
        <w:tc>
          <w:tcPr>
            <w:tcW w:w="1431" w:type="dxa"/>
            <w:tcBorders>
              <w:top w:val="single" w:sz="4" w:space="0" w:color="auto"/>
            </w:tcBorders>
          </w:tcPr>
          <w:p w:rsidR="00F91FDE" w:rsidRPr="009A4C1D" w:rsidRDefault="00F91FDE" w:rsidP="00307604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 w:eastAsia="bg-BG"/>
              </w:rPr>
              <w:t>(сума с цифри)</w:t>
            </w:r>
          </w:p>
        </w:tc>
        <w:tc>
          <w:tcPr>
            <w:tcW w:w="239" w:type="dxa"/>
          </w:tcPr>
          <w:p w:rsidR="00F91FDE" w:rsidRPr="009A4C1D" w:rsidRDefault="00F91FDE" w:rsidP="00307604">
            <w:pPr>
              <w:jc w:val="center"/>
              <w:rPr>
                <w:i/>
                <w:iCs/>
                <w:lang w:val="bg-BG" w:eastAsia="bg-BG"/>
              </w:rPr>
            </w:pPr>
          </w:p>
        </w:tc>
        <w:tc>
          <w:tcPr>
            <w:tcW w:w="3716" w:type="dxa"/>
            <w:tcBorders>
              <w:top w:val="single" w:sz="4" w:space="0" w:color="auto"/>
            </w:tcBorders>
          </w:tcPr>
          <w:p w:rsidR="00F91FDE" w:rsidRPr="009A4C1D" w:rsidRDefault="00F91FDE" w:rsidP="00307604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 w:eastAsia="bg-BG"/>
              </w:rPr>
              <w:t>(сума с думи)</w:t>
            </w:r>
          </w:p>
        </w:tc>
      </w:tr>
    </w:tbl>
    <w:p w:rsidR="00F91FDE" w:rsidRPr="009A4C1D" w:rsidRDefault="00F91FDE" w:rsidP="00FA74DE">
      <w:pPr>
        <w:spacing w:before="120" w:after="120"/>
        <w:jc w:val="both"/>
        <w:rPr>
          <w:lang w:val="bg-BG"/>
        </w:rPr>
      </w:pPr>
      <w:r w:rsidRPr="009A4C1D">
        <w:rPr>
          <w:lang w:val="bg-BG"/>
        </w:rPr>
        <w:t>2. По отношение на представлявания от мен участник не е налице неравнопоставеност по смисъла на чл. 44, ал. 5 от ЗОП;</w:t>
      </w:r>
    </w:p>
    <w:p w:rsidR="00F91FDE" w:rsidRPr="009A4C1D" w:rsidRDefault="00F91FDE" w:rsidP="00FA74DE">
      <w:pPr>
        <w:spacing w:before="120" w:after="120"/>
        <w:jc w:val="both"/>
        <w:rPr>
          <w:lang w:val="bg-BG"/>
        </w:rPr>
      </w:pPr>
      <w:r w:rsidRPr="009A4C1D">
        <w:rPr>
          <w:lang w:val="bg-BG"/>
        </w:rPr>
        <w:t>3. За представляваният от мен участник не е установено, че е представил документ с невярно съдържание, свързан с удостоверяване липсата на основания за отстраняване или изпълнението на критериите за подбор;</w:t>
      </w:r>
    </w:p>
    <w:p w:rsidR="00F91FDE" w:rsidRPr="009A4C1D" w:rsidRDefault="00F91FDE" w:rsidP="00FA74DE">
      <w:pPr>
        <w:spacing w:before="120" w:after="120"/>
        <w:jc w:val="both"/>
        <w:rPr>
          <w:lang w:val="bg-BG"/>
        </w:rPr>
      </w:pPr>
      <w:r w:rsidRPr="009A4C1D">
        <w:rPr>
          <w:lang w:val="bg-BG"/>
        </w:rPr>
        <w:t>4. За представляваният от мен участник не е установено, че не е предоставил изискваща се информация, свързана с удостоверяване липсата на основания за отстраняване или изпълнението на критериите за подбор.</w:t>
      </w:r>
    </w:p>
    <w:p w:rsidR="00F91FDE" w:rsidRPr="009A4C1D" w:rsidRDefault="00F91FDE" w:rsidP="00A628E3">
      <w:pPr>
        <w:spacing w:before="120"/>
        <w:ind w:right="-1"/>
        <w:jc w:val="both"/>
        <w:rPr>
          <w:lang w:val="bg-BG" w:eastAsia="bg-BG"/>
        </w:rPr>
      </w:pPr>
      <w:r w:rsidRPr="009A4C1D">
        <w:rPr>
          <w:lang w:val="bg-BG" w:eastAsia="bg-BG"/>
        </w:rPr>
        <w:t>Известна ми е наказателната отговорност по чл.313 от Наказателния кодекс за деклариране на неверни обстоятелства.</w:t>
      </w:r>
    </w:p>
    <w:p w:rsidR="00F91FDE" w:rsidRPr="009A4C1D" w:rsidRDefault="00F91FDE" w:rsidP="004E791A">
      <w:pPr>
        <w:jc w:val="both"/>
        <w:rPr>
          <w:b/>
          <w:i/>
          <w:lang w:val="bg-BG"/>
        </w:rPr>
      </w:pPr>
    </w:p>
    <w:p w:rsidR="00F91FDE" w:rsidRPr="009A4C1D" w:rsidRDefault="00F91FDE" w:rsidP="00A628E3">
      <w:pPr>
        <w:autoSpaceDE w:val="0"/>
        <w:autoSpaceDN w:val="0"/>
        <w:snapToGrid w:val="0"/>
        <w:rPr>
          <w:lang w:val="bg-BG"/>
        </w:rPr>
      </w:pPr>
    </w:p>
    <w:tbl>
      <w:tblPr>
        <w:tblW w:w="0" w:type="auto"/>
        <w:tblInd w:w="2" w:type="dxa"/>
        <w:tblLayout w:type="fixed"/>
        <w:tblLook w:val="00A0"/>
      </w:tblPr>
      <w:tblGrid>
        <w:gridCol w:w="1006"/>
        <w:gridCol w:w="520"/>
        <w:gridCol w:w="1100"/>
        <w:gridCol w:w="2444"/>
        <w:gridCol w:w="2056"/>
        <w:gridCol w:w="2557"/>
      </w:tblGrid>
      <w:tr w:rsidR="00F91FDE" w:rsidRPr="009A4C1D" w:rsidTr="009A4C1D">
        <w:tc>
          <w:tcPr>
            <w:tcW w:w="1006" w:type="dxa"/>
          </w:tcPr>
          <w:p w:rsidR="00F91FDE" w:rsidRPr="009A4C1D" w:rsidRDefault="00F91FDE" w:rsidP="00A628E3">
            <w:pPr>
              <w:rPr>
                <w:lang w:val="bg-BG"/>
              </w:rPr>
            </w:pPr>
            <w:r w:rsidRPr="009A4C1D">
              <w:rPr>
                <w:b/>
                <w:bCs/>
                <w:lang w:val="bg-BG"/>
              </w:rPr>
              <w:t>ДАТА:</w:t>
            </w:r>
          </w:p>
        </w:tc>
        <w:tc>
          <w:tcPr>
            <w:tcW w:w="520" w:type="dxa"/>
            <w:tcBorders>
              <w:bottom w:val="single" w:sz="4" w:space="0" w:color="auto"/>
            </w:tcBorders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F91FDE" w:rsidRPr="009A4C1D" w:rsidRDefault="00F91FDE" w:rsidP="00A628E3">
            <w:pPr>
              <w:rPr>
                <w:lang w:val="bg-BG"/>
              </w:rPr>
            </w:pPr>
            <w:smartTag w:uri="urn:schemas-microsoft-com:office:smarttags" w:element="metricconverter">
              <w:smartTagPr>
                <w:attr w:name="ProductID" w:val="2017 г"/>
              </w:smartTagPr>
              <w:r>
                <w:rPr>
                  <w:b/>
                  <w:bCs/>
                  <w:lang w:val="bg-BG"/>
                </w:rPr>
                <w:t>2017</w:t>
              </w:r>
              <w:r w:rsidRPr="009A4C1D">
                <w:rPr>
                  <w:b/>
                  <w:bCs/>
                  <w:lang w:val="bg-BG"/>
                </w:rPr>
                <w:t xml:space="preserve"> г</w:t>
              </w:r>
            </w:smartTag>
            <w:r w:rsidRPr="009A4C1D">
              <w:rPr>
                <w:b/>
                <w:bCs/>
                <w:lang w:val="bg-BG"/>
              </w:rPr>
              <w:t>.</w:t>
            </w:r>
          </w:p>
        </w:tc>
        <w:tc>
          <w:tcPr>
            <w:tcW w:w="2444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F91FDE" w:rsidRPr="009A4C1D" w:rsidRDefault="00F91FDE" w:rsidP="00A628E3">
            <w:pPr>
              <w:rPr>
                <w:lang w:val="bg-BG"/>
              </w:rPr>
            </w:pPr>
            <w:r w:rsidRPr="009A4C1D">
              <w:rPr>
                <w:b/>
                <w:bCs/>
                <w:lang w:val="bg-BG"/>
              </w:rPr>
              <w:t>ДЕКЛАРАТОР:</w:t>
            </w:r>
          </w:p>
        </w:tc>
        <w:tc>
          <w:tcPr>
            <w:tcW w:w="2557" w:type="dxa"/>
            <w:tcBorders>
              <w:bottom w:val="single" w:sz="4" w:space="0" w:color="auto"/>
            </w:tcBorders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</w:tr>
      <w:tr w:rsidR="00F91FDE" w:rsidRPr="009A4C1D" w:rsidTr="009A4C1D">
        <w:tc>
          <w:tcPr>
            <w:tcW w:w="1006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520" w:type="dxa"/>
            <w:tcBorders>
              <w:top w:val="single" w:sz="4" w:space="0" w:color="auto"/>
            </w:tcBorders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2444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2557" w:type="dxa"/>
            <w:tcBorders>
              <w:top w:val="single" w:sz="4" w:space="0" w:color="auto"/>
            </w:tcBorders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(подпис, печат)</w:t>
            </w:r>
          </w:p>
        </w:tc>
      </w:tr>
      <w:tr w:rsidR="00F91FDE" w:rsidRPr="009A4C1D" w:rsidTr="009A4C1D">
        <w:tc>
          <w:tcPr>
            <w:tcW w:w="1006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520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2444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2557" w:type="dxa"/>
            <w:tcBorders>
              <w:bottom w:val="single" w:sz="4" w:space="0" w:color="auto"/>
            </w:tcBorders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</w:tr>
      <w:tr w:rsidR="00F91FDE" w:rsidRPr="009A4C1D" w:rsidTr="009A4C1D">
        <w:tc>
          <w:tcPr>
            <w:tcW w:w="1006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520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2444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2557" w:type="dxa"/>
            <w:tcBorders>
              <w:top w:val="single" w:sz="4" w:space="0" w:color="auto"/>
            </w:tcBorders>
          </w:tcPr>
          <w:p w:rsidR="00F91FDE" w:rsidRPr="009A4C1D" w:rsidRDefault="00F91FDE" w:rsidP="00A628E3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(име и фамилия)</w:t>
            </w:r>
          </w:p>
        </w:tc>
      </w:tr>
    </w:tbl>
    <w:p w:rsidR="00F91FDE" w:rsidRPr="009A4C1D" w:rsidRDefault="00F91FDE" w:rsidP="00737407">
      <w:pPr>
        <w:spacing w:before="120"/>
        <w:ind w:right="-1"/>
        <w:jc w:val="both"/>
        <w:rPr>
          <w:lang w:val="bg-BG" w:eastAsia="bg-BG"/>
        </w:rPr>
      </w:pPr>
    </w:p>
    <w:p w:rsidR="00F91FDE" w:rsidRPr="009A4C1D" w:rsidRDefault="00F91FDE" w:rsidP="00A628E3">
      <w:pPr>
        <w:jc w:val="both"/>
        <w:rPr>
          <w:lang w:val="bg-BG" w:eastAsia="bg-BG"/>
        </w:rPr>
      </w:pPr>
    </w:p>
    <w:p w:rsidR="00F91FDE" w:rsidRPr="009A4C1D" w:rsidRDefault="00F91FDE" w:rsidP="00A628E3">
      <w:pPr>
        <w:jc w:val="both"/>
        <w:rPr>
          <w:lang w:val="bg-BG" w:eastAsia="bg-BG"/>
        </w:rPr>
      </w:pPr>
    </w:p>
    <w:p w:rsidR="00F91FDE" w:rsidRPr="009A4C1D" w:rsidRDefault="00F91FDE" w:rsidP="00A628E3">
      <w:pPr>
        <w:jc w:val="both"/>
        <w:rPr>
          <w:lang w:val="bg-BG" w:eastAsia="bg-BG"/>
        </w:rPr>
      </w:pPr>
    </w:p>
    <w:p w:rsidR="00F91FDE" w:rsidRPr="009A4C1D" w:rsidRDefault="00F91FDE" w:rsidP="00A628E3">
      <w:pPr>
        <w:jc w:val="both"/>
        <w:rPr>
          <w:lang w:val="bg-BG" w:eastAsia="bg-BG"/>
        </w:rPr>
      </w:pPr>
    </w:p>
    <w:p w:rsidR="00F91FDE" w:rsidRPr="009A4C1D" w:rsidRDefault="00F91FDE" w:rsidP="00A628E3">
      <w:pPr>
        <w:jc w:val="both"/>
        <w:rPr>
          <w:lang w:val="bg-BG" w:eastAsia="bg-BG"/>
        </w:rPr>
      </w:pPr>
    </w:p>
    <w:p w:rsidR="00F91FDE" w:rsidRPr="009A4C1D" w:rsidRDefault="00F91FDE" w:rsidP="00A628E3">
      <w:pPr>
        <w:jc w:val="both"/>
        <w:rPr>
          <w:lang w:val="bg-BG" w:eastAsia="bg-BG"/>
        </w:rPr>
      </w:pPr>
    </w:p>
    <w:p w:rsidR="00F91FDE" w:rsidRPr="009A4C1D" w:rsidRDefault="00F91FDE" w:rsidP="00A628E3">
      <w:pPr>
        <w:jc w:val="both"/>
        <w:rPr>
          <w:lang w:val="bg-BG" w:eastAsia="bg-BG"/>
        </w:rPr>
      </w:pPr>
    </w:p>
    <w:p w:rsidR="00F91FDE" w:rsidRPr="009A4C1D" w:rsidRDefault="00F91FDE" w:rsidP="00A628E3">
      <w:pPr>
        <w:jc w:val="both"/>
        <w:rPr>
          <w:lang w:val="bg-BG" w:eastAsia="bg-BG"/>
        </w:rPr>
      </w:pPr>
    </w:p>
    <w:p w:rsidR="00F91FDE" w:rsidRPr="009A4C1D" w:rsidRDefault="00F91FDE" w:rsidP="00A628E3">
      <w:pPr>
        <w:jc w:val="both"/>
        <w:rPr>
          <w:lang w:val="bg-BG" w:eastAsia="bg-BG"/>
        </w:rPr>
      </w:pPr>
    </w:p>
    <w:p w:rsidR="00F91FDE" w:rsidRPr="009A4C1D" w:rsidRDefault="00F91FDE" w:rsidP="00A628E3">
      <w:pPr>
        <w:jc w:val="both"/>
        <w:rPr>
          <w:lang w:val="bg-BG" w:eastAsia="bg-BG"/>
        </w:rPr>
      </w:pPr>
    </w:p>
    <w:p w:rsidR="00F91FDE" w:rsidRPr="009A4C1D" w:rsidRDefault="00F91FDE" w:rsidP="00A628E3">
      <w:pPr>
        <w:jc w:val="both"/>
        <w:rPr>
          <w:lang w:val="bg-BG" w:eastAsia="bg-BG"/>
        </w:rPr>
      </w:pPr>
    </w:p>
    <w:p w:rsidR="00F91FDE" w:rsidRPr="009A4C1D" w:rsidRDefault="00F91FDE" w:rsidP="00A628E3">
      <w:pPr>
        <w:jc w:val="both"/>
        <w:rPr>
          <w:lang w:val="bg-BG" w:eastAsia="bg-BG"/>
        </w:rPr>
      </w:pPr>
    </w:p>
    <w:p w:rsidR="00F91FDE" w:rsidRPr="009A4C1D" w:rsidRDefault="00F91FDE" w:rsidP="00A628E3">
      <w:pPr>
        <w:jc w:val="both"/>
        <w:rPr>
          <w:lang w:val="bg-BG" w:eastAsia="bg-BG"/>
        </w:rPr>
      </w:pPr>
    </w:p>
    <w:p w:rsidR="00F91FDE" w:rsidRPr="009A4C1D" w:rsidRDefault="00F91FDE" w:rsidP="00A628E3">
      <w:pPr>
        <w:jc w:val="both"/>
        <w:rPr>
          <w:lang w:val="bg-BG" w:eastAsia="bg-BG"/>
        </w:rPr>
      </w:pPr>
    </w:p>
    <w:p w:rsidR="00F91FDE" w:rsidRPr="009A4C1D" w:rsidRDefault="00F91FDE" w:rsidP="00A628E3">
      <w:pPr>
        <w:jc w:val="both"/>
        <w:rPr>
          <w:lang w:val="bg-BG" w:eastAsia="bg-BG"/>
        </w:rPr>
      </w:pPr>
    </w:p>
    <w:p w:rsidR="00F91FDE" w:rsidRPr="009A4C1D" w:rsidRDefault="00F91FDE" w:rsidP="00A628E3">
      <w:pPr>
        <w:jc w:val="both"/>
        <w:rPr>
          <w:lang w:val="bg-BG" w:eastAsia="bg-BG"/>
        </w:rPr>
      </w:pPr>
    </w:p>
    <w:p w:rsidR="00F91FDE" w:rsidRPr="009A4C1D" w:rsidRDefault="00F91FDE" w:rsidP="00A628E3">
      <w:pPr>
        <w:jc w:val="both"/>
        <w:rPr>
          <w:lang w:val="bg-BG" w:eastAsia="bg-BG"/>
        </w:rPr>
      </w:pPr>
    </w:p>
    <w:p w:rsidR="00F91FDE" w:rsidRPr="009A4C1D" w:rsidRDefault="00F91FDE" w:rsidP="00A628E3">
      <w:pPr>
        <w:jc w:val="both"/>
        <w:rPr>
          <w:lang w:val="bg-BG" w:eastAsia="bg-BG"/>
        </w:rPr>
      </w:pPr>
    </w:p>
    <w:p w:rsidR="00F91FDE" w:rsidRPr="009A4C1D" w:rsidRDefault="00F91FDE" w:rsidP="00A628E3">
      <w:pPr>
        <w:jc w:val="both"/>
        <w:rPr>
          <w:lang w:val="bg-BG" w:eastAsia="bg-BG"/>
        </w:rPr>
      </w:pPr>
    </w:p>
    <w:p w:rsidR="00F91FDE" w:rsidRPr="009A4C1D" w:rsidRDefault="00F91FDE" w:rsidP="00A628E3">
      <w:pPr>
        <w:jc w:val="both"/>
        <w:rPr>
          <w:lang w:val="bg-BG" w:eastAsia="bg-BG"/>
        </w:rPr>
      </w:pPr>
    </w:p>
    <w:p w:rsidR="00F91FDE" w:rsidRPr="009A4C1D" w:rsidRDefault="00F91FDE" w:rsidP="00A628E3">
      <w:pPr>
        <w:jc w:val="both"/>
        <w:rPr>
          <w:lang w:val="bg-BG" w:eastAsia="bg-BG"/>
        </w:rPr>
      </w:pPr>
    </w:p>
    <w:p w:rsidR="00F91FDE" w:rsidRPr="009A4C1D" w:rsidRDefault="00F91FDE" w:rsidP="00A628E3">
      <w:pPr>
        <w:jc w:val="both"/>
        <w:rPr>
          <w:lang w:val="bg-BG" w:eastAsia="bg-BG"/>
        </w:rPr>
      </w:pPr>
    </w:p>
    <w:p w:rsidR="00F91FDE" w:rsidRPr="009A4C1D" w:rsidRDefault="00F91FDE" w:rsidP="00A628E3">
      <w:pPr>
        <w:jc w:val="both"/>
        <w:rPr>
          <w:lang w:val="bg-BG" w:eastAsia="bg-BG"/>
        </w:rPr>
      </w:pPr>
    </w:p>
    <w:p w:rsidR="00F91FDE" w:rsidRPr="009A4C1D" w:rsidRDefault="00F91FDE" w:rsidP="00A628E3">
      <w:pPr>
        <w:jc w:val="both"/>
        <w:rPr>
          <w:lang w:val="bg-BG" w:eastAsia="bg-BG"/>
        </w:rPr>
      </w:pPr>
    </w:p>
    <w:p w:rsidR="00F91FDE" w:rsidRPr="009A4C1D" w:rsidRDefault="00F91FDE" w:rsidP="00A628E3">
      <w:pPr>
        <w:jc w:val="both"/>
        <w:rPr>
          <w:lang w:val="bg-BG" w:eastAsia="bg-BG"/>
        </w:rPr>
      </w:pPr>
    </w:p>
    <w:p w:rsidR="00F91FDE" w:rsidRPr="009A4C1D" w:rsidRDefault="00F91FDE" w:rsidP="00A628E3">
      <w:pPr>
        <w:jc w:val="both"/>
        <w:rPr>
          <w:lang w:val="bg-BG" w:eastAsia="bg-BG"/>
        </w:rPr>
      </w:pPr>
    </w:p>
    <w:p w:rsidR="00F91FDE" w:rsidRPr="009A4C1D" w:rsidRDefault="00F91FDE" w:rsidP="00A628E3">
      <w:pPr>
        <w:jc w:val="both"/>
        <w:rPr>
          <w:lang w:val="bg-BG" w:eastAsia="bg-BG"/>
        </w:rPr>
      </w:pPr>
    </w:p>
    <w:p w:rsidR="00F91FDE" w:rsidRPr="009A4C1D" w:rsidRDefault="00F91FDE" w:rsidP="00A628E3">
      <w:pPr>
        <w:jc w:val="both"/>
        <w:rPr>
          <w:lang w:val="bg-BG" w:eastAsia="bg-BG"/>
        </w:rPr>
      </w:pPr>
    </w:p>
    <w:p w:rsidR="00F91FDE" w:rsidRPr="009A4C1D" w:rsidRDefault="00F91FDE" w:rsidP="00A628E3">
      <w:pPr>
        <w:jc w:val="both"/>
        <w:rPr>
          <w:lang w:val="bg-BG" w:eastAsia="bg-BG"/>
        </w:rPr>
      </w:pPr>
    </w:p>
    <w:p w:rsidR="00F91FDE" w:rsidRPr="009A4C1D" w:rsidRDefault="00F91FDE" w:rsidP="00A628E3">
      <w:pPr>
        <w:pStyle w:val="Heading3"/>
        <w:spacing w:before="0"/>
        <w:rPr>
          <w:rFonts w:ascii="Times New Roman" w:hAnsi="Times New Roman"/>
          <w:i/>
          <w:iCs/>
          <w:sz w:val="24"/>
          <w:szCs w:val="24"/>
          <w:lang w:val="bg-BG"/>
        </w:rPr>
      </w:pPr>
      <w:bookmarkStart w:id="5" w:name="_Образец_№_4."/>
      <w:bookmarkStart w:id="6" w:name="_Образец_№_4._1"/>
      <w:bookmarkStart w:id="7" w:name="_Образец_№_5."/>
      <w:bookmarkStart w:id="8" w:name="_Toc443984861"/>
      <w:bookmarkEnd w:id="5"/>
      <w:bookmarkEnd w:id="6"/>
      <w:bookmarkEnd w:id="7"/>
      <w:r w:rsidRPr="009A4C1D">
        <w:rPr>
          <w:rFonts w:ascii="Times New Roman" w:hAnsi="Times New Roman"/>
          <w:i/>
          <w:iCs/>
          <w:noProof/>
          <w:sz w:val="24"/>
          <w:szCs w:val="24"/>
          <w:lang w:val="bg-BG"/>
        </w:rPr>
        <w:t>Образец № 5</w:t>
      </w:r>
      <w:r w:rsidRPr="009A4C1D">
        <w:rPr>
          <w:rFonts w:ascii="Times New Roman" w:hAnsi="Times New Roman"/>
          <w:b w:val="0"/>
          <w:i/>
          <w:iCs/>
          <w:noProof/>
          <w:sz w:val="24"/>
          <w:szCs w:val="24"/>
          <w:lang w:val="bg-BG"/>
        </w:rPr>
        <w:t>. Декларация за отсъствие на обстоятелствата по чл. 3, т. 8 от Закона за икономическите и финансовите отношения с дружествата, регистрирани в юрисдикции с преференциален данъчен режим, свързаните с тях лица и техните действителни собственици</w:t>
      </w:r>
      <w:bookmarkEnd w:id="8"/>
    </w:p>
    <w:p w:rsidR="00F91FDE" w:rsidRPr="009A4C1D" w:rsidRDefault="00F91FDE" w:rsidP="00A628E3">
      <w:pPr>
        <w:spacing w:before="240"/>
        <w:ind w:right="-1"/>
        <w:jc w:val="center"/>
        <w:rPr>
          <w:b/>
          <w:bCs/>
          <w:lang w:val="bg-BG"/>
        </w:rPr>
      </w:pPr>
      <w:r w:rsidRPr="009A4C1D">
        <w:rPr>
          <w:b/>
          <w:bCs/>
          <w:lang w:val="bg-BG"/>
        </w:rPr>
        <w:t>ДЕКЛАРАЦИЯ</w:t>
      </w:r>
    </w:p>
    <w:p w:rsidR="00F91FDE" w:rsidRPr="009A4C1D" w:rsidRDefault="00F91FDE" w:rsidP="00A628E3">
      <w:pPr>
        <w:spacing w:before="240"/>
        <w:ind w:right="-1"/>
        <w:jc w:val="center"/>
        <w:rPr>
          <w:b/>
          <w:bCs/>
          <w:lang w:val="bg-BG"/>
        </w:rPr>
      </w:pPr>
    </w:p>
    <w:p w:rsidR="00F91FDE" w:rsidRPr="009A4C1D" w:rsidRDefault="00F91FDE" w:rsidP="00A628E3">
      <w:pPr>
        <w:spacing w:after="120"/>
        <w:jc w:val="center"/>
        <w:rPr>
          <w:b/>
          <w:i/>
          <w:lang w:val="bg-BG"/>
        </w:rPr>
      </w:pPr>
      <w:r w:rsidRPr="009A4C1D">
        <w:rPr>
          <w:b/>
          <w:i/>
          <w:lang w:val="bg-BG"/>
        </w:rPr>
        <w:t>за отсъствие на обстоятелствата по чл. 3, т. 8 от Закона за икономическите и финансовите отношения с дружествата, регистрирани в юрисдикции с преференциален данъчен режим, свързаните с тях лица и техните действителни собственици</w:t>
      </w:r>
    </w:p>
    <w:tbl>
      <w:tblPr>
        <w:tblW w:w="0" w:type="auto"/>
        <w:tblInd w:w="2" w:type="dxa"/>
        <w:tblLayout w:type="fixed"/>
        <w:tblLook w:val="00A0"/>
      </w:tblPr>
      <w:tblGrid>
        <w:gridCol w:w="412"/>
        <w:gridCol w:w="1397"/>
        <w:gridCol w:w="258"/>
        <w:gridCol w:w="1158"/>
        <w:gridCol w:w="3685"/>
        <w:gridCol w:w="850"/>
        <w:gridCol w:w="651"/>
        <w:gridCol w:w="85"/>
        <w:gridCol w:w="1133"/>
      </w:tblGrid>
      <w:tr w:rsidR="00F91FDE" w:rsidRPr="009A4C1D">
        <w:tc>
          <w:tcPr>
            <w:tcW w:w="2067" w:type="dxa"/>
            <w:gridSpan w:val="3"/>
            <w:vAlign w:val="bottom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Долуподписаният/ата</w:t>
            </w:r>
          </w:p>
        </w:tc>
        <w:tc>
          <w:tcPr>
            <w:tcW w:w="5693" w:type="dxa"/>
            <w:gridSpan w:val="3"/>
            <w:tcBorders>
              <w:bottom w:val="single" w:sz="4" w:space="0" w:color="auto"/>
            </w:tcBorders>
            <w:vAlign w:val="bottom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  <w:tc>
          <w:tcPr>
            <w:tcW w:w="651" w:type="dxa"/>
            <w:vAlign w:val="bottom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ЕГН</w:t>
            </w:r>
          </w:p>
        </w:tc>
        <w:tc>
          <w:tcPr>
            <w:tcW w:w="1218" w:type="dxa"/>
            <w:gridSpan w:val="2"/>
            <w:tcBorders>
              <w:bottom w:val="single" w:sz="4" w:space="0" w:color="auto"/>
            </w:tcBorders>
            <w:vAlign w:val="bottom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</w:tr>
      <w:tr w:rsidR="00F91FDE" w:rsidRPr="009A4C1D">
        <w:tc>
          <w:tcPr>
            <w:tcW w:w="2067" w:type="dxa"/>
            <w:gridSpan w:val="3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  <w:tc>
          <w:tcPr>
            <w:tcW w:w="5693" w:type="dxa"/>
            <w:gridSpan w:val="3"/>
            <w:tcBorders>
              <w:top w:val="single" w:sz="4" w:space="0" w:color="auto"/>
            </w:tcBorders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(трите имена на декларатора)</w:t>
            </w:r>
          </w:p>
        </w:tc>
        <w:tc>
          <w:tcPr>
            <w:tcW w:w="651" w:type="dxa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</w:tcBorders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</w:tr>
      <w:tr w:rsidR="00F91FDE" w:rsidRPr="009A4C1D">
        <w:tc>
          <w:tcPr>
            <w:tcW w:w="3225" w:type="dxa"/>
            <w:gridSpan w:val="4"/>
            <w:vAlign w:val="bottom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данни по документ за самоличност</w:t>
            </w:r>
          </w:p>
        </w:tc>
        <w:tc>
          <w:tcPr>
            <w:tcW w:w="6404" w:type="dxa"/>
            <w:gridSpan w:val="5"/>
            <w:tcBorders>
              <w:bottom w:val="single" w:sz="4" w:space="0" w:color="auto"/>
            </w:tcBorders>
            <w:vAlign w:val="bottom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</w:tr>
      <w:tr w:rsidR="00F91FDE" w:rsidRPr="009A4C1D">
        <w:tc>
          <w:tcPr>
            <w:tcW w:w="3225" w:type="dxa"/>
            <w:gridSpan w:val="4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  <w:tc>
          <w:tcPr>
            <w:tcW w:w="6404" w:type="dxa"/>
            <w:gridSpan w:val="5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(номер на лична карта, дата, орган и място на издаването)</w:t>
            </w:r>
          </w:p>
        </w:tc>
      </w:tr>
      <w:tr w:rsidR="00F91FDE" w:rsidRPr="009A4C1D">
        <w:tc>
          <w:tcPr>
            <w:tcW w:w="1809" w:type="dxa"/>
            <w:gridSpan w:val="2"/>
            <w:vAlign w:val="bottom"/>
          </w:tcPr>
          <w:p w:rsidR="00F91FDE" w:rsidRPr="009A4C1D" w:rsidRDefault="00F91FDE" w:rsidP="00A628E3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lang w:val="bg-BG"/>
              </w:rPr>
              <w:t>в качеството си на</w:t>
            </w:r>
          </w:p>
        </w:tc>
        <w:tc>
          <w:tcPr>
            <w:tcW w:w="7820" w:type="dxa"/>
            <w:gridSpan w:val="7"/>
            <w:tcBorders>
              <w:bottom w:val="single" w:sz="4" w:space="0" w:color="auto"/>
            </w:tcBorders>
            <w:vAlign w:val="bottom"/>
          </w:tcPr>
          <w:p w:rsidR="00F91FDE" w:rsidRPr="009A4C1D" w:rsidRDefault="00F91FDE" w:rsidP="00A628E3">
            <w:pPr>
              <w:jc w:val="center"/>
              <w:rPr>
                <w:i/>
                <w:iCs/>
                <w:lang w:val="bg-BG"/>
              </w:rPr>
            </w:pPr>
          </w:p>
        </w:tc>
      </w:tr>
      <w:tr w:rsidR="00F91FDE" w:rsidRPr="009A4C1D">
        <w:tc>
          <w:tcPr>
            <w:tcW w:w="1809" w:type="dxa"/>
            <w:gridSpan w:val="2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  <w:tc>
          <w:tcPr>
            <w:tcW w:w="7820" w:type="dxa"/>
            <w:gridSpan w:val="7"/>
          </w:tcPr>
          <w:p w:rsidR="00F91FDE" w:rsidRPr="009A4C1D" w:rsidRDefault="00F91FDE" w:rsidP="00A628E3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(длъжност на декларатора, напр. управител, член на УС, прокурист)</w:t>
            </w:r>
          </w:p>
        </w:tc>
      </w:tr>
      <w:tr w:rsidR="00F91FDE" w:rsidRPr="009A4C1D">
        <w:tc>
          <w:tcPr>
            <w:tcW w:w="412" w:type="dxa"/>
            <w:vAlign w:val="bottom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на</w:t>
            </w:r>
          </w:p>
        </w:tc>
        <w:tc>
          <w:tcPr>
            <w:tcW w:w="6498" w:type="dxa"/>
            <w:gridSpan w:val="4"/>
            <w:tcBorders>
              <w:bottom w:val="single" w:sz="4" w:space="0" w:color="auto"/>
            </w:tcBorders>
            <w:vAlign w:val="bottom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  <w:tc>
          <w:tcPr>
            <w:tcW w:w="1586" w:type="dxa"/>
            <w:gridSpan w:val="3"/>
            <w:vAlign w:val="bottom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ЕИК/БУЛСТАТ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vAlign w:val="bottom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</w:tr>
      <w:tr w:rsidR="00F91FDE" w:rsidRPr="009A4C1D">
        <w:tc>
          <w:tcPr>
            <w:tcW w:w="412" w:type="dxa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  <w:tc>
          <w:tcPr>
            <w:tcW w:w="6498" w:type="dxa"/>
            <w:gridSpan w:val="4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(наименование на участника/съдружника в обединение/подизпълнителя)</w:t>
            </w:r>
          </w:p>
        </w:tc>
        <w:tc>
          <w:tcPr>
            <w:tcW w:w="1586" w:type="dxa"/>
            <w:gridSpan w:val="3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  <w:tc>
          <w:tcPr>
            <w:tcW w:w="1133" w:type="dxa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</w:tr>
    </w:tbl>
    <w:p w:rsidR="00F91FDE" w:rsidRPr="009A4C1D" w:rsidRDefault="00F91FDE" w:rsidP="00272F55">
      <w:pPr>
        <w:spacing w:before="120" w:after="120"/>
        <w:jc w:val="center"/>
        <w:rPr>
          <w:b/>
        </w:rPr>
      </w:pPr>
      <w:r w:rsidRPr="009A4C1D">
        <w:rPr>
          <w:lang w:val="bg-BG"/>
        </w:rPr>
        <w:t xml:space="preserve">в съответствие с изискванията за възлагане с обява на обществена поръчка с предмет:  </w:t>
      </w:r>
    </w:p>
    <w:p w:rsidR="00F91FDE" w:rsidRPr="00E92FB2" w:rsidRDefault="00F91FDE" w:rsidP="00E92FB2">
      <w:pPr>
        <w:pStyle w:val="a1"/>
        <w:shd w:val="clear" w:color="auto" w:fill="auto"/>
        <w:spacing w:before="0"/>
        <w:ind w:left="20" w:right="20" w:firstLine="340"/>
        <w:jc w:val="center"/>
        <w:rPr>
          <w:rFonts w:ascii="Times New Roman" w:hAnsi="Times New Roman"/>
          <w:color w:val="000000"/>
          <w:sz w:val="24"/>
          <w:szCs w:val="24"/>
          <w:lang w:val="ru-RU" w:eastAsia="ru-RU"/>
        </w:rPr>
      </w:pPr>
      <w:r w:rsidRPr="00E92FB2">
        <w:rPr>
          <w:rFonts w:ascii="Times New Roman" w:hAnsi="Times New Roman"/>
          <w:b/>
          <w:color w:val="000000"/>
          <w:sz w:val="28"/>
          <w:szCs w:val="28"/>
        </w:rPr>
        <w:t>„Отпечатване на книга „Кръстовата Планина“</w:t>
      </w:r>
    </w:p>
    <w:p w:rsidR="00F91FDE" w:rsidRPr="009A4C1D" w:rsidRDefault="00F91FDE" w:rsidP="00A66B83">
      <w:pPr>
        <w:spacing w:before="240" w:after="120"/>
        <w:ind w:right="-1"/>
        <w:jc w:val="center"/>
        <w:rPr>
          <w:b/>
          <w:bCs/>
          <w:lang w:val="bg-BG" w:eastAsia="bg-BG"/>
        </w:rPr>
      </w:pPr>
    </w:p>
    <w:p w:rsidR="00F91FDE" w:rsidRPr="009A4C1D" w:rsidRDefault="00F91FDE" w:rsidP="00877944">
      <w:pPr>
        <w:spacing w:before="240" w:after="120"/>
        <w:ind w:right="-1"/>
        <w:jc w:val="center"/>
        <w:rPr>
          <w:b/>
          <w:bCs/>
          <w:lang w:val="bg-BG" w:eastAsia="bg-BG"/>
        </w:rPr>
      </w:pPr>
      <w:r w:rsidRPr="009A4C1D">
        <w:rPr>
          <w:b/>
          <w:bCs/>
          <w:lang w:val="bg-BG" w:eastAsia="bg-BG"/>
        </w:rPr>
        <w:t>ДЕКЛАРИРАМ:</w:t>
      </w:r>
    </w:p>
    <w:p w:rsidR="00F91FDE" w:rsidRPr="009A4C1D" w:rsidRDefault="00F91FDE" w:rsidP="00A628E3">
      <w:pPr>
        <w:ind w:right="-1"/>
        <w:jc w:val="both"/>
        <w:rPr>
          <w:lang w:val="bg-BG"/>
        </w:rPr>
      </w:pPr>
      <w:r w:rsidRPr="009A4C1D">
        <w:rPr>
          <w:lang w:val="bg-BG"/>
        </w:rPr>
        <w:t xml:space="preserve">1. Представляваният от мен участник/член на обединение/подизпълнител е/не е дружество </w:t>
      </w:r>
      <w:r w:rsidRPr="009A4C1D">
        <w:rPr>
          <w:i/>
          <w:iCs/>
          <w:lang w:val="bg-BG"/>
        </w:rPr>
        <w:t>(невярното се зачертава)</w:t>
      </w:r>
      <w:r w:rsidRPr="009A4C1D">
        <w:rPr>
          <w:lang w:val="bg-BG"/>
        </w:rPr>
        <w:t>, регистрирано в юрисдикции с преференциален данъчен режим, включително и чрез гражданско дружество/консорциум, в което участва дружество, регистрирано в юрисдикция с преференциален данъчен режим.</w:t>
      </w:r>
    </w:p>
    <w:p w:rsidR="00F91FDE" w:rsidRPr="009A4C1D" w:rsidRDefault="00F91FDE" w:rsidP="00A628E3">
      <w:pPr>
        <w:ind w:right="-1"/>
        <w:jc w:val="both"/>
        <w:rPr>
          <w:lang w:val="bg-BG"/>
        </w:rPr>
      </w:pPr>
      <w:r w:rsidRPr="009A4C1D">
        <w:rPr>
          <w:lang w:val="bg-BG"/>
        </w:rPr>
        <w:t xml:space="preserve">2. Представляваният от мен участник/член на обединение/подизпълнител е/не е дружество </w:t>
      </w:r>
      <w:r w:rsidRPr="009A4C1D">
        <w:rPr>
          <w:i/>
          <w:iCs/>
          <w:lang w:val="bg-BG"/>
        </w:rPr>
        <w:t>(невярното се зачертава)</w:t>
      </w:r>
      <w:r w:rsidRPr="009A4C1D">
        <w:rPr>
          <w:lang w:val="bg-BG"/>
        </w:rPr>
        <w:t xml:space="preserve"> с дружество, регистрирано в юрисдикции с преференциален данъчен режим, включително и чрез гражданско дружество/консорциум, в което участва дружество, регистрирано в юрисдикция с преференциален данъчен режим.</w:t>
      </w:r>
    </w:p>
    <w:p w:rsidR="00F91FDE" w:rsidRPr="009A4C1D" w:rsidRDefault="00F91FDE" w:rsidP="00A628E3">
      <w:pPr>
        <w:ind w:right="-1"/>
        <w:jc w:val="both"/>
        <w:rPr>
          <w:lang w:val="bg-BG"/>
        </w:rPr>
      </w:pPr>
      <w:r w:rsidRPr="009A4C1D">
        <w:rPr>
          <w:lang w:val="bg-BG"/>
        </w:rPr>
        <w:t xml:space="preserve">3. Лично аз съм/не съм свързано лице </w:t>
      </w:r>
      <w:r w:rsidRPr="009A4C1D">
        <w:rPr>
          <w:i/>
          <w:iCs/>
          <w:lang w:val="bg-BG"/>
        </w:rPr>
        <w:t>(невярното се зачертава)</w:t>
      </w:r>
      <w:r w:rsidRPr="009A4C1D">
        <w:rPr>
          <w:lang w:val="bg-BG"/>
        </w:rPr>
        <w:t xml:space="preserve"> с дружество, регистрирано в юрисдикции с преференциален данъчен режим, включително и чрез гражданско дружество/консорциум, в което участва дружество, регистрирано в юрисдикция с преференциален данъчен режим.</w:t>
      </w:r>
    </w:p>
    <w:p w:rsidR="00F91FDE" w:rsidRPr="009A4C1D" w:rsidRDefault="00F91FDE" w:rsidP="00A628E3">
      <w:pPr>
        <w:spacing w:before="120"/>
        <w:ind w:right="-1"/>
        <w:jc w:val="both"/>
        <w:rPr>
          <w:lang w:val="bg-BG" w:eastAsia="bg-BG"/>
        </w:rPr>
      </w:pPr>
      <w:r w:rsidRPr="009A4C1D">
        <w:rPr>
          <w:lang w:val="bg-BG" w:eastAsia="bg-BG"/>
        </w:rPr>
        <w:t>Известна ми е наказателната отговорност по чл.313 от Наказателния кодекс за деклариране на неверни обстоятелства.</w:t>
      </w:r>
    </w:p>
    <w:p w:rsidR="00F91FDE" w:rsidRPr="009A4C1D" w:rsidRDefault="00F91FDE" w:rsidP="00A628E3">
      <w:pPr>
        <w:rPr>
          <w:i/>
          <w:iCs/>
          <w:lang w:val="bg-BG"/>
        </w:rPr>
      </w:pPr>
    </w:p>
    <w:tbl>
      <w:tblPr>
        <w:tblW w:w="0" w:type="auto"/>
        <w:tblInd w:w="2" w:type="dxa"/>
        <w:tblLook w:val="00A0"/>
      </w:tblPr>
      <w:tblGrid>
        <w:gridCol w:w="968"/>
        <w:gridCol w:w="663"/>
        <w:gridCol w:w="1175"/>
        <w:gridCol w:w="2251"/>
        <w:gridCol w:w="1961"/>
        <w:gridCol w:w="2835"/>
      </w:tblGrid>
      <w:tr w:rsidR="00F91FDE" w:rsidRPr="009A4C1D" w:rsidTr="009A4C1D">
        <w:tc>
          <w:tcPr>
            <w:tcW w:w="968" w:type="dxa"/>
          </w:tcPr>
          <w:p w:rsidR="00F91FDE" w:rsidRPr="009A4C1D" w:rsidRDefault="00F91FDE" w:rsidP="00A628E3">
            <w:pPr>
              <w:rPr>
                <w:lang w:val="bg-BG"/>
              </w:rPr>
            </w:pPr>
            <w:r w:rsidRPr="009A4C1D">
              <w:rPr>
                <w:b/>
                <w:bCs/>
                <w:lang w:val="bg-BG"/>
              </w:rPr>
              <w:t>ДАТА:</w:t>
            </w:r>
          </w:p>
        </w:tc>
        <w:tc>
          <w:tcPr>
            <w:tcW w:w="663" w:type="dxa"/>
            <w:tcBorders>
              <w:bottom w:val="single" w:sz="4" w:space="0" w:color="auto"/>
            </w:tcBorders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1175" w:type="dxa"/>
          </w:tcPr>
          <w:p w:rsidR="00F91FDE" w:rsidRPr="009A4C1D" w:rsidRDefault="00F91FDE" w:rsidP="00A628E3">
            <w:pPr>
              <w:rPr>
                <w:lang w:val="bg-BG"/>
              </w:rPr>
            </w:pPr>
            <w:r>
              <w:rPr>
                <w:b/>
                <w:bCs/>
                <w:lang w:val="bg-BG"/>
              </w:rPr>
              <w:t>2017</w:t>
            </w:r>
            <w:r w:rsidRPr="009A4C1D">
              <w:rPr>
                <w:b/>
                <w:bCs/>
                <w:lang w:val="bg-BG"/>
              </w:rPr>
              <w:t xml:space="preserve"> г.</w:t>
            </w:r>
          </w:p>
        </w:tc>
        <w:tc>
          <w:tcPr>
            <w:tcW w:w="2251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1961" w:type="dxa"/>
          </w:tcPr>
          <w:p w:rsidR="00F91FDE" w:rsidRPr="009A4C1D" w:rsidRDefault="00F91FDE" w:rsidP="00A628E3">
            <w:pPr>
              <w:rPr>
                <w:lang w:val="bg-BG"/>
              </w:rPr>
            </w:pPr>
            <w:r w:rsidRPr="009A4C1D">
              <w:rPr>
                <w:b/>
                <w:bCs/>
                <w:lang w:val="bg-BG"/>
              </w:rPr>
              <w:t>ДЕКЛАРАТОР: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</w:tr>
      <w:tr w:rsidR="00F91FDE" w:rsidRPr="009A4C1D" w:rsidTr="009A4C1D">
        <w:tc>
          <w:tcPr>
            <w:tcW w:w="968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663" w:type="dxa"/>
            <w:tcBorders>
              <w:top w:val="single" w:sz="4" w:space="0" w:color="auto"/>
            </w:tcBorders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1175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2251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1961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(подпис, печат)</w:t>
            </w:r>
          </w:p>
        </w:tc>
      </w:tr>
      <w:tr w:rsidR="00F91FDE" w:rsidRPr="009A4C1D" w:rsidTr="009A4C1D">
        <w:tc>
          <w:tcPr>
            <w:tcW w:w="968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663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1175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2251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1961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</w:tr>
      <w:tr w:rsidR="00F91FDE" w:rsidRPr="009A4C1D" w:rsidTr="009A4C1D">
        <w:tc>
          <w:tcPr>
            <w:tcW w:w="968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663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1175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2251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1961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91FDE" w:rsidRPr="009A4C1D" w:rsidRDefault="00F91FDE" w:rsidP="00A628E3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(име и фамилия)</w:t>
            </w:r>
          </w:p>
        </w:tc>
      </w:tr>
    </w:tbl>
    <w:p w:rsidR="00F91FDE" w:rsidRPr="009A4C1D" w:rsidRDefault="00F91FDE" w:rsidP="00A628E3">
      <w:pPr>
        <w:rPr>
          <w:i/>
          <w:iCs/>
          <w:noProof/>
          <w:lang w:val="bg-BG"/>
        </w:rPr>
      </w:pPr>
      <w:r w:rsidRPr="009A4C1D">
        <w:rPr>
          <w:i/>
          <w:iCs/>
          <w:noProof/>
          <w:lang w:val="bg-BG"/>
        </w:rPr>
        <w:br w:type="page"/>
      </w:r>
    </w:p>
    <w:p w:rsidR="00F91FDE" w:rsidRPr="009A4C1D" w:rsidRDefault="00F91FDE" w:rsidP="00A628E3">
      <w:pPr>
        <w:pStyle w:val="Heading3"/>
        <w:spacing w:before="0"/>
        <w:rPr>
          <w:rFonts w:ascii="Times New Roman" w:hAnsi="Times New Roman"/>
          <w:b w:val="0"/>
          <w:bCs/>
          <w:i/>
          <w:iCs/>
          <w:noProof/>
          <w:sz w:val="24"/>
          <w:szCs w:val="24"/>
          <w:lang w:val="bg-BG"/>
        </w:rPr>
      </w:pPr>
      <w:bookmarkStart w:id="9" w:name="_Образец_№_6."/>
      <w:bookmarkEnd w:id="9"/>
      <w:r w:rsidRPr="009A4C1D">
        <w:rPr>
          <w:rFonts w:ascii="Times New Roman" w:hAnsi="Times New Roman"/>
          <w:i/>
          <w:iCs/>
          <w:noProof/>
          <w:sz w:val="24"/>
          <w:szCs w:val="24"/>
          <w:lang w:val="bg-BG"/>
        </w:rPr>
        <w:t>Образец № 6</w:t>
      </w:r>
      <w:r w:rsidRPr="009A4C1D">
        <w:rPr>
          <w:rFonts w:ascii="Times New Roman" w:hAnsi="Times New Roman"/>
          <w:b w:val="0"/>
          <w:i/>
          <w:iCs/>
          <w:noProof/>
          <w:sz w:val="24"/>
          <w:szCs w:val="24"/>
          <w:lang w:val="bg-BG"/>
        </w:rPr>
        <w:t xml:space="preserve">. Декларация по чл. 6, ал. 2 от Закона за мерките срещу изпирането на пари </w:t>
      </w:r>
    </w:p>
    <w:p w:rsidR="00F91FDE" w:rsidRPr="009A4C1D" w:rsidRDefault="00F91FDE" w:rsidP="00A628E3">
      <w:pPr>
        <w:rPr>
          <w:i/>
          <w:iCs/>
          <w:noProof/>
          <w:lang w:val="bg-BG"/>
        </w:rPr>
      </w:pPr>
    </w:p>
    <w:p w:rsidR="00F91FDE" w:rsidRPr="009A4C1D" w:rsidRDefault="00F91FDE" w:rsidP="00A628E3">
      <w:pPr>
        <w:spacing w:before="240"/>
        <w:jc w:val="center"/>
        <w:rPr>
          <w:b/>
          <w:bCs/>
          <w:lang w:val="bg-BG"/>
        </w:rPr>
      </w:pPr>
      <w:r w:rsidRPr="009A4C1D">
        <w:rPr>
          <w:b/>
          <w:bCs/>
          <w:lang w:val="bg-BG"/>
        </w:rPr>
        <w:t>ДЕКЛАРАЦИЯ</w:t>
      </w:r>
    </w:p>
    <w:p w:rsidR="00F91FDE" w:rsidRPr="009A4C1D" w:rsidRDefault="00F91FDE" w:rsidP="00A628E3">
      <w:pPr>
        <w:jc w:val="center"/>
        <w:rPr>
          <w:b/>
          <w:i/>
          <w:lang w:val="bg-BG"/>
        </w:rPr>
      </w:pPr>
      <w:r w:rsidRPr="009A4C1D">
        <w:rPr>
          <w:b/>
          <w:i/>
          <w:lang w:val="bg-BG"/>
        </w:rPr>
        <w:t>по чл. 6, ал. 2 от Закона за мерките срещу изпирането на пари</w:t>
      </w:r>
    </w:p>
    <w:p w:rsidR="00F91FDE" w:rsidRPr="009A4C1D" w:rsidRDefault="00F91FDE" w:rsidP="00A628E3">
      <w:pPr>
        <w:ind w:left="426" w:right="516"/>
        <w:jc w:val="both"/>
        <w:rPr>
          <w:b/>
          <w:i/>
          <w:lang w:val="bg-BG"/>
        </w:rPr>
      </w:pPr>
      <w:r w:rsidRPr="009A4C1D">
        <w:rPr>
          <w:b/>
          <w:i/>
          <w:lang w:val="bg-BG"/>
        </w:rPr>
        <w:tab/>
      </w:r>
    </w:p>
    <w:tbl>
      <w:tblPr>
        <w:tblW w:w="0" w:type="auto"/>
        <w:tblInd w:w="2" w:type="dxa"/>
        <w:tblLayout w:type="fixed"/>
        <w:tblLook w:val="00A0"/>
      </w:tblPr>
      <w:tblGrid>
        <w:gridCol w:w="412"/>
        <w:gridCol w:w="1397"/>
        <w:gridCol w:w="258"/>
        <w:gridCol w:w="1158"/>
        <w:gridCol w:w="3685"/>
        <w:gridCol w:w="850"/>
        <w:gridCol w:w="651"/>
        <w:gridCol w:w="85"/>
        <w:gridCol w:w="1133"/>
      </w:tblGrid>
      <w:tr w:rsidR="00F91FDE" w:rsidRPr="009A4C1D" w:rsidTr="00634EE4">
        <w:tc>
          <w:tcPr>
            <w:tcW w:w="2067" w:type="dxa"/>
            <w:gridSpan w:val="3"/>
            <w:vAlign w:val="bottom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Долуподписаният/ата</w:t>
            </w:r>
          </w:p>
        </w:tc>
        <w:tc>
          <w:tcPr>
            <w:tcW w:w="5693" w:type="dxa"/>
            <w:gridSpan w:val="3"/>
            <w:tcBorders>
              <w:bottom w:val="single" w:sz="4" w:space="0" w:color="auto"/>
            </w:tcBorders>
            <w:vAlign w:val="bottom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  <w:tc>
          <w:tcPr>
            <w:tcW w:w="651" w:type="dxa"/>
            <w:vAlign w:val="bottom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ЕГН</w:t>
            </w:r>
          </w:p>
        </w:tc>
        <w:tc>
          <w:tcPr>
            <w:tcW w:w="1218" w:type="dxa"/>
            <w:gridSpan w:val="2"/>
            <w:tcBorders>
              <w:bottom w:val="single" w:sz="4" w:space="0" w:color="auto"/>
            </w:tcBorders>
            <w:vAlign w:val="bottom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</w:tr>
      <w:tr w:rsidR="00F91FDE" w:rsidRPr="009A4C1D" w:rsidTr="00634EE4">
        <w:tc>
          <w:tcPr>
            <w:tcW w:w="2067" w:type="dxa"/>
            <w:gridSpan w:val="3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  <w:tc>
          <w:tcPr>
            <w:tcW w:w="5693" w:type="dxa"/>
            <w:gridSpan w:val="3"/>
            <w:tcBorders>
              <w:top w:val="single" w:sz="4" w:space="0" w:color="auto"/>
            </w:tcBorders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(трите имена на декларатора)</w:t>
            </w:r>
          </w:p>
        </w:tc>
        <w:tc>
          <w:tcPr>
            <w:tcW w:w="651" w:type="dxa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</w:tcBorders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</w:tr>
      <w:tr w:rsidR="00F91FDE" w:rsidRPr="009A4C1D" w:rsidTr="00634EE4">
        <w:tc>
          <w:tcPr>
            <w:tcW w:w="3225" w:type="dxa"/>
            <w:gridSpan w:val="4"/>
            <w:vAlign w:val="bottom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данни по документ за самоличност</w:t>
            </w:r>
          </w:p>
        </w:tc>
        <w:tc>
          <w:tcPr>
            <w:tcW w:w="6404" w:type="dxa"/>
            <w:gridSpan w:val="5"/>
            <w:tcBorders>
              <w:bottom w:val="single" w:sz="4" w:space="0" w:color="auto"/>
            </w:tcBorders>
            <w:vAlign w:val="bottom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</w:tr>
      <w:tr w:rsidR="00F91FDE" w:rsidRPr="009A4C1D" w:rsidTr="00634EE4">
        <w:tc>
          <w:tcPr>
            <w:tcW w:w="3225" w:type="dxa"/>
            <w:gridSpan w:val="4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  <w:tc>
          <w:tcPr>
            <w:tcW w:w="6404" w:type="dxa"/>
            <w:gridSpan w:val="5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(номер на лична карта, дата, орган и място на издаването)</w:t>
            </w:r>
          </w:p>
        </w:tc>
      </w:tr>
      <w:tr w:rsidR="00F91FDE" w:rsidRPr="009A4C1D" w:rsidTr="00634EE4">
        <w:tc>
          <w:tcPr>
            <w:tcW w:w="1809" w:type="dxa"/>
            <w:gridSpan w:val="2"/>
            <w:vAlign w:val="bottom"/>
          </w:tcPr>
          <w:p w:rsidR="00F91FDE" w:rsidRPr="009A4C1D" w:rsidRDefault="00F91FDE" w:rsidP="00A628E3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lang w:val="bg-BG"/>
              </w:rPr>
              <w:t>в качеството си на</w:t>
            </w:r>
          </w:p>
        </w:tc>
        <w:tc>
          <w:tcPr>
            <w:tcW w:w="7820" w:type="dxa"/>
            <w:gridSpan w:val="7"/>
            <w:tcBorders>
              <w:bottom w:val="single" w:sz="4" w:space="0" w:color="auto"/>
            </w:tcBorders>
            <w:vAlign w:val="bottom"/>
          </w:tcPr>
          <w:p w:rsidR="00F91FDE" w:rsidRPr="009A4C1D" w:rsidRDefault="00F91FDE" w:rsidP="00A628E3">
            <w:pPr>
              <w:jc w:val="center"/>
              <w:rPr>
                <w:i/>
                <w:iCs/>
                <w:lang w:val="bg-BG"/>
              </w:rPr>
            </w:pPr>
          </w:p>
        </w:tc>
      </w:tr>
      <w:tr w:rsidR="00F91FDE" w:rsidRPr="009A4C1D" w:rsidTr="00634EE4">
        <w:tc>
          <w:tcPr>
            <w:tcW w:w="1809" w:type="dxa"/>
            <w:gridSpan w:val="2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  <w:tc>
          <w:tcPr>
            <w:tcW w:w="7820" w:type="dxa"/>
            <w:gridSpan w:val="7"/>
          </w:tcPr>
          <w:p w:rsidR="00F91FDE" w:rsidRPr="009A4C1D" w:rsidRDefault="00F91FDE" w:rsidP="00A628E3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(длъжност на декларатора, напр. управител, член на УС, прокурист)</w:t>
            </w:r>
          </w:p>
        </w:tc>
      </w:tr>
      <w:tr w:rsidR="00F91FDE" w:rsidRPr="009A4C1D" w:rsidTr="00634EE4">
        <w:tc>
          <w:tcPr>
            <w:tcW w:w="412" w:type="dxa"/>
            <w:vAlign w:val="bottom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на</w:t>
            </w:r>
          </w:p>
        </w:tc>
        <w:tc>
          <w:tcPr>
            <w:tcW w:w="6498" w:type="dxa"/>
            <w:gridSpan w:val="4"/>
            <w:tcBorders>
              <w:bottom w:val="single" w:sz="4" w:space="0" w:color="auto"/>
            </w:tcBorders>
            <w:vAlign w:val="bottom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  <w:tc>
          <w:tcPr>
            <w:tcW w:w="1586" w:type="dxa"/>
            <w:gridSpan w:val="3"/>
            <w:vAlign w:val="bottom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ЕИК/БУЛСТАТ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vAlign w:val="bottom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</w:tr>
      <w:tr w:rsidR="00F91FDE" w:rsidRPr="009A4C1D" w:rsidTr="00634EE4">
        <w:tc>
          <w:tcPr>
            <w:tcW w:w="412" w:type="dxa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  <w:tc>
          <w:tcPr>
            <w:tcW w:w="6498" w:type="dxa"/>
            <w:gridSpan w:val="4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(наименование на участника)</w:t>
            </w:r>
          </w:p>
        </w:tc>
        <w:tc>
          <w:tcPr>
            <w:tcW w:w="1586" w:type="dxa"/>
            <w:gridSpan w:val="3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  <w:tc>
          <w:tcPr>
            <w:tcW w:w="1133" w:type="dxa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</w:tr>
    </w:tbl>
    <w:p w:rsidR="00F91FDE" w:rsidRPr="009A4C1D" w:rsidRDefault="00F91FDE" w:rsidP="005F08B8">
      <w:pPr>
        <w:spacing w:before="120" w:after="120"/>
        <w:jc w:val="center"/>
        <w:rPr>
          <w:b/>
        </w:rPr>
      </w:pPr>
      <w:r w:rsidRPr="009A4C1D">
        <w:rPr>
          <w:lang w:val="bg-BG"/>
        </w:rPr>
        <w:t xml:space="preserve">в съответствие с изискванията за възлагане с обява на обществена поръчка с предмет: </w:t>
      </w:r>
    </w:p>
    <w:p w:rsidR="00F91FDE" w:rsidRDefault="00F91FDE" w:rsidP="009A4C1D">
      <w:pPr>
        <w:pStyle w:val="a1"/>
        <w:shd w:val="clear" w:color="auto" w:fill="auto"/>
        <w:spacing w:before="0"/>
        <w:ind w:left="20" w:right="20" w:firstLine="340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F91FDE" w:rsidRPr="00E92FB2" w:rsidRDefault="00F91FDE" w:rsidP="00E92FB2">
      <w:pPr>
        <w:pStyle w:val="a1"/>
        <w:shd w:val="clear" w:color="auto" w:fill="auto"/>
        <w:spacing w:before="0"/>
        <w:ind w:left="20" w:right="20" w:firstLine="340"/>
        <w:jc w:val="center"/>
        <w:rPr>
          <w:rFonts w:ascii="Times New Roman" w:hAnsi="Times New Roman"/>
          <w:color w:val="000000"/>
          <w:sz w:val="24"/>
          <w:szCs w:val="24"/>
          <w:lang w:val="ru-RU" w:eastAsia="ru-RU"/>
        </w:rPr>
      </w:pPr>
      <w:r w:rsidRPr="00E92FB2">
        <w:rPr>
          <w:rFonts w:ascii="Times New Roman" w:hAnsi="Times New Roman"/>
          <w:b/>
          <w:color w:val="000000"/>
          <w:sz w:val="28"/>
          <w:szCs w:val="28"/>
        </w:rPr>
        <w:t>„Отпечатване на книга „Кръстовата Планина“</w:t>
      </w:r>
    </w:p>
    <w:p w:rsidR="00F91FDE" w:rsidRPr="009A4C1D" w:rsidRDefault="00F91FDE" w:rsidP="00901E22">
      <w:pPr>
        <w:pStyle w:val="a1"/>
        <w:shd w:val="clear" w:color="auto" w:fill="auto"/>
        <w:spacing w:before="0"/>
        <w:ind w:right="20" w:firstLine="0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F91FDE" w:rsidRPr="009A4C1D" w:rsidRDefault="00F91FDE" w:rsidP="00A628E3">
      <w:pPr>
        <w:jc w:val="center"/>
        <w:rPr>
          <w:b/>
          <w:bCs/>
          <w:lang w:val="bg-BG" w:eastAsia="bg-BG"/>
        </w:rPr>
      </w:pPr>
      <w:r w:rsidRPr="009A4C1D">
        <w:rPr>
          <w:b/>
          <w:bCs/>
          <w:lang w:val="bg-BG" w:eastAsia="bg-BG"/>
        </w:rPr>
        <w:t>ДЕКЛАРИРАМ:</w:t>
      </w:r>
    </w:p>
    <w:p w:rsidR="00F91FDE" w:rsidRPr="009A4C1D" w:rsidRDefault="00F91FDE" w:rsidP="00A628E3">
      <w:pPr>
        <w:spacing w:before="120"/>
        <w:ind w:firstLine="709"/>
        <w:jc w:val="both"/>
        <w:rPr>
          <w:lang w:val="bg-BG"/>
        </w:rPr>
      </w:pPr>
      <w:r w:rsidRPr="009A4C1D">
        <w:rPr>
          <w:lang w:val="bg-BG"/>
        </w:rPr>
        <w:t>Действителен собственик* на горепосоченото юридическо лице по смисъла на чл.6, ал.2 от Закона за мерките срещу изпирането на пари във връзка с чл.3, ал.5 от Правилника за неговото прилагане, е/са следното физическо лице/ следните физически лица:</w:t>
      </w:r>
    </w:p>
    <w:p w:rsidR="00F91FDE" w:rsidRPr="009A4C1D" w:rsidRDefault="00F91FDE" w:rsidP="00A628E3">
      <w:pPr>
        <w:shd w:val="clear" w:color="auto" w:fill="FFFFFF"/>
        <w:rPr>
          <w:lang w:val="bg-BG" w:eastAsia="bg-BG"/>
        </w:rPr>
      </w:pPr>
    </w:p>
    <w:tbl>
      <w:tblPr>
        <w:tblW w:w="9604" w:type="dxa"/>
        <w:tblInd w:w="2" w:type="dxa"/>
        <w:tblLayout w:type="fixed"/>
        <w:tblLook w:val="00A0"/>
      </w:tblPr>
      <w:tblGrid>
        <w:gridCol w:w="466"/>
        <w:gridCol w:w="1342"/>
        <w:gridCol w:w="566"/>
        <w:gridCol w:w="1560"/>
        <w:gridCol w:w="2292"/>
        <w:gridCol w:w="1260"/>
        <w:gridCol w:w="405"/>
        <w:gridCol w:w="379"/>
        <w:gridCol w:w="1334"/>
      </w:tblGrid>
      <w:tr w:rsidR="00F91FDE" w:rsidRPr="009A4C1D" w:rsidTr="00070D75">
        <w:tc>
          <w:tcPr>
            <w:tcW w:w="466" w:type="dxa"/>
            <w:vAlign w:val="bottom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1.</w:t>
            </w:r>
          </w:p>
        </w:tc>
        <w:tc>
          <w:tcPr>
            <w:tcW w:w="7020" w:type="dxa"/>
            <w:gridSpan w:val="5"/>
            <w:tcBorders>
              <w:bottom w:val="single" w:sz="4" w:space="0" w:color="auto"/>
            </w:tcBorders>
            <w:vAlign w:val="bottom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  <w:tc>
          <w:tcPr>
            <w:tcW w:w="784" w:type="dxa"/>
            <w:gridSpan w:val="2"/>
            <w:vAlign w:val="bottom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ЕГН</w:t>
            </w:r>
          </w:p>
        </w:tc>
        <w:tc>
          <w:tcPr>
            <w:tcW w:w="1334" w:type="dxa"/>
            <w:tcBorders>
              <w:bottom w:val="single" w:sz="4" w:space="0" w:color="auto"/>
            </w:tcBorders>
            <w:vAlign w:val="bottom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</w:tr>
      <w:tr w:rsidR="00F91FDE" w:rsidRPr="009A4C1D" w:rsidTr="00070D75">
        <w:tc>
          <w:tcPr>
            <w:tcW w:w="7486" w:type="dxa"/>
            <w:gridSpan w:val="6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(име, презиме, фамилия)</w:t>
            </w:r>
          </w:p>
        </w:tc>
        <w:tc>
          <w:tcPr>
            <w:tcW w:w="2118" w:type="dxa"/>
            <w:gridSpan w:val="3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</w:tr>
      <w:tr w:rsidR="00F91FDE" w:rsidRPr="009A4C1D" w:rsidTr="00070D75">
        <w:tc>
          <w:tcPr>
            <w:tcW w:w="2374" w:type="dxa"/>
            <w:gridSpan w:val="3"/>
          </w:tcPr>
          <w:p w:rsidR="00F91FDE" w:rsidRPr="009A4C1D" w:rsidRDefault="00F91FDE" w:rsidP="00A628E3">
            <w:pPr>
              <w:rPr>
                <w:i/>
                <w:iCs/>
                <w:lang w:val="bg-BG"/>
              </w:rPr>
            </w:pPr>
            <w:r w:rsidRPr="009A4C1D">
              <w:rPr>
                <w:lang w:val="bg-BG"/>
              </w:rPr>
              <w:t>Дата и място на раждане</w:t>
            </w:r>
          </w:p>
        </w:tc>
        <w:tc>
          <w:tcPr>
            <w:tcW w:w="3852" w:type="dxa"/>
            <w:gridSpan w:val="2"/>
            <w:tcBorders>
              <w:bottom w:val="single" w:sz="4" w:space="0" w:color="auto"/>
            </w:tcBorders>
            <w:vAlign w:val="bottom"/>
          </w:tcPr>
          <w:p w:rsidR="00F91FDE" w:rsidRPr="009A4C1D" w:rsidRDefault="00F91FDE" w:rsidP="00A628E3">
            <w:pPr>
              <w:rPr>
                <w:iCs/>
                <w:lang w:val="bg-BG"/>
              </w:rPr>
            </w:pPr>
          </w:p>
        </w:tc>
        <w:tc>
          <w:tcPr>
            <w:tcW w:w="1665" w:type="dxa"/>
            <w:gridSpan w:val="2"/>
          </w:tcPr>
          <w:p w:rsidR="00F91FDE" w:rsidRPr="009A4C1D" w:rsidRDefault="00F91FDE" w:rsidP="00A628E3">
            <w:pPr>
              <w:rPr>
                <w:i/>
                <w:iCs/>
                <w:lang w:val="bg-BG"/>
              </w:rPr>
            </w:pPr>
            <w:r w:rsidRPr="009A4C1D">
              <w:rPr>
                <w:lang w:val="bg-BG"/>
              </w:rPr>
              <w:t>Гражданство</w:t>
            </w:r>
          </w:p>
        </w:tc>
        <w:tc>
          <w:tcPr>
            <w:tcW w:w="1713" w:type="dxa"/>
            <w:gridSpan w:val="2"/>
            <w:tcBorders>
              <w:bottom w:val="single" w:sz="4" w:space="0" w:color="auto"/>
            </w:tcBorders>
            <w:vAlign w:val="bottom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</w:tr>
      <w:tr w:rsidR="00F91FDE" w:rsidRPr="009A4C1D" w:rsidTr="00165726">
        <w:tc>
          <w:tcPr>
            <w:tcW w:w="1808" w:type="dxa"/>
            <w:gridSpan w:val="2"/>
            <w:vAlign w:val="bottom"/>
          </w:tcPr>
          <w:p w:rsidR="00F91FDE" w:rsidRPr="009A4C1D" w:rsidRDefault="00F91FDE" w:rsidP="00A628E3">
            <w:pPr>
              <w:spacing w:before="60"/>
              <w:rPr>
                <w:lang w:val="bg-BG"/>
              </w:rPr>
            </w:pPr>
            <w:r w:rsidRPr="009A4C1D">
              <w:rPr>
                <w:lang w:val="bg-BG"/>
              </w:rPr>
              <w:t>Постоянен адрес</w:t>
            </w:r>
          </w:p>
        </w:tc>
        <w:tc>
          <w:tcPr>
            <w:tcW w:w="7796" w:type="dxa"/>
            <w:gridSpan w:val="7"/>
            <w:tcBorders>
              <w:bottom w:val="single" w:sz="4" w:space="0" w:color="auto"/>
            </w:tcBorders>
            <w:vAlign w:val="bottom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</w:tr>
      <w:tr w:rsidR="00F91FDE" w:rsidRPr="009A4C1D" w:rsidTr="00165726">
        <w:tc>
          <w:tcPr>
            <w:tcW w:w="3934" w:type="dxa"/>
            <w:gridSpan w:val="4"/>
          </w:tcPr>
          <w:p w:rsidR="00F91FDE" w:rsidRPr="009A4C1D" w:rsidRDefault="00F91FDE" w:rsidP="00A628E3">
            <w:pPr>
              <w:spacing w:before="60"/>
              <w:rPr>
                <w:lang w:val="bg-BG"/>
              </w:rPr>
            </w:pPr>
            <w:r w:rsidRPr="009A4C1D">
              <w:rPr>
                <w:lang w:val="bg-BG"/>
              </w:rPr>
              <w:t>Вид и номер на документ за самоличност</w:t>
            </w:r>
          </w:p>
        </w:tc>
        <w:tc>
          <w:tcPr>
            <w:tcW w:w="5670" w:type="dxa"/>
            <w:gridSpan w:val="5"/>
            <w:tcBorders>
              <w:bottom w:val="single" w:sz="4" w:space="0" w:color="auto"/>
            </w:tcBorders>
            <w:vAlign w:val="bottom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</w:tr>
    </w:tbl>
    <w:p w:rsidR="00F91FDE" w:rsidRPr="009A4C1D" w:rsidRDefault="00F91FDE" w:rsidP="00A628E3">
      <w:pPr>
        <w:shd w:val="clear" w:color="auto" w:fill="FFFFFF"/>
        <w:rPr>
          <w:lang w:val="bg-BG" w:eastAsia="bg-BG"/>
        </w:rPr>
      </w:pPr>
    </w:p>
    <w:tbl>
      <w:tblPr>
        <w:tblW w:w="9604" w:type="dxa"/>
        <w:tblInd w:w="2" w:type="dxa"/>
        <w:tblLayout w:type="fixed"/>
        <w:tblLook w:val="00A0"/>
      </w:tblPr>
      <w:tblGrid>
        <w:gridCol w:w="646"/>
        <w:gridCol w:w="1162"/>
        <w:gridCol w:w="566"/>
        <w:gridCol w:w="1560"/>
        <w:gridCol w:w="2292"/>
        <w:gridCol w:w="1260"/>
        <w:gridCol w:w="405"/>
        <w:gridCol w:w="379"/>
        <w:gridCol w:w="1334"/>
      </w:tblGrid>
      <w:tr w:rsidR="00F91FDE" w:rsidRPr="009A4C1D" w:rsidTr="00070D75">
        <w:tc>
          <w:tcPr>
            <w:tcW w:w="646" w:type="dxa"/>
            <w:vAlign w:val="bottom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2.</w:t>
            </w:r>
          </w:p>
        </w:tc>
        <w:tc>
          <w:tcPr>
            <w:tcW w:w="6840" w:type="dxa"/>
            <w:gridSpan w:val="5"/>
            <w:tcBorders>
              <w:bottom w:val="single" w:sz="4" w:space="0" w:color="auto"/>
            </w:tcBorders>
            <w:vAlign w:val="bottom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  <w:tc>
          <w:tcPr>
            <w:tcW w:w="784" w:type="dxa"/>
            <w:gridSpan w:val="2"/>
            <w:vAlign w:val="bottom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ЕГН</w:t>
            </w:r>
          </w:p>
        </w:tc>
        <w:tc>
          <w:tcPr>
            <w:tcW w:w="1334" w:type="dxa"/>
            <w:tcBorders>
              <w:bottom w:val="single" w:sz="4" w:space="0" w:color="auto"/>
            </w:tcBorders>
            <w:vAlign w:val="bottom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</w:tr>
      <w:tr w:rsidR="00F91FDE" w:rsidRPr="009A4C1D" w:rsidTr="00070D75">
        <w:tc>
          <w:tcPr>
            <w:tcW w:w="7486" w:type="dxa"/>
            <w:gridSpan w:val="6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(име, презиме, фамилия)</w:t>
            </w:r>
          </w:p>
        </w:tc>
        <w:tc>
          <w:tcPr>
            <w:tcW w:w="2118" w:type="dxa"/>
            <w:gridSpan w:val="3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</w:tr>
      <w:tr w:rsidR="00F91FDE" w:rsidRPr="009A4C1D" w:rsidTr="00070D75">
        <w:tc>
          <w:tcPr>
            <w:tcW w:w="2374" w:type="dxa"/>
            <w:gridSpan w:val="3"/>
          </w:tcPr>
          <w:p w:rsidR="00F91FDE" w:rsidRPr="009A4C1D" w:rsidRDefault="00F91FDE" w:rsidP="00A628E3">
            <w:pPr>
              <w:rPr>
                <w:i/>
                <w:iCs/>
                <w:lang w:val="bg-BG"/>
              </w:rPr>
            </w:pPr>
            <w:r w:rsidRPr="009A4C1D">
              <w:rPr>
                <w:lang w:val="bg-BG"/>
              </w:rPr>
              <w:t>Дата и място на раждане</w:t>
            </w:r>
          </w:p>
        </w:tc>
        <w:tc>
          <w:tcPr>
            <w:tcW w:w="3852" w:type="dxa"/>
            <w:gridSpan w:val="2"/>
            <w:tcBorders>
              <w:bottom w:val="single" w:sz="4" w:space="0" w:color="auto"/>
            </w:tcBorders>
            <w:vAlign w:val="bottom"/>
          </w:tcPr>
          <w:p w:rsidR="00F91FDE" w:rsidRPr="009A4C1D" w:rsidRDefault="00F91FDE" w:rsidP="00A628E3">
            <w:pPr>
              <w:rPr>
                <w:iCs/>
                <w:lang w:val="bg-BG"/>
              </w:rPr>
            </w:pPr>
          </w:p>
        </w:tc>
        <w:tc>
          <w:tcPr>
            <w:tcW w:w="1665" w:type="dxa"/>
            <w:gridSpan w:val="2"/>
          </w:tcPr>
          <w:p w:rsidR="00F91FDE" w:rsidRPr="009A4C1D" w:rsidRDefault="00F91FDE" w:rsidP="00A628E3">
            <w:pPr>
              <w:rPr>
                <w:i/>
                <w:iCs/>
                <w:lang w:val="bg-BG"/>
              </w:rPr>
            </w:pPr>
            <w:r w:rsidRPr="009A4C1D">
              <w:rPr>
                <w:lang w:val="bg-BG"/>
              </w:rPr>
              <w:t>Гражданство</w:t>
            </w:r>
          </w:p>
        </w:tc>
        <w:tc>
          <w:tcPr>
            <w:tcW w:w="1713" w:type="dxa"/>
            <w:gridSpan w:val="2"/>
            <w:tcBorders>
              <w:bottom w:val="single" w:sz="4" w:space="0" w:color="auto"/>
            </w:tcBorders>
            <w:vAlign w:val="bottom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</w:tr>
      <w:tr w:rsidR="00F91FDE" w:rsidRPr="009A4C1D" w:rsidTr="00634EE4">
        <w:tc>
          <w:tcPr>
            <w:tcW w:w="1808" w:type="dxa"/>
            <w:gridSpan w:val="2"/>
            <w:vAlign w:val="bottom"/>
          </w:tcPr>
          <w:p w:rsidR="00F91FDE" w:rsidRPr="009A4C1D" w:rsidRDefault="00F91FDE" w:rsidP="00A628E3">
            <w:pPr>
              <w:spacing w:before="60"/>
              <w:rPr>
                <w:lang w:val="bg-BG"/>
              </w:rPr>
            </w:pPr>
            <w:r w:rsidRPr="009A4C1D">
              <w:rPr>
                <w:lang w:val="bg-BG"/>
              </w:rPr>
              <w:t>Постоянен адрес</w:t>
            </w:r>
          </w:p>
        </w:tc>
        <w:tc>
          <w:tcPr>
            <w:tcW w:w="7796" w:type="dxa"/>
            <w:gridSpan w:val="7"/>
            <w:tcBorders>
              <w:bottom w:val="single" w:sz="4" w:space="0" w:color="auto"/>
            </w:tcBorders>
            <w:vAlign w:val="bottom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</w:tr>
      <w:tr w:rsidR="00F91FDE" w:rsidRPr="009A4C1D" w:rsidTr="00634EE4">
        <w:tc>
          <w:tcPr>
            <w:tcW w:w="3934" w:type="dxa"/>
            <w:gridSpan w:val="4"/>
          </w:tcPr>
          <w:p w:rsidR="00F91FDE" w:rsidRPr="009A4C1D" w:rsidRDefault="00F91FDE" w:rsidP="00A628E3">
            <w:pPr>
              <w:spacing w:before="60"/>
              <w:rPr>
                <w:lang w:val="bg-BG"/>
              </w:rPr>
            </w:pPr>
            <w:r w:rsidRPr="009A4C1D">
              <w:rPr>
                <w:lang w:val="bg-BG"/>
              </w:rPr>
              <w:t>Вид и номер на документ за самоличност</w:t>
            </w:r>
          </w:p>
        </w:tc>
        <w:tc>
          <w:tcPr>
            <w:tcW w:w="5670" w:type="dxa"/>
            <w:gridSpan w:val="5"/>
            <w:tcBorders>
              <w:bottom w:val="single" w:sz="4" w:space="0" w:color="auto"/>
            </w:tcBorders>
            <w:vAlign w:val="bottom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</w:tr>
    </w:tbl>
    <w:p w:rsidR="00F91FDE" w:rsidRPr="009A4C1D" w:rsidRDefault="00F91FDE" w:rsidP="00A628E3">
      <w:pPr>
        <w:shd w:val="clear" w:color="auto" w:fill="FFFFFF"/>
        <w:jc w:val="both"/>
        <w:rPr>
          <w:b/>
          <w:lang w:val="bg-BG"/>
        </w:rPr>
      </w:pPr>
    </w:p>
    <w:p w:rsidR="00F91FDE" w:rsidRPr="009A4C1D" w:rsidRDefault="00F91FDE" w:rsidP="00A628E3">
      <w:pPr>
        <w:ind w:right="-1"/>
        <w:jc w:val="both"/>
        <w:rPr>
          <w:lang w:val="bg-BG" w:eastAsia="bg-BG"/>
        </w:rPr>
      </w:pPr>
      <w:r w:rsidRPr="009A4C1D">
        <w:rPr>
          <w:lang w:val="bg-BG" w:eastAsia="bg-BG"/>
        </w:rPr>
        <w:t>Известна ми е наказателната отговорност по чл.313 от Наказателния кодекс за деклариране на неверни обстоятелства.</w:t>
      </w:r>
    </w:p>
    <w:p w:rsidR="00F91FDE" w:rsidRPr="009A4C1D" w:rsidRDefault="00F91FDE" w:rsidP="00A628E3">
      <w:pPr>
        <w:ind w:right="-1"/>
        <w:jc w:val="both"/>
        <w:rPr>
          <w:lang w:val="bg-BG" w:eastAsia="bg-BG"/>
        </w:rPr>
      </w:pPr>
    </w:p>
    <w:p w:rsidR="00F91FDE" w:rsidRPr="009A4C1D" w:rsidRDefault="00F91FDE" w:rsidP="00A628E3">
      <w:pPr>
        <w:rPr>
          <w:i/>
          <w:iCs/>
          <w:lang w:val="bg-BG"/>
        </w:rPr>
      </w:pPr>
    </w:p>
    <w:tbl>
      <w:tblPr>
        <w:tblW w:w="0" w:type="auto"/>
        <w:tblInd w:w="2" w:type="dxa"/>
        <w:tblLook w:val="00A0"/>
      </w:tblPr>
      <w:tblGrid>
        <w:gridCol w:w="968"/>
        <w:gridCol w:w="663"/>
        <w:gridCol w:w="995"/>
        <w:gridCol w:w="2431"/>
        <w:gridCol w:w="1961"/>
        <w:gridCol w:w="2835"/>
      </w:tblGrid>
      <w:tr w:rsidR="00F91FDE" w:rsidRPr="009A4C1D" w:rsidTr="00070D75">
        <w:tc>
          <w:tcPr>
            <w:tcW w:w="968" w:type="dxa"/>
          </w:tcPr>
          <w:p w:rsidR="00F91FDE" w:rsidRPr="009A4C1D" w:rsidRDefault="00F91FDE" w:rsidP="00A628E3">
            <w:pPr>
              <w:rPr>
                <w:lang w:val="bg-BG"/>
              </w:rPr>
            </w:pPr>
            <w:r w:rsidRPr="009A4C1D">
              <w:rPr>
                <w:b/>
                <w:bCs/>
                <w:lang w:val="bg-BG"/>
              </w:rPr>
              <w:t>ДАТА:</w:t>
            </w:r>
          </w:p>
        </w:tc>
        <w:tc>
          <w:tcPr>
            <w:tcW w:w="663" w:type="dxa"/>
            <w:tcBorders>
              <w:bottom w:val="single" w:sz="4" w:space="0" w:color="auto"/>
            </w:tcBorders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995" w:type="dxa"/>
          </w:tcPr>
          <w:p w:rsidR="00F91FDE" w:rsidRPr="009A4C1D" w:rsidRDefault="00F91FDE" w:rsidP="00A628E3">
            <w:pPr>
              <w:rPr>
                <w:lang w:val="bg-BG"/>
              </w:rPr>
            </w:pPr>
            <w:r>
              <w:rPr>
                <w:b/>
                <w:bCs/>
                <w:lang w:val="bg-BG"/>
              </w:rPr>
              <w:t>2017</w:t>
            </w:r>
            <w:r w:rsidRPr="009A4C1D">
              <w:rPr>
                <w:b/>
                <w:bCs/>
                <w:lang w:val="bg-BG"/>
              </w:rPr>
              <w:t xml:space="preserve"> г.</w:t>
            </w:r>
          </w:p>
        </w:tc>
        <w:tc>
          <w:tcPr>
            <w:tcW w:w="2431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1961" w:type="dxa"/>
          </w:tcPr>
          <w:p w:rsidR="00F91FDE" w:rsidRPr="009A4C1D" w:rsidRDefault="00F91FDE" w:rsidP="00A628E3">
            <w:pPr>
              <w:rPr>
                <w:lang w:val="bg-BG"/>
              </w:rPr>
            </w:pPr>
            <w:r w:rsidRPr="009A4C1D">
              <w:rPr>
                <w:b/>
                <w:bCs/>
                <w:lang w:val="bg-BG"/>
              </w:rPr>
              <w:t>ДЕКЛАРАТОР: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</w:tr>
      <w:tr w:rsidR="00F91FDE" w:rsidRPr="009A4C1D" w:rsidTr="00070D75">
        <w:tc>
          <w:tcPr>
            <w:tcW w:w="968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663" w:type="dxa"/>
            <w:tcBorders>
              <w:top w:val="single" w:sz="4" w:space="0" w:color="auto"/>
            </w:tcBorders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995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2431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1961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(подпис, печат)</w:t>
            </w:r>
          </w:p>
        </w:tc>
      </w:tr>
      <w:tr w:rsidR="00F91FDE" w:rsidRPr="009A4C1D" w:rsidTr="00070D75">
        <w:tc>
          <w:tcPr>
            <w:tcW w:w="968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663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995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2431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1961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</w:tr>
      <w:tr w:rsidR="00F91FDE" w:rsidRPr="009A4C1D" w:rsidTr="00070D75">
        <w:tc>
          <w:tcPr>
            <w:tcW w:w="968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663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995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2431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1961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91FDE" w:rsidRPr="009A4C1D" w:rsidRDefault="00F91FDE" w:rsidP="00A628E3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(име и фамилия)</w:t>
            </w:r>
          </w:p>
        </w:tc>
      </w:tr>
    </w:tbl>
    <w:p w:rsidR="00F91FDE" w:rsidRPr="009A4C1D" w:rsidRDefault="00F91FDE" w:rsidP="00A628E3">
      <w:pPr>
        <w:shd w:val="clear" w:color="auto" w:fill="FFFFFF"/>
        <w:jc w:val="both"/>
        <w:rPr>
          <w:b/>
          <w:lang w:val="bg-BG"/>
        </w:rPr>
      </w:pPr>
    </w:p>
    <w:p w:rsidR="00F91FDE" w:rsidRPr="009A4C1D" w:rsidRDefault="00F91FDE" w:rsidP="004B498B">
      <w:pPr>
        <w:ind w:right="-1"/>
        <w:jc w:val="both"/>
        <w:rPr>
          <w:lang w:val="bg-BG" w:eastAsia="bg-BG"/>
        </w:rPr>
      </w:pPr>
    </w:p>
    <w:p w:rsidR="00F91FDE" w:rsidRPr="009A4C1D" w:rsidRDefault="00F91FDE" w:rsidP="00A628E3">
      <w:pPr>
        <w:rPr>
          <w:i/>
          <w:iCs/>
          <w:noProof/>
          <w:lang w:val="bg-BG"/>
        </w:rPr>
      </w:pPr>
    </w:p>
    <w:p w:rsidR="00F91FDE" w:rsidRPr="009A4C1D" w:rsidRDefault="00F91FDE">
      <w:pPr>
        <w:rPr>
          <w:i/>
          <w:iCs/>
          <w:noProof/>
          <w:lang w:val="bg-BG" w:eastAsia="bg-BG"/>
        </w:rPr>
      </w:pPr>
      <w:bookmarkStart w:id="10" w:name="_Образец_№_7."/>
      <w:bookmarkEnd w:id="10"/>
      <w:r w:rsidRPr="009A4C1D">
        <w:rPr>
          <w:b/>
          <w:bCs/>
          <w:i/>
          <w:iCs/>
          <w:noProof/>
          <w:lang w:val="bg-BG"/>
        </w:rPr>
        <w:br w:type="page"/>
      </w:r>
    </w:p>
    <w:p w:rsidR="00F91FDE" w:rsidRPr="009A4C1D" w:rsidRDefault="00F91FDE" w:rsidP="00A628E3">
      <w:pPr>
        <w:pStyle w:val="Heading3"/>
        <w:spacing w:before="0"/>
        <w:rPr>
          <w:rFonts w:ascii="Times New Roman" w:hAnsi="Times New Roman"/>
          <w:b w:val="0"/>
          <w:bCs/>
          <w:i/>
          <w:iCs/>
          <w:noProof/>
          <w:sz w:val="24"/>
          <w:szCs w:val="24"/>
          <w:lang w:val="bg-BG"/>
        </w:rPr>
      </w:pPr>
      <w:r w:rsidRPr="009A4C1D">
        <w:rPr>
          <w:rFonts w:ascii="Times New Roman" w:hAnsi="Times New Roman"/>
          <w:i/>
          <w:iCs/>
          <w:noProof/>
          <w:sz w:val="24"/>
          <w:szCs w:val="24"/>
          <w:lang w:val="bg-BG"/>
        </w:rPr>
        <w:t>Образец № 7</w:t>
      </w:r>
      <w:r w:rsidRPr="009A4C1D">
        <w:rPr>
          <w:rFonts w:ascii="Times New Roman" w:hAnsi="Times New Roman"/>
          <w:b w:val="0"/>
          <w:i/>
          <w:iCs/>
          <w:noProof/>
          <w:sz w:val="24"/>
          <w:szCs w:val="24"/>
          <w:lang w:val="bg-BG"/>
        </w:rPr>
        <w:t>. Декларация за участие на подизпълнители в обществената поръчка</w:t>
      </w:r>
    </w:p>
    <w:p w:rsidR="00F91FDE" w:rsidRPr="009A4C1D" w:rsidRDefault="00F91FDE" w:rsidP="00A628E3">
      <w:pPr>
        <w:spacing w:before="240"/>
        <w:jc w:val="center"/>
        <w:rPr>
          <w:b/>
          <w:bCs/>
          <w:lang w:val="bg-BG"/>
        </w:rPr>
      </w:pPr>
      <w:r w:rsidRPr="009A4C1D">
        <w:rPr>
          <w:b/>
          <w:bCs/>
          <w:lang w:val="bg-BG"/>
        </w:rPr>
        <w:t>ДЕКЛАРАЦИЯ</w:t>
      </w:r>
    </w:p>
    <w:p w:rsidR="00F91FDE" w:rsidRPr="00070D75" w:rsidRDefault="00F91FDE" w:rsidP="00D63382">
      <w:pPr>
        <w:spacing w:before="120"/>
        <w:jc w:val="center"/>
        <w:rPr>
          <w:b/>
          <w:i/>
          <w:lang w:val="bg-BG"/>
        </w:rPr>
      </w:pPr>
      <w:r w:rsidRPr="00070D75">
        <w:rPr>
          <w:b/>
          <w:i/>
          <w:lang w:val="bg-BG"/>
        </w:rPr>
        <w:t>за участие на подизпълнители в обществената поръчка</w:t>
      </w:r>
    </w:p>
    <w:p w:rsidR="00F91FDE" w:rsidRPr="009A4C1D" w:rsidRDefault="00F91FDE" w:rsidP="00A628E3">
      <w:pPr>
        <w:ind w:left="426" w:right="516"/>
        <w:jc w:val="both"/>
        <w:rPr>
          <w:lang w:val="bg-BG"/>
        </w:rPr>
      </w:pPr>
      <w:r w:rsidRPr="009A4C1D">
        <w:rPr>
          <w:lang w:val="bg-BG"/>
        </w:rPr>
        <w:tab/>
      </w:r>
    </w:p>
    <w:tbl>
      <w:tblPr>
        <w:tblW w:w="0" w:type="auto"/>
        <w:tblInd w:w="2" w:type="dxa"/>
        <w:tblLayout w:type="fixed"/>
        <w:tblLook w:val="00A0"/>
      </w:tblPr>
      <w:tblGrid>
        <w:gridCol w:w="412"/>
        <w:gridCol w:w="1397"/>
        <w:gridCol w:w="258"/>
        <w:gridCol w:w="1158"/>
        <w:gridCol w:w="3685"/>
        <w:gridCol w:w="850"/>
        <w:gridCol w:w="651"/>
        <w:gridCol w:w="85"/>
        <w:gridCol w:w="1133"/>
      </w:tblGrid>
      <w:tr w:rsidR="00F91FDE" w:rsidRPr="009A4C1D">
        <w:tc>
          <w:tcPr>
            <w:tcW w:w="2067" w:type="dxa"/>
            <w:gridSpan w:val="3"/>
            <w:vAlign w:val="bottom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Долуподписаният/ата</w:t>
            </w:r>
          </w:p>
        </w:tc>
        <w:tc>
          <w:tcPr>
            <w:tcW w:w="5693" w:type="dxa"/>
            <w:gridSpan w:val="3"/>
            <w:tcBorders>
              <w:bottom w:val="single" w:sz="4" w:space="0" w:color="auto"/>
            </w:tcBorders>
            <w:vAlign w:val="bottom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  <w:tc>
          <w:tcPr>
            <w:tcW w:w="651" w:type="dxa"/>
            <w:vAlign w:val="bottom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ЕГН</w:t>
            </w:r>
          </w:p>
        </w:tc>
        <w:tc>
          <w:tcPr>
            <w:tcW w:w="1218" w:type="dxa"/>
            <w:gridSpan w:val="2"/>
            <w:tcBorders>
              <w:bottom w:val="single" w:sz="4" w:space="0" w:color="auto"/>
            </w:tcBorders>
            <w:vAlign w:val="bottom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</w:tr>
      <w:tr w:rsidR="00F91FDE" w:rsidRPr="009A4C1D">
        <w:tc>
          <w:tcPr>
            <w:tcW w:w="2067" w:type="dxa"/>
            <w:gridSpan w:val="3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  <w:tc>
          <w:tcPr>
            <w:tcW w:w="5693" w:type="dxa"/>
            <w:gridSpan w:val="3"/>
            <w:tcBorders>
              <w:top w:val="single" w:sz="4" w:space="0" w:color="auto"/>
            </w:tcBorders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(трите имена на декларатора)</w:t>
            </w:r>
          </w:p>
        </w:tc>
        <w:tc>
          <w:tcPr>
            <w:tcW w:w="651" w:type="dxa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</w:tcBorders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</w:tr>
      <w:tr w:rsidR="00F91FDE" w:rsidRPr="009A4C1D">
        <w:tc>
          <w:tcPr>
            <w:tcW w:w="3225" w:type="dxa"/>
            <w:gridSpan w:val="4"/>
            <w:vAlign w:val="bottom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данни по документ за самоличност</w:t>
            </w:r>
          </w:p>
        </w:tc>
        <w:tc>
          <w:tcPr>
            <w:tcW w:w="6404" w:type="dxa"/>
            <w:gridSpan w:val="5"/>
            <w:tcBorders>
              <w:bottom w:val="single" w:sz="4" w:space="0" w:color="auto"/>
            </w:tcBorders>
            <w:vAlign w:val="bottom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</w:tr>
      <w:tr w:rsidR="00F91FDE" w:rsidRPr="009A4C1D">
        <w:tc>
          <w:tcPr>
            <w:tcW w:w="3225" w:type="dxa"/>
            <w:gridSpan w:val="4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  <w:tc>
          <w:tcPr>
            <w:tcW w:w="6404" w:type="dxa"/>
            <w:gridSpan w:val="5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(номер на лична карта, дата, орган и място на издаването)</w:t>
            </w:r>
          </w:p>
        </w:tc>
      </w:tr>
      <w:tr w:rsidR="00F91FDE" w:rsidRPr="009A4C1D">
        <w:tc>
          <w:tcPr>
            <w:tcW w:w="1809" w:type="dxa"/>
            <w:gridSpan w:val="2"/>
            <w:vAlign w:val="bottom"/>
          </w:tcPr>
          <w:p w:rsidR="00F91FDE" w:rsidRPr="009A4C1D" w:rsidRDefault="00F91FDE" w:rsidP="00A628E3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lang w:val="bg-BG"/>
              </w:rPr>
              <w:t>в качеството си на</w:t>
            </w:r>
          </w:p>
        </w:tc>
        <w:tc>
          <w:tcPr>
            <w:tcW w:w="7820" w:type="dxa"/>
            <w:gridSpan w:val="7"/>
            <w:tcBorders>
              <w:bottom w:val="single" w:sz="4" w:space="0" w:color="auto"/>
            </w:tcBorders>
            <w:vAlign w:val="bottom"/>
          </w:tcPr>
          <w:p w:rsidR="00F91FDE" w:rsidRPr="009A4C1D" w:rsidRDefault="00F91FDE" w:rsidP="00A628E3">
            <w:pPr>
              <w:jc w:val="center"/>
              <w:rPr>
                <w:i/>
                <w:iCs/>
                <w:lang w:val="bg-BG"/>
              </w:rPr>
            </w:pPr>
          </w:p>
        </w:tc>
      </w:tr>
      <w:tr w:rsidR="00F91FDE" w:rsidRPr="009A4C1D">
        <w:tc>
          <w:tcPr>
            <w:tcW w:w="1809" w:type="dxa"/>
            <w:gridSpan w:val="2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  <w:tc>
          <w:tcPr>
            <w:tcW w:w="7820" w:type="dxa"/>
            <w:gridSpan w:val="7"/>
          </w:tcPr>
          <w:p w:rsidR="00F91FDE" w:rsidRPr="009A4C1D" w:rsidRDefault="00F91FDE" w:rsidP="00A628E3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(длъжност на декларатора, напр. управител, член на УС, прокурист)</w:t>
            </w:r>
          </w:p>
        </w:tc>
      </w:tr>
      <w:tr w:rsidR="00F91FDE" w:rsidRPr="009A4C1D">
        <w:tc>
          <w:tcPr>
            <w:tcW w:w="412" w:type="dxa"/>
            <w:vAlign w:val="bottom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на</w:t>
            </w:r>
          </w:p>
        </w:tc>
        <w:tc>
          <w:tcPr>
            <w:tcW w:w="6498" w:type="dxa"/>
            <w:gridSpan w:val="4"/>
            <w:tcBorders>
              <w:bottom w:val="single" w:sz="4" w:space="0" w:color="auto"/>
            </w:tcBorders>
            <w:vAlign w:val="bottom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  <w:tc>
          <w:tcPr>
            <w:tcW w:w="1586" w:type="dxa"/>
            <w:gridSpan w:val="3"/>
            <w:vAlign w:val="bottom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ЕИК/БУЛСТАТ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vAlign w:val="bottom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</w:tr>
      <w:tr w:rsidR="00F91FDE" w:rsidRPr="009A4C1D">
        <w:tc>
          <w:tcPr>
            <w:tcW w:w="412" w:type="dxa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  <w:tc>
          <w:tcPr>
            <w:tcW w:w="6498" w:type="dxa"/>
            <w:gridSpan w:val="4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(наименование на участника)</w:t>
            </w:r>
          </w:p>
        </w:tc>
        <w:tc>
          <w:tcPr>
            <w:tcW w:w="1586" w:type="dxa"/>
            <w:gridSpan w:val="3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  <w:tc>
          <w:tcPr>
            <w:tcW w:w="1133" w:type="dxa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</w:tr>
    </w:tbl>
    <w:p w:rsidR="00F91FDE" w:rsidRPr="009A4C1D" w:rsidRDefault="00F91FDE" w:rsidP="00A628E3">
      <w:pPr>
        <w:ind w:left="709" w:right="-51"/>
        <w:jc w:val="both"/>
        <w:rPr>
          <w:lang w:val="bg-BG"/>
        </w:rPr>
      </w:pPr>
    </w:p>
    <w:p w:rsidR="00F91FDE" w:rsidRPr="009A4C1D" w:rsidRDefault="00F91FDE" w:rsidP="00272F55">
      <w:pPr>
        <w:spacing w:before="120" w:after="120"/>
        <w:jc w:val="center"/>
        <w:rPr>
          <w:b/>
        </w:rPr>
      </w:pPr>
      <w:r w:rsidRPr="009A4C1D">
        <w:rPr>
          <w:lang w:val="bg-BG"/>
        </w:rPr>
        <w:t xml:space="preserve">в съответствие с изискванията за възлагане с обява на обществена поръчка с предмет: </w:t>
      </w:r>
    </w:p>
    <w:p w:rsidR="00F91FDE" w:rsidRDefault="00F91FDE" w:rsidP="007B2625">
      <w:pPr>
        <w:spacing w:before="120"/>
        <w:jc w:val="center"/>
        <w:rPr>
          <w:b/>
          <w:i/>
          <w:lang w:val="bg-BG"/>
        </w:rPr>
      </w:pPr>
    </w:p>
    <w:p w:rsidR="00F91FDE" w:rsidRPr="00E92FB2" w:rsidRDefault="00F91FDE" w:rsidP="00E92FB2">
      <w:pPr>
        <w:pStyle w:val="a1"/>
        <w:shd w:val="clear" w:color="auto" w:fill="auto"/>
        <w:spacing w:before="0"/>
        <w:ind w:left="20" w:right="20" w:firstLine="340"/>
        <w:jc w:val="center"/>
        <w:rPr>
          <w:rFonts w:ascii="Times New Roman" w:hAnsi="Times New Roman"/>
          <w:color w:val="000000"/>
          <w:sz w:val="24"/>
          <w:szCs w:val="24"/>
          <w:lang w:val="ru-RU" w:eastAsia="ru-RU"/>
        </w:rPr>
      </w:pPr>
      <w:r w:rsidRPr="00E92FB2">
        <w:rPr>
          <w:rFonts w:ascii="Times New Roman" w:hAnsi="Times New Roman"/>
          <w:b/>
          <w:color w:val="000000"/>
          <w:sz w:val="28"/>
          <w:szCs w:val="28"/>
        </w:rPr>
        <w:t>„Отпечатване на книга „Кръстовата Планина“</w:t>
      </w:r>
    </w:p>
    <w:p w:rsidR="00F91FDE" w:rsidRPr="00EA58BC" w:rsidRDefault="00F91FDE" w:rsidP="00070D75">
      <w:pPr>
        <w:pStyle w:val="a1"/>
        <w:shd w:val="clear" w:color="auto" w:fill="auto"/>
        <w:spacing w:before="0"/>
        <w:ind w:left="20" w:right="20" w:firstLine="340"/>
        <w:jc w:val="center"/>
        <w:rPr>
          <w:rFonts w:ascii="Times New Roman" w:hAnsi="Times New Roman"/>
          <w:color w:val="000000"/>
          <w:sz w:val="24"/>
          <w:szCs w:val="24"/>
          <w:lang w:val="ru-RU" w:eastAsia="ru-RU"/>
        </w:rPr>
      </w:pPr>
    </w:p>
    <w:p w:rsidR="00F91FDE" w:rsidRPr="00070D75" w:rsidRDefault="00F91FDE" w:rsidP="00070D75">
      <w:pPr>
        <w:pStyle w:val="a1"/>
        <w:shd w:val="clear" w:color="auto" w:fill="auto"/>
        <w:spacing w:before="0"/>
        <w:ind w:right="20" w:firstLine="0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F91FDE" w:rsidRPr="009A4C1D" w:rsidRDefault="00F91FDE" w:rsidP="00A628E3">
      <w:pPr>
        <w:jc w:val="center"/>
        <w:rPr>
          <w:b/>
          <w:bCs/>
          <w:lang w:val="bg-BG" w:eastAsia="bg-BG"/>
        </w:rPr>
      </w:pPr>
      <w:r w:rsidRPr="009A4C1D">
        <w:rPr>
          <w:b/>
          <w:bCs/>
          <w:lang w:val="bg-BG" w:eastAsia="bg-BG"/>
        </w:rPr>
        <w:t>ДЕКЛАРИРАМ:</w:t>
      </w:r>
    </w:p>
    <w:tbl>
      <w:tblPr>
        <w:tblW w:w="9966" w:type="dxa"/>
        <w:tblInd w:w="2" w:type="dxa"/>
        <w:tblLook w:val="00A0"/>
      </w:tblPr>
      <w:tblGrid>
        <w:gridCol w:w="1428"/>
        <w:gridCol w:w="704"/>
        <w:gridCol w:w="963"/>
        <w:gridCol w:w="277"/>
        <w:gridCol w:w="415"/>
        <w:gridCol w:w="2769"/>
        <w:gridCol w:w="153"/>
        <w:gridCol w:w="203"/>
        <w:gridCol w:w="334"/>
        <w:gridCol w:w="981"/>
        <w:gridCol w:w="434"/>
        <w:gridCol w:w="280"/>
        <w:gridCol w:w="1025"/>
      </w:tblGrid>
      <w:tr w:rsidR="00F91FDE" w:rsidRPr="009A4C1D">
        <w:tc>
          <w:tcPr>
            <w:tcW w:w="1242" w:type="dxa"/>
          </w:tcPr>
          <w:p w:rsidR="00F91FDE" w:rsidRPr="009A4C1D" w:rsidRDefault="00F91FDE" w:rsidP="00A628E3">
            <w:pPr>
              <w:pStyle w:val="BodyTextIndent2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9A4C1D">
              <w:rPr>
                <w:rFonts w:ascii="Times New Roman" w:hAnsi="Times New Roman"/>
                <w:sz w:val="24"/>
                <w:szCs w:val="24"/>
                <w:lang w:val="bg-BG"/>
              </w:rPr>
              <w:t>Участникът</w:t>
            </w:r>
          </w:p>
        </w:tc>
        <w:tc>
          <w:tcPr>
            <w:tcW w:w="5245" w:type="dxa"/>
            <w:gridSpan w:val="5"/>
            <w:tcBorders>
              <w:bottom w:val="single" w:sz="4" w:space="0" w:color="auto"/>
            </w:tcBorders>
            <w:vAlign w:val="bottom"/>
          </w:tcPr>
          <w:p w:rsidR="00F91FDE" w:rsidRPr="009A4C1D" w:rsidRDefault="00F91FDE" w:rsidP="00A628E3">
            <w:pPr>
              <w:pStyle w:val="BodyTextIndent2"/>
              <w:spacing w:after="0" w:line="240" w:lineRule="auto"/>
              <w:ind w:left="0" w:right="-1"/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3479" w:type="dxa"/>
            <w:gridSpan w:val="7"/>
          </w:tcPr>
          <w:p w:rsidR="00F91FDE" w:rsidRPr="009A4C1D" w:rsidRDefault="00F91FDE" w:rsidP="00A628E3">
            <w:pPr>
              <w:pStyle w:val="BodyTextIndent2"/>
              <w:spacing w:after="0" w:line="240" w:lineRule="auto"/>
              <w:ind w:left="-57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9A4C1D">
              <w:rPr>
                <w:rFonts w:ascii="Times New Roman" w:hAnsi="Times New Roman"/>
                <w:sz w:val="24"/>
                <w:szCs w:val="24"/>
                <w:lang w:val="bg-BG"/>
              </w:rPr>
              <w:t>, който представлявам</w:t>
            </w:r>
          </w:p>
        </w:tc>
      </w:tr>
      <w:tr w:rsidR="00F91FDE" w:rsidRPr="009A4C1D">
        <w:tc>
          <w:tcPr>
            <w:tcW w:w="1242" w:type="dxa"/>
          </w:tcPr>
          <w:p w:rsidR="00F91FDE" w:rsidRPr="009A4C1D" w:rsidRDefault="00F91FDE" w:rsidP="00A628E3">
            <w:pPr>
              <w:pStyle w:val="BodyTextIndent2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5245" w:type="dxa"/>
            <w:gridSpan w:val="5"/>
            <w:tcBorders>
              <w:top w:val="single" w:sz="4" w:space="0" w:color="auto"/>
            </w:tcBorders>
          </w:tcPr>
          <w:p w:rsidR="00F91FDE" w:rsidRPr="009A4C1D" w:rsidRDefault="00F91FDE" w:rsidP="00A628E3">
            <w:pPr>
              <w:pStyle w:val="BodyTextIndent2"/>
              <w:spacing w:after="0" w:line="240" w:lineRule="auto"/>
              <w:ind w:left="0" w:right="-1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bg-BG"/>
              </w:rPr>
            </w:pPr>
            <w:r w:rsidRPr="009A4C1D">
              <w:rPr>
                <w:rFonts w:ascii="Times New Roman" w:hAnsi="Times New Roman"/>
                <w:i/>
                <w:iCs/>
                <w:sz w:val="24"/>
                <w:szCs w:val="24"/>
                <w:lang w:val="bg-BG"/>
              </w:rPr>
              <w:t>(наименование на участника)</w:t>
            </w:r>
          </w:p>
        </w:tc>
        <w:tc>
          <w:tcPr>
            <w:tcW w:w="3479" w:type="dxa"/>
            <w:gridSpan w:val="7"/>
          </w:tcPr>
          <w:p w:rsidR="00F91FDE" w:rsidRPr="009A4C1D" w:rsidRDefault="00F91FDE" w:rsidP="00A628E3">
            <w:pPr>
              <w:pStyle w:val="BodyTextIndent2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F91FDE" w:rsidRPr="009A4C1D">
        <w:tc>
          <w:tcPr>
            <w:tcW w:w="9966" w:type="dxa"/>
            <w:gridSpan w:val="13"/>
          </w:tcPr>
          <w:p w:rsidR="00F91FDE" w:rsidRPr="009A4C1D" w:rsidRDefault="00F91FDE" w:rsidP="00A628E3">
            <w:pPr>
              <w:spacing w:before="120"/>
              <w:ind w:right="-1"/>
              <w:jc w:val="both"/>
              <w:rPr>
                <w:i/>
                <w:iCs/>
                <w:lang w:val="bg-BG"/>
              </w:rPr>
            </w:pPr>
            <w:r w:rsidRPr="009A4C1D">
              <w:rPr>
                <w:lang w:val="bg-BG"/>
              </w:rPr>
              <w:t>1. При изпълнението на горната обществена поръчка няма да използва / ще използва подизпълнители.</w:t>
            </w:r>
          </w:p>
        </w:tc>
      </w:tr>
      <w:tr w:rsidR="00F91FDE" w:rsidRPr="009A4C1D">
        <w:trPr>
          <w:gridAfter w:val="2"/>
          <w:wAfter w:w="1331" w:type="dxa"/>
        </w:trPr>
        <w:tc>
          <w:tcPr>
            <w:tcW w:w="3652" w:type="dxa"/>
            <w:gridSpan w:val="5"/>
          </w:tcPr>
          <w:p w:rsidR="00F91FDE" w:rsidRPr="009A4C1D" w:rsidRDefault="00F91FDE" w:rsidP="00A628E3">
            <w:pPr>
              <w:pStyle w:val="BodyTextIndent2"/>
              <w:spacing w:after="0" w:line="240" w:lineRule="auto"/>
              <w:ind w:left="0" w:right="-1"/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4983" w:type="dxa"/>
            <w:gridSpan w:val="6"/>
          </w:tcPr>
          <w:p w:rsidR="00F91FDE" w:rsidRPr="009A4C1D" w:rsidRDefault="00F91FDE" w:rsidP="00A628E3">
            <w:pPr>
              <w:pStyle w:val="BodyTextIndent2"/>
              <w:spacing w:after="0" w:line="240" w:lineRule="auto"/>
              <w:ind w:left="0" w:right="-1"/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9A4C1D">
              <w:rPr>
                <w:rFonts w:ascii="Times New Roman" w:hAnsi="Times New Roman"/>
                <w:i/>
                <w:iCs/>
                <w:sz w:val="24"/>
                <w:szCs w:val="24"/>
                <w:lang w:val="bg-BG"/>
              </w:rPr>
              <w:t>(ненужното се зачертава)</w:t>
            </w:r>
          </w:p>
        </w:tc>
      </w:tr>
      <w:tr w:rsidR="00F91FDE" w:rsidRPr="009A4C1D">
        <w:tc>
          <w:tcPr>
            <w:tcW w:w="3227" w:type="dxa"/>
            <w:gridSpan w:val="4"/>
          </w:tcPr>
          <w:p w:rsidR="00F91FDE" w:rsidRPr="009A4C1D" w:rsidRDefault="00F91FDE" w:rsidP="00A628E3">
            <w:pPr>
              <w:spacing w:before="120"/>
              <w:ind w:right="-1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>2. Подизпълнител/и ще бъде/бъдат</w:t>
            </w:r>
          </w:p>
        </w:tc>
        <w:tc>
          <w:tcPr>
            <w:tcW w:w="6739" w:type="dxa"/>
            <w:gridSpan w:val="9"/>
            <w:tcBorders>
              <w:bottom w:val="single" w:sz="4" w:space="0" w:color="auto"/>
            </w:tcBorders>
            <w:vAlign w:val="bottom"/>
          </w:tcPr>
          <w:p w:rsidR="00F91FDE" w:rsidRPr="009A4C1D" w:rsidRDefault="00F91FDE" w:rsidP="00A628E3">
            <w:pPr>
              <w:pStyle w:val="BodyTextIndent2"/>
              <w:spacing w:after="0" w:line="240" w:lineRule="auto"/>
              <w:ind w:left="0" w:right="-1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F91FDE" w:rsidRPr="009A4C1D">
        <w:tc>
          <w:tcPr>
            <w:tcW w:w="3227" w:type="dxa"/>
            <w:gridSpan w:val="4"/>
          </w:tcPr>
          <w:p w:rsidR="00F91FDE" w:rsidRPr="009A4C1D" w:rsidRDefault="00F91FDE" w:rsidP="00A628E3">
            <w:pPr>
              <w:pStyle w:val="BodyTextIndent2"/>
              <w:spacing w:after="0" w:line="240" w:lineRule="auto"/>
              <w:ind w:left="0" w:right="-1"/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6739" w:type="dxa"/>
            <w:gridSpan w:val="9"/>
          </w:tcPr>
          <w:p w:rsidR="00F91FDE" w:rsidRPr="009A4C1D" w:rsidRDefault="00F91FDE" w:rsidP="00A628E3">
            <w:pPr>
              <w:pStyle w:val="BodyTextIndent2"/>
              <w:spacing w:after="0" w:line="240" w:lineRule="auto"/>
              <w:ind w:left="0" w:right="-1"/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9A4C1D">
              <w:rPr>
                <w:rFonts w:ascii="Times New Roman" w:hAnsi="Times New Roman"/>
                <w:i/>
                <w:iCs/>
                <w:sz w:val="24"/>
                <w:szCs w:val="24"/>
                <w:lang w:val="bg-BG"/>
              </w:rPr>
              <w:t>(наименование на подизпълнителя/ите)</w:t>
            </w:r>
          </w:p>
        </w:tc>
      </w:tr>
      <w:tr w:rsidR="00F91FDE" w:rsidRPr="009A4C1D">
        <w:tc>
          <w:tcPr>
            <w:tcW w:w="9966" w:type="dxa"/>
            <w:gridSpan w:val="13"/>
          </w:tcPr>
          <w:p w:rsidR="00F91FDE" w:rsidRPr="009A4C1D" w:rsidRDefault="00F91FDE" w:rsidP="00A628E3">
            <w:pPr>
              <w:ind w:right="-1"/>
              <w:jc w:val="both"/>
              <w:rPr>
                <w:i/>
                <w:iCs/>
                <w:lang w:val="bg-BG"/>
              </w:rPr>
            </w:pPr>
            <w:r w:rsidRPr="009A4C1D">
              <w:rPr>
                <w:lang w:val="bg-BG"/>
              </w:rPr>
              <w:t>които са запознати с предмета на поръчката и са дали съгласието си за участие в процедурата като такива;</w:t>
            </w:r>
          </w:p>
        </w:tc>
      </w:tr>
      <w:tr w:rsidR="00F91FDE" w:rsidRPr="009A4C1D">
        <w:tc>
          <w:tcPr>
            <w:tcW w:w="8188" w:type="dxa"/>
            <w:gridSpan w:val="10"/>
          </w:tcPr>
          <w:p w:rsidR="00F91FDE" w:rsidRPr="009A4C1D" w:rsidRDefault="00F91FDE" w:rsidP="00A628E3">
            <w:pPr>
              <w:ind w:right="-1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 xml:space="preserve">3. Делът на участие на всички подизпълнители при изпълнение на поръчката ще бъде общо </w:t>
            </w:r>
          </w:p>
        </w:tc>
        <w:tc>
          <w:tcPr>
            <w:tcW w:w="736" w:type="dxa"/>
            <w:gridSpan w:val="2"/>
            <w:tcBorders>
              <w:bottom w:val="single" w:sz="4" w:space="0" w:color="auto"/>
            </w:tcBorders>
          </w:tcPr>
          <w:p w:rsidR="00F91FDE" w:rsidRPr="009A4C1D" w:rsidRDefault="00F91FDE" w:rsidP="00A628E3">
            <w:pPr>
              <w:ind w:right="-1"/>
              <w:jc w:val="center"/>
              <w:rPr>
                <w:lang w:val="bg-BG"/>
              </w:rPr>
            </w:pPr>
          </w:p>
        </w:tc>
        <w:tc>
          <w:tcPr>
            <w:tcW w:w="1042" w:type="dxa"/>
          </w:tcPr>
          <w:p w:rsidR="00F91FDE" w:rsidRPr="009A4C1D" w:rsidRDefault="00F91FDE" w:rsidP="00A628E3">
            <w:pPr>
              <w:ind w:right="-1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>на сто от</w:t>
            </w:r>
          </w:p>
        </w:tc>
      </w:tr>
      <w:tr w:rsidR="00F91FDE" w:rsidRPr="009A4C1D">
        <w:tc>
          <w:tcPr>
            <w:tcW w:w="6644" w:type="dxa"/>
            <w:gridSpan w:val="7"/>
          </w:tcPr>
          <w:p w:rsidR="00F91FDE" w:rsidRPr="009A4C1D" w:rsidRDefault="00F91FDE" w:rsidP="00A628E3">
            <w:pPr>
              <w:ind w:right="-1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>от общата стойност на поръчката, в т.ч.:</w:t>
            </w:r>
          </w:p>
        </w:tc>
        <w:tc>
          <w:tcPr>
            <w:tcW w:w="3322" w:type="dxa"/>
            <w:gridSpan w:val="6"/>
          </w:tcPr>
          <w:p w:rsidR="00F91FDE" w:rsidRPr="009A4C1D" w:rsidRDefault="00F91FDE" w:rsidP="00A628E3">
            <w:pPr>
              <w:ind w:left="444" w:right="-1"/>
              <w:jc w:val="center"/>
              <w:rPr>
                <w:i/>
                <w:i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(дял в проценти)</w:t>
            </w:r>
          </w:p>
        </w:tc>
      </w:tr>
      <w:tr w:rsidR="00F91FDE" w:rsidRPr="009A4C1D">
        <w:tc>
          <w:tcPr>
            <w:tcW w:w="2943" w:type="dxa"/>
            <w:gridSpan w:val="3"/>
          </w:tcPr>
          <w:p w:rsidR="00F91FDE" w:rsidRPr="009A4C1D" w:rsidRDefault="00F91FDE" w:rsidP="00A628E3">
            <w:pPr>
              <w:ind w:right="-1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 xml:space="preserve">- Участието на подизпълнителя </w:t>
            </w:r>
          </w:p>
        </w:tc>
        <w:tc>
          <w:tcPr>
            <w:tcW w:w="4253" w:type="dxa"/>
            <w:gridSpan w:val="6"/>
            <w:tcBorders>
              <w:bottom w:val="single" w:sz="4" w:space="0" w:color="auto"/>
            </w:tcBorders>
            <w:vAlign w:val="bottom"/>
          </w:tcPr>
          <w:p w:rsidR="00F91FDE" w:rsidRPr="009A4C1D" w:rsidRDefault="00F91FDE" w:rsidP="00A628E3">
            <w:pPr>
              <w:ind w:right="-1"/>
              <w:jc w:val="center"/>
              <w:rPr>
                <w:lang w:val="bg-BG"/>
              </w:rPr>
            </w:pPr>
          </w:p>
        </w:tc>
        <w:tc>
          <w:tcPr>
            <w:tcW w:w="992" w:type="dxa"/>
          </w:tcPr>
          <w:p w:rsidR="00F91FDE" w:rsidRPr="009A4C1D" w:rsidRDefault="00F91FDE" w:rsidP="00A628E3">
            <w:pPr>
              <w:ind w:left="34" w:right="-1"/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 xml:space="preserve">ще бъде </w:t>
            </w:r>
          </w:p>
        </w:tc>
        <w:tc>
          <w:tcPr>
            <w:tcW w:w="736" w:type="dxa"/>
            <w:gridSpan w:val="2"/>
            <w:tcBorders>
              <w:bottom w:val="single" w:sz="4" w:space="0" w:color="auto"/>
            </w:tcBorders>
          </w:tcPr>
          <w:p w:rsidR="00F91FDE" w:rsidRPr="009A4C1D" w:rsidRDefault="00F91FDE" w:rsidP="00A628E3">
            <w:pPr>
              <w:ind w:left="160" w:right="-1"/>
              <w:jc w:val="center"/>
              <w:rPr>
                <w:lang w:val="bg-BG"/>
              </w:rPr>
            </w:pPr>
          </w:p>
        </w:tc>
        <w:tc>
          <w:tcPr>
            <w:tcW w:w="1042" w:type="dxa"/>
          </w:tcPr>
          <w:p w:rsidR="00F91FDE" w:rsidRPr="009A4C1D" w:rsidRDefault="00F91FDE" w:rsidP="00A628E3">
            <w:pPr>
              <w:ind w:right="-1"/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на сто от</w:t>
            </w:r>
          </w:p>
        </w:tc>
      </w:tr>
      <w:tr w:rsidR="00F91FDE" w:rsidRPr="009A4C1D">
        <w:tc>
          <w:tcPr>
            <w:tcW w:w="2943" w:type="dxa"/>
            <w:gridSpan w:val="3"/>
          </w:tcPr>
          <w:p w:rsidR="00F91FDE" w:rsidRPr="009A4C1D" w:rsidRDefault="00F91FDE" w:rsidP="00A628E3">
            <w:pPr>
              <w:ind w:right="-1"/>
              <w:jc w:val="both"/>
              <w:rPr>
                <w:lang w:val="bg-BG"/>
              </w:rPr>
            </w:pPr>
          </w:p>
        </w:tc>
        <w:tc>
          <w:tcPr>
            <w:tcW w:w="4253" w:type="dxa"/>
            <w:gridSpan w:val="6"/>
          </w:tcPr>
          <w:p w:rsidR="00F91FDE" w:rsidRPr="009A4C1D" w:rsidRDefault="00F91FDE" w:rsidP="00A628E3">
            <w:pPr>
              <w:ind w:right="-1"/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(наименование на подизпълнителя)</w:t>
            </w:r>
          </w:p>
        </w:tc>
        <w:tc>
          <w:tcPr>
            <w:tcW w:w="2770" w:type="dxa"/>
            <w:gridSpan w:val="4"/>
          </w:tcPr>
          <w:p w:rsidR="00F91FDE" w:rsidRPr="009A4C1D" w:rsidRDefault="00F91FDE" w:rsidP="00A628E3">
            <w:pPr>
              <w:ind w:left="34" w:right="-1"/>
              <w:jc w:val="center"/>
              <w:rPr>
                <w:i/>
                <w:i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(дял в проценти)</w:t>
            </w:r>
          </w:p>
        </w:tc>
      </w:tr>
      <w:tr w:rsidR="00F91FDE" w:rsidRPr="009A4C1D">
        <w:tc>
          <w:tcPr>
            <w:tcW w:w="6644" w:type="dxa"/>
            <w:gridSpan w:val="7"/>
          </w:tcPr>
          <w:p w:rsidR="00F91FDE" w:rsidRPr="009A4C1D" w:rsidRDefault="00F91FDE" w:rsidP="00A628E3">
            <w:pPr>
              <w:ind w:right="-1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>общата стойност на поръчката.</w:t>
            </w:r>
          </w:p>
        </w:tc>
        <w:tc>
          <w:tcPr>
            <w:tcW w:w="3322" w:type="dxa"/>
            <w:gridSpan w:val="6"/>
          </w:tcPr>
          <w:p w:rsidR="00F91FDE" w:rsidRPr="009A4C1D" w:rsidRDefault="00F91FDE" w:rsidP="00A628E3">
            <w:pPr>
              <w:ind w:left="444" w:right="-1"/>
              <w:jc w:val="center"/>
              <w:rPr>
                <w:i/>
                <w:iCs/>
                <w:lang w:val="bg-BG"/>
              </w:rPr>
            </w:pPr>
          </w:p>
        </w:tc>
      </w:tr>
      <w:tr w:rsidR="00F91FDE" w:rsidRPr="009A4C1D">
        <w:tc>
          <w:tcPr>
            <w:tcW w:w="2943" w:type="dxa"/>
            <w:gridSpan w:val="3"/>
          </w:tcPr>
          <w:p w:rsidR="00F91FDE" w:rsidRPr="009A4C1D" w:rsidRDefault="00F91FDE" w:rsidP="00A628E3">
            <w:pPr>
              <w:ind w:right="-1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 xml:space="preserve">- Участието на подизпълнителя </w:t>
            </w:r>
          </w:p>
        </w:tc>
        <w:tc>
          <w:tcPr>
            <w:tcW w:w="4253" w:type="dxa"/>
            <w:gridSpan w:val="6"/>
            <w:tcBorders>
              <w:bottom w:val="single" w:sz="4" w:space="0" w:color="auto"/>
            </w:tcBorders>
            <w:vAlign w:val="bottom"/>
          </w:tcPr>
          <w:p w:rsidR="00F91FDE" w:rsidRPr="009A4C1D" w:rsidRDefault="00F91FDE" w:rsidP="00A628E3">
            <w:pPr>
              <w:ind w:right="-1"/>
              <w:jc w:val="center"/>
              <w:rPr>
                <w:lang w:val="bg-BG"/>
              </w:rPr>
            </w:pPr>
          </w:p>
        </w:tc>
        <w:tc>
          <w:tcPr>
            <w:tcW w:w="992" w:type="dxa"/>
          </w:tcPr>
          <w:p w:rsidR="00F91FDE" w:rsidRPr="009A4C1D" w:rsidRDefault="00F91FDE" w:rsidP="00A628E3">
            <w:pPr>
              <w:ind w:left="34" w:right="-1"/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 xml:space="preserve">ще бъде </w:t>
            </w:r>
          </w:p>
        </w:tc>
        <w:tc>
          <w:tcPr>
            <w:tcW w:w="736" w:type="dxa"/>
            <w:gridSpan w:val="2"/>
            <w:tcBorders>
              <w:bottom w:val="single" w:sz="4" w:space="0" w:color="auto"/>
            </w:tcBorders>
          </w:tcPr>
          <w:p w:rsidR="00F91FDE" w:rsidRPr="009A4C1D" w:rsidRDefault="00F91FDE" w:rsidP="00A628E3">
            <w:pPr>
              <w:ind w:left="160" w:right="-1"/>
              <w:jc w:val="center"/>
              <w:rPr>
                <w:lang w:val="bg-BG"/>
              </w:rPr>
            </w:pPr>
          </w:p>
        </w:tc>
        <w:tc>
          <w:tcPr>
            <w:tcW w:w="1042" w:type="dxa"/>
          </w:tcPr>
          <w:p w:rsidR="00F91FDE" w:rsidRPr="009A4C1D" w:rsidRDefault="00F91FDE" w:rsidP="00A628E3">
            <w:pPr>
              <w:ind w:right="-1"/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на сто от</w:t>
            </w:r>
          </w:p>
        </w:tc>
      </w:tr>
      <w:tr w:rsidR="00F91FDE" w:rsidRPr="009A4C1D">
        <w:tc>
          <w:tcPr>
            <w:tcW w:w="2943" w:type="dxa"/>
            <w:gridSpan w:val="3"/>
          </w:tcPr>
          <w:p w:rsidR="00F91FDE" w:rsidRPr="009A4C1D" w:rsidRDefault="00F91FDE" w:rsidP="00A628E3">
            <w:pPr>
              <w:ind w:right="-1"/>
              <w:jc w:val="both"/>
              <w:rPr>
                <w:lang w:val="bg-BG"/>
              </w:rPr>
            </w:pPr>
          </w:p>
        </w:tc>
        <w:tc>
          <w:tcPr>
            <w:tcW w:w="4253" w:type="dxa"/>
            <w:gridSpan w:val="6"/>
          </w:tcPr>
          <w:p w:rsidR="00F91FDE" w:rsidRPr="009A4C1D" w:rsidRDefault="00F91FDE" w:rsidP="00A628E3">
            <w:pPr>
              <w:ind w:right="-1"/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(наименование на подизпълнителя)</w:t>
            </w:r>
          </w:p>
        </w:tc>
        <w:tc>
          <w:tcPr>
            <w:tcW w:w="2770" w:type="dxa"/>
            <w:gridSpan w:val="4"/>
          </w:tcPr>
          <w:p w:rsidR="00F91FDE" w:rsidRPr="009A4C1D" w:rsidRDefault="00F91FDE" w:rsidP="00A628E3">
            <w:pPr>
              <w:ind w:left="34" w:right="-1"/>
              <w:jc w:val="center"/>
              <w:rPr>
                <w:i/>
                <w:i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(дял в проценти)</w:t>
            </w:r>
          </w:p>
        </w:tc>
      </w:tr>
      <w:tr w:rsidR="00F91FDE" w:rsidRPr="009A4C1D">
        <w:tc>
          <w:tcPr>
            <w:tcW w:w="6644" w:type="dxa"/>
            <w:gridSpan w:val="7"/>
          </w:tcPr>
          <w:p w:rsidR="00F91FDE" w:rsidRPr="009A4C1D" w:rsidRDefault="00F91FDE" w:rsidP="00A628E3">
            <w:pPr>
              <w:ind w:right="-1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>общата стойност на поръчката.</w:t>
            </w:r>
          </w:p>
        </w:tc>
        <w:tc>
          <w:tcPr>
            <w:tcW w:w="3322" w:type="dxa"/>
            <w:gridSpan w:val="6"/>
          </w:tcPr>
          <w:p w:rsidR="00F91FDE" w:rsidRPr="009A4C1D" w:rsidRDefault="00F91FDE" w:rsidP="00A628E3">
            <w:pPr>
              <w:ind w:left="444" w:right="-1"/>
              <w:jc w:val="center"/>
              <w:rPr>
                <w:i/>
                <w:iCs/>
                <w:lang w:val="bg-BG"/>
              </w:rPr>
            </w:pPr>
          </w:p>
        </w:tc>
      </w:tr>
      <w:tr w:rsidR="00F91FDE" w:rsidRPr="009A4C1D">
        <w:tc>
          <w:tcPr>
            <w:tcW w:w="9966" w:type="dxa"/>
            <w:gridSpan w:val="13"/>
          </w:tcPr>
          <w:p w:rsidR="00F91FDE" w:rsidRPr="009A4C1D" w:rsidRDefault="00F91FDE" w:rsidP="00A628E3">
            <w:pPr>
              <w:spacing w:before="120"/>
              <w:ind w:right="-1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>4. Видът на работите, които ще бъдат извършвани от подизпълнители е, както следва:</w:t>
            </w:r>
          </w:p>
        </w:tc>
      </w:tr>
      <w:tr w:rsidR="00F91FDE" w:rsidRPr="009A4C1D">
        <w:tc>
          <w:tcPr>
            <w:tcW w:w="1951" w:type="dxa"/>
            <w:gridSpan w:val="2"/>
            <w:vAlign w:val="bottom"/>
          </w:tcPr>
          <w:p w:rsidR="00F91FDE" w:rsidRPr="009A4C1D" w:rsidRDefault="00F91FDE" w:rsidP="00A628E3">
            <w:pPr>
              <w:spacing w:before="120"/>
              <w:ind w:right="-1"/>
              <w:rPr>
                <w:lang w:val="bg-BG"/>
              </w:rPr>
            </w:pPr>
            <w:r w:rsidRPr="009A4C1D">
              <w:rPr>
                <w:lang w:val="bg-BG"/>
              </w:rPr>
              <w:t>- Подизпълнителят</w:t>
            </w:r>
          </w:p>
        </w:tc>
        <w:tc>
          <w:tcPr>
            <w:tcW w:w="4902" w:type="dxa"/>
            <w:gridSpan w:val="6"/>
            <w:tcBorders>
              <w:bottom w:val="single" w:sz="4" w:space="0" w:color="auto"/>
            </w:tcBorders>
            <w:vAlign w:val="bottom"/>
          </w:tcPr>
          <w:p w:rsidR="00F91FDE" w:rsidRPr="009A4C1D" w:rsidRDefault="00F91FDE" w:rsidP="00A628E3">
            <w:pPr>
              <w:spacing w:before="120"/>
              <w:ind w:right="-1"/>
              <w:rPr>
                <w:lang w:val="bg-BG"/>
              </w:rPr>
            </w:pPr>
          </w:p>
        </w:tc>
        <w:tc>
          <w:tcPr>
            <w:tcW w:w="3113" w:type="dxa"/>
            <w:gridSpan w:val="5"/>
            <w:vAlign w:val="bottom"/>
          </w:tcPr>
          <w:p w:rsidR="00F91FDE" w:rsidRPr="009A4C1D" w:rsidRDefault="00F91FDE" w:rsidP="00A628E3">
            <w:pPr>
              <w:spacing w:before="120"/>
              <w:ind w:right="-1"/>
              <w:rPr>
                <w:lang w:val="bg-BG"/>
              </w:rPr>
            </w:pPr>
            <w:r w:rsidRPr="009A4C1D">
              <w:rPr>
                <w:lang w:val="bg-BG"/>
              </w:rPr>
              <w:t>ще изпълнява следните дейности:</w:t>
            </w:r>
          </w:p>
        </w:tc>
      </w:tr>
      <w:tr w:rsidR="00F91FDE" w:rsidRPr="009A4C1D">
        <w:tc>
          <w:tcPr>
            <w:tcW w:w="1951" w:type="dxa"/>
            <w:gridSpan w:val="2"/>
            <w:tcBorders>
              <w:bottom w:val="single" w:sz="4" w:space="0" w:color="auto"/>
            </w:tcBorders>
          </w:tcPr>
          <w:p w:rsidR="00F91FDE" w:rsidRPr="009A4C1D" w:rsidRDefault="00F91FDE" w:rsidP="00A628E3">
            <w:pPr>
              <w:ind w:right="-1"/>
              <w:jc w:val="center"/>
              <w:rPr>
                <w:lang w:val="bg-BG"/>
              </w:rPr>
            </w:pPr>
          </w:p>
        </w:tc>
        <w:tc>
          <w:tcPr>
            <w:tcW w:w="4902" w:type="dxa"/>
            <w:gridSpan w:val="6"/>
            <w:tcBorders>
              <w:bottom w:val="single" w:sz="4" w:space="0" w:color="auto"/>
            </w:tcBorders>
          </w:tcPr>
          <w:p w:rsidR="00F91FDE" w:rsidRPr="009A4C1D" w:rsidRDefault="00F91FDE" w:rsidP="00A628E3">
            <w:pPr>
              <w:spacing w:after="60"/>
              <w:ind w:right="-1"/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(наименование на подизпълнителя)</w:t>
            </w:r>
          </w:p>
        </w:tc>
        <w:tc>
          <w:tcPr>
            <w:tcW w:w="3113" w:type="dxa"/>
            <w:gridSpan w:val="5"/>
            <w:tcBorders>
              <w:bottom w:val="single" w:sz="4" w:space="0" w:color="auto"/>
            </w:tcBorders>
          </w:tcPr>
          <w:p w:rsidR="00F91FDE" w:rsidRPr="009A4C1D" w:rsidRDefault="00F91FDE" w:rsidP="00A628E3">
            <w:pPr>
              <w:ind w:right="-1"/>
              <w:jc w:val="center"/>
              <w:rPr>
                <w:lang w:val="bg-BG"/>
              </w:rPr>
            </w:pPr>
          </w:p>
        </w:tc>
      </w:tr>
      <w:tr w:rsidR="00F91FDE" w:rsidRPr="009A4C1D">
        <w:tc>
          <w:tcPr>
            <w:tcW w:w="996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FDE" w:rsidRPr="009A4C1D" w:rsidRDefault="00F91FDE" w:rsidP="00A628E3">
            <w:pPr>
              <w:spacing w:before="60" w:after="60"/>
              <w:ind w:right="-1"/>
              <w:rPr>
                <w:lang w:val="bg-BG"/>
              </w:rPr>
            </w:pPr>
          </w:p>
        </w:tc>
      </w:tr>
      <w:tr w:rsidR="00F91FDE" w:rsidRPr="009A4C1D">
        <w:tc>
          <w:tcPr>
            <w:tcW w:w="9966" w:type="dxa"/>
            <w:gridSpan w:val="13"/>
            <w:tcBorders>
              <w:top w:val="single" w:sz="4" w:space="0" w:color="auto"/>
            </w:tcBorders>
          </w:tcPr>
          <w:p w:rsidR="00F91FDE" w:rsidRPr="009A4C1D" w:rsidRDefault="00F91FDE" w:rsidP="00A628E3">
            <w:pPr>
              <w:spacing w:after="60"/>
              <w:ind w:right="-1"/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(описание на дейностите)</w:t>
            </w:r>
          </w:p>
        </w:tc>
      </w:tr>
      <w:tr w:rsidR="00F91FDE" w:rsidRPr="009A4C1D">
        <w:tc>
          <w:tcPr>
            <w:tcW w:w="1951" w:type="dxa"/>
            <w:gridSpan w:val="2"/>
            <w:vAlign w:val="bottom"/>
          </w:tcPr>
          <w:p w:rsidR="00F91FDE" w:rsidRPr="009A4C1D" w:rsidRDefault="00F91FDE" w:rsidP="00A628E3">
            <w:pPr>
              <w:spacing w:before="120"/>
              <w:ind w:right="-1"/>
              <w:rPr>
                <w:lang w:val="bg-BG"/>
              </w:rPr>
            </w:pPr>
            <w:r w:rsidRPr="009A4C1D">
              <w:rPr>
                <w:lang w:val="bg-BG"/>
              </w:rPr>
              <w:t>- Подизпълнителят</w:t>
            </w:r>
          </w:p>
        </w:tc>
        <w:tc>
          <w:tcPr>
            <w:tcW w:w="4902" w:type="dxa"/>
            <w:gridSpan w:val="6"/>
            <w:tcBorders>
              <w:bottom w:val="single" w:sz="4" w:space="0" w:color="auto"/>
            </w:tcBorders>
            <w:vAlign w:val="bottom"/>
          </w:tcPr>
          <w:p w:rsidR="00F91FDE" w:rsidRPr="009A4C1D" w:rsidRDefault="00F91FDE" w:rsidP="00A628E3">
            <w:pPr>
              <w:spacing w:before="120"/>
              <w:ind w:right="-1"/>
              <w:rPr>
                <w:lang w:val="bg-BG"/>
              </w:rPr>
            </w:pPr>
          </w:p>
        </w:tc>
        <w:tc>
          <w:tcPr>
            <w:tcW w:w="3113" w:type="dxa"/>
            <w:gridSpan w:val="5"/>
            <w:vAlign w:val="bottom"/>
          </w:tcPr>
          <w:p w:rsidR="00F91FDE" w:rsidRPr="009A4C1D" w:rsidRDefault="00F91FDE" w:rsidP="00A628E3">
            <w:pPr>
              <w:spacing w:before="120"/>
              <w:ind w:right="-1"/>
              <w:rPr>
                <w:lang w:val="bg-BG"/>
              </w:rPr>
            </w:pPr>
            <w:r w:rsidRPr="009A4C1D">
              <w:rPr>
                <w:lang w:val="bg-BG"/>
              </w:rPr>
              <w:t>ще изпълнява следните дейности:</w:t>
            </w:r>
          </w:p>
        </w:tc>
      </w:tr>
      <w:tr w:rsidR="00F91FDE" w:rsidRPr="009A4C1D">
        <w:tc>
          <w:tcPr>
            <w:tcW w:w="1951" w:type="dxa"/>
            <w:gridSpan w:val="2"/>
            <w:tcBorders>
              <w:bottom w:val="single" w:sz="4" w:space="0" w:color="auto"/>
            </w:tcBorders>
          </w:tcPr>
          <w:p w:rsidR="00F91FDE" w:rsidRPr="009A4C1D" w:rsidRDefault="00F91FDE" w:rsidP="00A628E3">
            <w:pPr>
              <w:ind w:right="-1"/>
              <w:jc w:val="center"/>
              <w:rPr>
                <w:lang w:val="bg-BG"/>
              </w:rPr>
            </w:pPr>
          </w:p>
        </w:tc>
        <w:tc>
          <w:tcPr>
            <w:tcW w:w="4902" w:type="dxa"/>
            <w:gridSpan w:val="6"/>
            <w:tcBorders>
              <w:bottom w:val="single" w:sz="4" w:space="0" w:color="auto"/>
            </w:tcBorders>
          </w:tcPr>
          <w:p w:rsidR="00F91FDE" w:rsidRPr="009A4C1D" w:rsidRDefault="00F91FDE" w:rsidP="00A628E3">
            <w:pPr>
              <w:spacing w:after="60"/>
              <w:ind w:right="-1"/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(наименование на подизпълнителя)</w:t>
            </w:r>
          </w:p>
        </w:tc>
        <w:tc>
          <w:tcPr>
            <w:tcW w:w="3113" w:type="dxa"/>
            <w:gridSpan w:val="5"/>
            <w:tcBorders>
              <w:bottom w:val="single" w:sz="4" w:space="0" w:color="auto"/>
            </w:tcBorders>
          </w:tcPr>
          <w:p w:rsidR="00F91FDE" w:rsidRPr="009A4C1D" w:rsidRDefault="00F91FDE" w:rsidP="00A628E3">
            <w:pPr>
              <w:ind w:right="-1"/>
              <w:jc w:val="center"/>
              <w:rPr>
                <w:lang w:val="bg-BG"/>
              </w:rPr>
            </w:pPr>
          </w:p>
        </w:tc>
      </w:tr>
      <w:tr w:rsidR="00F91FDE" w:rsidRPr="009A4C1D">
        <w:tc>
          <w:tcPr>
            <w:tcW w:w="996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FDE" w:rsidRPr="009A4C1D" w:rsidRDefault="00F91FDE" w:rsidP="00A628E3">
            <w:pPr>
              <w:spacing w:before="60" w:after="60"/>
              <w:ind w:right="-1"/>
              <w:rPr>
                <w:lang w:val="bg-BG"/>
              </w:rPr>
            </w:pPr>
          </w:p>
        </w:tc>
      </w:tr>
      <w:tr w:rsidR="00F91FDE" w:rsidRPr="009A4C1D">
        <w:tc>
          <w:tcPr>
            <w:tcW w:w="9966" w:type="dxa"/>
            <w:gridSpan w:val="13"/>
            <w:tcBorders>
              <w:top w:val="single" w:sz="4" w:space="0" w:color="auto"/>
            </w:tcBorders>
          </w:tcPr>
          <w:p w:rsidR="00F91FDE" w:rsidRPr="009A4C1D" w:rsidRDefault="00F91FDE" w:rsidP="00A628E3">
            <w:pPr>
              <w:spacing w:after="60"/>
              <w:ind w:right="-1"/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(описание на дейностите)</w:t>
            </w:r>
          </w:p>
        </w:tc>
      </w:tr>
      <w:tr w:rsidR="00F91FDE" w:rsidRPr="009A4C1D">
        <w:tc>
          <w:tcPr>
            <w:tcW w:w="9966" w:type="dxa"/>
            <w:gridSpan w:val="13"/>
          </w:tcPr>
          <w:p w:rsidR="00F91FDE" w:rsidRPr="009A4C1D" w:rsidRDefault="00F91FDE" w:rsidP="00A628E3">
            <w:pPr>
              <w:spacing w:before="120"/>
              <w:ind w:right="-1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>5. Приемаме условията на възложителя относно използването на подизпълнители и сме съгласни да отговаряме за действията, бездействията и работата на посочените подизпълнители като за свои действия, бездействия и работа.</w:t>
            </w:r>
          </w:p>
        </w:tc>
      </w:tr>
      <w:tr w:rsidR="00F91FDE" w:rsidRPr="009A4C1D">
        <w:tc>
          <w:tcPr>
            <w:tcW w:w="9966" w:type="dxa"/>
            <w:gridSpan w:val="13"/>
          </w:tcPr>
          <w:p w:rsidR="00F91FDE" w:rsidRPr="009A4C1D" w:rsidRDefault="00F91FDE" w:rsidP="00092DB5">
            <w:pPr>
              <w:spacing w:before="120"/>
              <w:ind w:right="-1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>Известна ми е отговорността по чл. 313 от Наказателния кодекс за посочване на неверни обстоятелства.</w:t>
            </w:r>
          </w:p>
          <w:p w:rsidR="00F91FDE" w:rsidRPr="009A4C1D" w:rsidRDefault="00F91FDE" w:rsidP="00754BA7">
            <w:pPr>
              <w:jc w:val="both"/>
              <w:rPr>
                <w:lang w:val="bg-BG"/>
              </w:rPr>
            </w:pPr>
          </w:p>
          <w:p w:rsidR="00F91FDE" w:rsidRPr="009A4C1D" w:rsidRDefault="00F91FDE" w:rsidP="00754BA7">
            <w:pPr>
              <w:jc w:val="both"/>
              <w:rPr>
                <w:lang w:val="bg-BG"/>
              </w:rPr>
            </w:pPr>
          </w:p>
          <w:p w:rsidR="00F91FDE" w:rsidRPr="009A4C1D" w:rsidRDefault="00F91FDE" w:rsidP="00754BA7">
            <w:pPr>
              <w:jc w:val="both"/>
              <w:rPr>
                <w:lang w:val="bg-BG"/>
              </w:rPr>
            </w:pPr>
          </w:p>
        </w:tc>
      </w:tr>
    </w:tbl>
    <w:p w:rsidR="00F91FDE" w:rsidRPr="009A4C1D" w:rsidRDefault="00F91FDE" w:rsidP="00A628E3">
      <w:pPr>
        <w:rPr>
          <w:b/>
          <w:bCs/>
          <w:lang w:val="bg-BG"/>
        </w:rPr>
      </w:pPr>
    </w:p>
    <w:tbl>
      <w:tblPr>
        <w:tblW w:w="0" w:type="auto"/>
        <w:tblInd w:w="2" w:type="dxa"/>
        <w:tblLayout w:type="fixed"/>
        <w:tblLook w:val="00A0"/>
      </w:tblPr>
      <w:tblGrid>
        <w:gridCol w:w="1006"/>
        <w:gridCol w:w="520"/>
        <w:gridCol w:w="1100"/>
        <w:gridCol w:w="2444"/>
        <w:gridCol w:w="2056"/>
        <w:gridCol w:w="2557"/>
      </w:tblGrid>
      <w:tr w:rsidR="00F91FDE" w:rsidRPr="009A4C1D" w:rsidTr="00070D75">
        <w:tc>
          <w:tcPr>
            <w:tcW w:w="1006" w:type="dxa"/>
          </w:tcPr>
          <w:p w:rsidR="00F91FDE" w:rsidRPr="009A4C1D" w:rsidRDefault="00F91FDE" w:rsidP="00A628E3">
            <w:pPr>
              <w:rPr>
                <w:lang w:val="bg-BG"/>
              </w:rPr>
            </w:pPr>
            <w:r w:rsidRPr="009A4C1D">
              <w:rPr>
                <w:b/>
                <w:bCs/>
                <w:lang w:val="bg-BG"/>
              </w:rPr>
              <w:t>ДАТА:</w:t>
            </w:r>
          </w:p>
        </w:tc>
        <w:tc>
          <w:tcPr>
            <w:tcW w:w="520" w:type="dxa"/>
            <w:tcBorders>
              <w:bottom w:val="single" w:sz="4" w:space="0" w:color="auto"/>
            </w:tcBorders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F91FDE" w:rsidRPr="009A4C1D" w:rsidRDefault="00F91FDE" w:rsidP="00A628E3">
            <w:pPr>
              <w:rPr>
                <w:lang w:val="bg-BG"/>
              </w:rPr>
            </w:pPr>
            <w:r>
              <w:rPr>
                <w:b/>
                <w:bCs/>
                <w:lang w:val="bg-BG"/>
              </w:rPr>
              <w:t>2017</w:t>
            </w:r>
            <w:r w:rsidRPr="009A4C1D">
              <w:rPr>
                <w:b/>
                <w:bCs/>
                <w:lang w:val="bg-BG"/>
              </w:rPr>
              <w:t xml:space="preserve"> г.</w:t>
            </w:r>
          </w:p>
        </w:tc>
        <w:tc>
          <w:tcPr>
            <w:tcW w:w="2444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F91FDE" w:rsidRPr="009A4C1D" w:rsidRDefault="00F91FDE" w:rsidP="00A628E3">
            <w:pPr>
              <w:rPr>
                <w:lang w:val="bg-BG"/>
              </w:rPr>
            </w:pPr>
            <w:r w:rsidRPr="009A4C1D">
              <w:rPr>
                <w:b/>
                <w:bCs/>
                <w:lang w:val="bg-BG"/>
              </w:rPr>
              <w:t>ДЕКЛАРАТОР:</w:t>
            </w:r>
          </w:p>
        </w:tc>
        <w:tc>
          <w:tcPr>
            <w:tcW w:w="2557" w:type="dxa"/>
            <w:tcBorders>
              <w:bottom w:val="single" w:sz="4" w:space="0" w:color="auto"/>
            </w:tcBorders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</w:tr>
      <w:tr w:rsidR="00F91FDE" w:rsidRPr="009A4C1D" w:rsidTr="00070D75">
        <w:tc>
          <w:tcPr>
            <w:tcW w:w="1006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520" w:type="dxa"/>
            <w:tcBorders>
              <w:top w:val="single" w:sz="4" w:space="0" w:color="auto"/>
            </w:tcBorders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2444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2557" w:type="dxa"/>
            <w:tcBorders>
              <w:top w:val="single" w:sz="4" w:space="0" w:color="auto"/>
            </w:tcBorders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(подпис, печат)</w:t>
            </w:r>
          </w:p>
        </w:tc>
      </w:tr>
      <w:tr w:rsidR="00F91FDE" w:rsidRPr="009A4C1D" w:rsidTr="00070D75">
        <w:tc>
          <w:tcPr>
            <w:tcW w:w="1006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520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2444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2557" w:type="dxa"/>
            <w:tcBorders>
              <w:bottom w:val="single" w:sz="4" w:space="0" w:color="auto"/>
            </w:tcBorders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</w:tr>
      <w:tr w:rsidR="00F91FDE" w:rsidRPr="009A4C1D" w:rsidTr="00070D75">
        <w:tc>
          <w:tcPr>
            <w:tcW w:w="1006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520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2444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2557" w:type="dxa"/>
            <w:tcBorders>
              <w:top w:val="single" w:sz="4" w:space="0" w:color="auto"/>
            </w:tcBorders>
          </w:tcPr>
          <w:p w:rsidR="00F91FDE" w:rsidRPr="009A4C1D" w:rsidRDefault="00F91FDE" w:rsidP="00A628E3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(име и фамилия)</w:t>
            </w:r>
          </w:p>
        </w:tc>
      </w:tr>
    </w:tbl>
    <w:p w:rsidR="00F91FDE" w:rsidRPr="009A4C1D" w:rsidRDefault="00F91FDE" w:rsidP="00A628E3">
      <w:pPr>
        <w:rPr>
          <w:b/>
          <w:bCs/>
          <w:i/>
          <w:iCs/>
          <w:noProof/>
          <w:lang w:val="bg-BG"/>
        </w:rPr>
      </w:pPr>
      <w:bookmarkStart w:id="11" w:name="_Образец_№_8."/>
      <w:bookmarkStart w:id="12" w:name="_Toc443984862"/>
      <w:bookmarkEnd w:id="11"/>
    </w:p>
    <w:p w:rsidR="00F91FDE" w:rsidRPr="009A4C1D" w:rsidRDefault="00F91FDE" w:rsidP="00754BA7">
      <w:pPr>
        <w:jc w:val="both"/>
        <w:rPr>
          <w:b/>
          <w:i/>
          <w:lang w:val="bg-BG"/>
        </w:rPr>
      </w:pPr>
    </w:p>
    <w:p w:rsidR="00F91FDE" w:rsidRPr="009A4C1D" w:rsidRDefault="00F91FDE" w:rsidP="00A628E3">
      <w:pPr>
        <w:rPr>
          <w:i/>
          <w:iCs/>
          <w:noProof/>
          <w:lang w:val="bg-BG" w:eastAsia="bg-BG"/>
        </w:rPr>
      </w:pPr>
      <w:r w:rsidRPr="009A4C1D">
        <w:rPr>
          <w:b/>
          <w:bCs/>
          <w:i/>
          <w:iCs/>
          <w:noProof/>
          <w:lang w:val="bg-BG"/>
        </w:rPr>
        <w:br w:type="page"/>
      </w:r>
    </w:p>
    <w:p w:rsidR="00F91FDE" w:rsidRPr="009A4C1D" w:rsidRDefault="00F91FDE" w:rsidP="00A628E3">
      <w:pPr>
        <w:pStyle w:val="Heading3"/>
        <w:spacing w:before="0"/>
        <w:rPr>
          <w:rFonts w:ascii="Times New Roman" w:hAnsi="Times New Roman"/>
          <w:i/>
          <w:iCs/>
          <w:sz w:val="24"/>
          <w:szCs w:val="24"/>
          <w:lang w:val="bg-BG"/>
        </w:rPr>
      </w:pPr>
      <w:r w:rsidRPr="009A4C1D">
        <w:rPr>
          <w:rFonts w:ascii="Times New Roman" w:hAnsi="Times New Roman"/>
          <w:i/>
          <w:iCs/>
          <w:noProof/>
          <w:sz w:val="24"/>
          <w:szCs w:val="24"/>
          <w:lang w:val="bg-BG"/>
        </w:rPr>
        <w:t>Образец № 8</w:t>
      </w:r>
      <w:r w:rsidRPr="009A4C1D">
        <w:rPr>
          <w:rFonts w:ascii="Times New Roman" w:hAnsi="Times New Roman"/>
          <w:b w:val="0"/>
          <w:i/>
          <w:iCs/>
          <w:noProof/>
          <w:sz w:val="24"/>
          <w:szCs w:val="24"/>
          <w:lang w:val="bg-BG"/>
        </w:rPr>
        <w:t>. Декларация за съгласие на подизпълнител</w:t>
      </w:r>
      <w:bookmarkEnd w:id="12"/>
    </w:p>
    <w:p w:rsidR="00F91FDE" w:rsidRPr="009A4C1D" w:rsidRDefault="00F91FDE" w:rsidP="00A628E3">
      <w:pPr>
        <w:jc w:val="center"/>
        <w:rPr>
          <w:b/>
          <w:bCs/>
          <w:lang w:val="bg-BG"/>
        </w:rPr>
      </w:pPr>
    </w:p>
    <w:p w:rsidR="00F91FDE" w:rsidRPr="009A4C1D" w:rsidRDefault="00F91FDE" w:rsidP="00A628E3">
      <w:pPr>
        <w:jc w:val="center"/>
        <w:rPr>
          <w:b/>
          <w:bCs/>
          <w:lang w:val="bg-BG"/>
        </w:rPr>
      </w:pPr>
      <w:r w:rsidRPr="009A4C1D">
        <w:rPr>
          <w:b/>
          <w:bCs/>
          <w:lang w:val="bg-BG"/>
        </w:rPr>
        <w:t>ДЕКЛАРАЦИЯ</w:t>
      </w:r>
    </w:p>
    <w:p w:rsidR="00F91FDE" w:rsidRPr="00070D75" w:rsidRDefault="00F91FDE" w:rsidP="00A628E3">
      <w:pPr>
        <w:jc w:val="center"/>
        <w:rPr>
          <w:b/>
          <w:i/>
          <w:lang w:val="bg-BG"/>
        </w:rPr>
      </w:pPr>
      <w:r w:rsidRPr="00070D75">
        <w:rPr>
          <w:b/>
          <w:i/>
          <w:lang w:val="bg-BG"/>
        </w:rPr>
        <w:t>за съгласие на подизпълнител</w:t>
      </w:r>
    </w:p>
    <w:p w:rsidR="00F91FDE" w:rsidRPr="009A4C1D" w:rsidRDefault="00F91FDE" w:rsidP="00A628E3">
      <w:pPr>
        <w:ind w:right="-1"/>
        <w:jc w:val="center"/>
        <w:rPr>
          <w:b/>
          <w:bCs/>
          <w:lang w:val="bg-BG"/>
        </w:rPr>
      </w:pPr>
    </w:p>
    <w:p w:rsidR="00F91FDE" w:rsidRPr="009A4C1D" w:rsidRDefault="00F91FDE" w:rsidP="00A628E3">
      <w:pPr>
        <w:jc w:val="center"/>
        <w:rPr>
          <w:lang w:val="bg-BG"/>
        </w:rPr>
      </w:pPr>
    </w:p>
    <w:tbl>
      <w:tblPr>
        <w:tblW w:w="0" w:type="auto"/>
        <w:tblInd w:w="2" w:type="dxa"/>
        <w:tblLayout w:type="fixed"/>
        <w:tblLook w:val="00A0"/>
      </w:tblPr>
      <w:tblGrid>
        <w:gridCol w:w="412"/>
        <w:gridCol w:w="1397"/>
        <w:gridCol w:w="258"/>
        <w:gridCol w:w="1158"/>
        <w:gridCol w:w="3685"/>
        <w:gridCol w:w="850"/>
        <w:gridCol w:w="651"/>
        <w:gridCol w:w="85"/>
        <w:gridCol w:w="1133"/>
      </w:tblGrid>
      <w:tr w:rsidR="00F91FDE" w:rsidRPr="009A4C1D">
        <w:tc>
          <w:tcPr>
            <w:tcW w:w="2067" w:type="dxa"/>
            <w:gridSpan w:val="3"/>
            <w:vAlign w:val="bottom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Долуподписаният/ата</w:t>
            </w:r>
          </w:p>
        </w:tc>
        <w:tc>
          <w:tcPr>
            <w:tcW w:w="5693" w:type="dxa"/>
            <w:gridSpan w:val="3"/>
            <w:tcBorders>
              <w:bottom w:val="single" w:sz="4" w:space="0" w:color="auto"/>
            </w:tcBorders>
            <w:vAlign w:val="bottom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  <w:tc>
          <w:tcPr>
            <w:tcW w:w="651" w:type="dxa"/>
            <w:vAlign w:val="bottom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ЕГН</w:t>
            </w:r>
          </w:p>
        </w:tc>
        <w:tc>
          <w:tcPr>
            <w:tcW w:w="1218" w:type="dxa"/>
            <w:gridSpan w:val="2"/>
            <w:tcBorders>
              <w:bottom w:val="single" w:sz="4" w:space="0" w:color="auto"/>
            </w:tcBorders>
            <w:vAlign w:val="bottom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</w:tr>
      <w:tr w:rsidR="00F91FDE" w:rsidRPr="009A4C1D">
        <w:tc>
          <w:tcPr>
            <w:tcW w:w="2067" w:type="dxa"/>
            <w:gridSpan w:val="3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  <w:tc>
          <w:tcPr>
            <w:tcW w:w="5693" w:type="dxa"/>
            <w:gridSpan w:val="3"/>
            <w:tcBorders>
              <w:top w:val="single" w:sz="4" w:space="0" w:color="auto"/>
            </w:tcBorders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(трите имена на декларатора)</w:t>
            </w:r>
          </w:p>
        </w:tc>
        <w:tc>
          <w:tcPr>
            <w:tcW w:w="651" w:type="dxa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</w:tcBorders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</w:tr>
      <w:tr w:rsidR="00F91FDE" w:rsidRPr="009A4C1D">
        <w:tc>
          <w:tcPr>
            <w:tcW w:w="3225" w:type="dxa"/>
            <w:gridSpan w:val="4"/>
            <w:vAlign w:val="bottom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данни по документ за самоличност</w:t>
            </w:r>
          </w:p>
        </w:tc>
        <w:tc>
          <w:tcPr>
            <w:tcW w:w="6404" w:type="dxa"/>
            <w:gridSpan w:val="5"/>
            <w:tcBorders>
              <w:bottom w:val="single" w:sz="4" w:space="0" w:color="auto"/>
            </w:tcBorders>
            <w:vAlign w:val="bottom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</w:tr>
      <w:tr w:rsidR="00F91FDE" w:rsidRPr="009A4C1D">
        <w:tc>
          <w:tcPr>
            <w:tcW w:w="3225" w:type="dxa"/>
            <w:gridSpan w:val="4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  <w:tc>
          <w:tcPr>
            <w:tcW w:w="6404" w:type="dxa"/>
            <w:gridSpan w:val="5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(номер на лична карта, дата, орган и място на издаването)</w:t>
            </w:r>
          </w:p>
        </w:tc>
      </w:tr>
      <w:tr w:rsidR="00F91FDE" w:rsidRPr="009A4C1D">
        <w:tc>
          <w:tcPr>
            <w:tcW w:w="1809" w:type="dxa"/>
            <w:gridSpan w:val="2"/>
            <w:vAlign w:val="bottom"/>
          </w:tcPr>
          <w:p w:rsidR="00F91FDE" w:rsidRPr="009A4C1D" w:rsidRDefault="00F91FDE" w:rsidP="00A628E3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lang w:val="bg-BG"/>
              </w:rPr>
              <w:t>в качеството си на</w:t>
            </w:r>
          </w:p>
        </w:tc>
        <w:tc>
          <w:tcPr>
            <w:tcW w:w="7820" w:type="dxa"/>
            <w:gridSpan w:val="7"/>
            <w:tcBorders>
              <w:bottom w:val="single" w:sz="4" w:space="0" w:color="auto"/>
            </w:tcBorders>
            <w:vAlign w:val="bottom"/>
          </w:tcPr>
          <w:p w:rsidR="00F91FDE" w:rsidRPr="009A4C1D" w:rsidRDefault="00F91FDE" w:rsidP="00A628E3">
            <w:pPr>
              <w:jc w:val="center"/>
              <w:rPr>
                <w:i/>
                <w:iCs/>
                <w:lang w:val="bg-BG"/>
              </w:rPr>
            </w:pPr>
          </w:p>
        </w:tc>
      </w:tr>
      <w:tr w:rsidR="00F91FDE" w:rsidRPr="009A4C1D">
        <w:tc>
          <w:tcPr>
            <w:tcW w:w="1809" w:type="dxa"/>
            <w:gridSpan w:val="2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  <w:tc>
          <w:tcPr>
            <w:tcW w:w="7820" w:type="dxa"/>
            <w:gridSpan w:val="7"/>
          </w:tcPr>
          <w:p w:rsidR="00F91FDE" w:rsidRPr="009A4C1D" w:rsidRDefault="00F91FDE" w:rsidP="00A628E3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(длъжност на декларатора, напр. управител, член на УС, прокурист)</w:t>
            </w:r>
          </w:p>
        </w:tc>
      </w:tr>
      <w:tr w:rsidR="00F91FDE" w:rsidRPr="009A4C1D">
        <w:tc>
          <w:tcPr>
            <w:tcW w:w="412" w:type="dxa"/>
            <w:vAlign w:val="bottom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на</w:t>
            </w:r>
          </w:p>
        </w:tc>
        <w:tc>
          <w:tcPr>
            <w:tcW w:w="6498" w:type="dxa"/>
            <w:gridSpan w:val="4"/>
            <w:tcBorders>
              <w:bottom w:val="single" w:sz="4" w:space="0" w:color="auto"/>
            </w:tcBorders>
            <w:vAlign w:val="bottom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  <w:tc>
          <w:tcPr>
            <w:tcW w:w="1586" w:type="dxa"/>
            <w:gridSpan w:val="3"/>
            <w:vAlign w:val="bottom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ЕИК/БУЛСТАТ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vAlign w:val="bottom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</w:tr>
      <w:tr w:rsidR="00F91FDE" w:rsidRPr="009A4C1D">
        <w:tc>
          <w:tcPr>
            <w:tcW w:w="412" w:type="dxa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  <w:tc>
          <w:tcPr>
            <w:tcW w:w="6498" w:type="dxa"/>
            <w:gridSpan w:val="4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(наименование на подизпълнителя)</w:t>
            </w:r>
          </w:p>
        </w:tc>
        <w:tc>
          <w:tcPr>
            <w:tcW w:w="1586" w:type="dxa"/>
            <w:gridSpan w:val="3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  <w:tc>
          <w:tcPr>
            <w:tcW w:w="1133" w:type="dxa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</w:tr>
    </w:tbl>
    <w:p w:rsidR="00F91FDE" w:rsidRPr="009A4C1D" w:rsidRDefault="00F91FDE" w:rsidP="00A628E3">
      <w:pPr>
        <w:ind w:left="426" w:right="-51"/>
        <w:jc w:val="both"/>
        <w:rPr>
          <w:lang w:val="bg-BG"/>
        </w:rPr>
      </w:pPr>
    </w:p>
    <w:p w:rsidR="00F91FDE" w:rsidRPr="009A4C1D" w:rsidRDefault="00F91FDE" w:rsidP="0084020D">
      <w:pPr>
        <w:spacing w:before="120" w:after="120"/>
        <w:jc w:val="center"/>
        <w:rPr>
          <w:b/>
        </w:rPr>
      </w:pPr>
      <w:r w:rsidRPr="009A4C1D">
        <w:rPr>
          <w:lang w:val="bg-BG"/>
        </w:rPr>
        <w:t xml:space="preserve">в съответствие с изискванията за възлагане с обява на обществена поръчка с предмет: </w:t>
      </w:r>
    </w:p>
    <w:p w:rsidR="00F91FDE" w:rsidRDefault="00F91FDE" w:rsidP="00514AEF">
      <w:pPr>
        <w:spacing w:before="120"/>
        <w:jc w:val="center"/>
        <w:rPr>
          <w:b/>
          <w:i/>
          <w:lang w:val="bg-BG"/>
        </w:rPr>
      </w:pPr>
    </w:p>
    <w:p w:rsidR="00F91FDE" w:rsidRPr="00E92FB2" w:rsidRDefault="00F91FDE" w:rsidP="00E92FB2">
      <w:pPr>
        <w:pStyle w:val="a1"/>
        <w:shd w:val="clear" w:color="auto" w:fill="auto"/>
        <w:spacing w:before="0"/>
        <w:ind w:left="20" w:right="20" w:firstLine="340"/>
        <w:jc w:val="center"/>
        <w:rPr>
          <w:rFonts w:ascii="Times New Roman" w:hAnsi="Times New Roman"/>
          <w:color w:val="000000"/>
          <w:sz w:val="24"/>
          <w:szCs w:val="24"/>
          <w:lang w:val="ru-RU" w:eastAsia="ru-RU"/>
        </w:rPr>
      </w:pPr>
      <w:r w:rsidRPr="00E92FB2">
        <w:rPr>
          <w:rFonts w:ascii="Times New Roman" w:hAnsi="Times New Roman"/>
          <w:b/>
          <w:color w:val="000000"/>
          <w:sz w:val="28"/>
          <w:szCs w:val="28"/>
        </w:rPr>
        <w:t>„Отпечатване на книга „Кръстовата Планина“</w:t>
      </w:r>
    </w:p>
    <w:p w:rsidR="00F91FDE" w:rsidRPr="00070D75" w:rsidRDefault="00F91FDE" w:rsidP="00070D75">
      <w:pPr>
        <w:pStyle w:val="a1"/>
        <w:shd w:val="clear" w:color="auto" w:fill="auto"/>
        <w:spacing w:before="0"/>
        <w:ind w:right="20" w:firstLine="0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F91FDE" w:rsidRPr="009A4C1D" w:rsidRDefault="00F91FDE" w:rsidP="00A628E3">
      <w:pPr>
        <w:spacing w:after="120"/>
        <w:ind w:right="-1"/>
        <w:jc w:val="center"/>
        <w:rPr>
          <w:b/>
          <w:bCs/>
          <w:lang w:val="bg-BG"/>
        </w:rPr>
      </w:pPr>
      <w:r w:rsidRPr="009A4C1D">
        <w:rPr>
          <w:b/>
          <w:bCs/>
          <w:lang w:val="bg-BG"/>
        </w:rPr>
        <w:t>ДЕКЛАРИРАМ:</w:t>
      </w:r>
    </w:p>
    <w:tbl>
      <w:tblPr>
        <w:tblW w:w="9745" w:type="dxa"/>
        <w:tblInd w:w="2" w:type="dxa"/>
        <w:tblLook w:val="00A0"/>
      </w:tblPr>
      <w:tblGrid>
        <w:gridCol w:w="295"/>
        <w:gridCol w:w="3366"/>
        <w:gridCol w:w="707"/>
        <w:gridCol w:w="5377"/>
      </w:tblGrid>
      <w:tr w:rsidR="00F91FDE" w:rsidRPr="009A4C1D" w:rsidTr="009C6E5E">
        <w:tc>
          <w:tcPr>
            <w:tcW w:w="3652" w:type="dxa"/>
            <w:gridSpan w:val="2"/>
            <w:vAlign w:val="bottom"/>
          </w:tcPr>
          <w:p w:rsidR="00F91FDE" w:rsidRPr="009A4C1D" w:rsidRDefault="00F91FDE" w:rsidP="00A628E3">
            <w:pPr>
              <w:spacing w:before="60"/>
              <w:ind w:right="-1"/>
              <w:rPr>
                <w:b/>
                <w:bCs/>
                <w:lang w:val="bg-BG"/>
              </w:rPr>
            </w:pPr>
            <w:r w:rsidRPr="009A4C1D">
              <w:rPr>
                <w:lang w:val="bg-BG"/>
              </w:rPr>
              <w:t>1. В качеството ми на представляващ на</w:t>
            </w:r>
          </w:p>
        </w:tc>
        <w:tc>
          <w:tcPr>
            <w:tcW w:w="6093" w:type="dxa"/>
            <w:gridSpan w:val="2"/>
            <w:tcBorders>
              <w:bottom w:val="single" w:sz="4" w:space="0" w:color="auto"/>
            </w:tcBorders>
            <w:vAlign w:val="bottom"/>
          </w:tcPr>
          <w:p w:rsidR="00F91FDE" w:rsidRPr="009A4C1D" w:rsidRDefault="00F91FDE" w:rsidP="00A628E3">
            <w:pPr>
              <w:ind w:right="-1"/>
              <w:jc w:val="center"/>
              <w:rPr>
                <w:b/>
                <w:bCs/>
                <w:lang w:val="bg-BG"/>
              </w:rPr>
            </w:pPr>
          </w:p>
        </w:tc>
      </w:tr>
      <w:tr w:rsidR="00F91FDE" w:rsidRPr="009A4C1D" w:rsidTr="009C6E5E">
        <w:tc>
          <w:tcPr>
            <w:tcW w:w="3652" w:type="dxa"/>
            <w:gridSpan w:val="2"/>
          </w:tcPr>
          <w:p w:rsidR="00F91FDE" w:rsidRPr="009A4C1D" w:rsidRDefault="00F91FDE" w:rsidP="00A628E3">
            <w:pPr>
              <w:ind w:right="-1"/>
              <w:rPr>
                <w:lang w:val="bg-BG"/>
              </w:rPr>
            </w:pPr>
          </w:p>
        </w:tc>
        <w:tc>
          <w:tcPr>
            <w:tcW w:w="6093" w:type="dxa"/>
            <w:gridSpan w:val="2"/>
            <w:tcBorders>
              <w:top w:val="single" w:sz="4" w:space="0" w:color="auto"/>
            </w:tcBorders>
          </w:tcPr>
          <w:p w:rsidR="00F91FDE" w:rsidRPr="009A4C1D" w:rsidRDefault="00F91FDE" w:rsidP="00A628E3">
            <w:pPr>
              <w:jc w:val="center"/>
              <w:rPr>
                <w:b/>
                <w:b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(наименование на подизпълнителя)</w:t>
            </w:r>
          </w:p>
        </w:tc>
      </w:tr>
      <w:tr w:rsidR="00F91FDE" w:rsidRPr="009A4C1D" w:rsidTr="009C6E5E">
        <w:tc>
          <w:tcPr>
            <w:tcW w:w="4361" w:type="dxa"/>
            <w:gridSpan w:val="3"/>
            <w:vAlign w:val="bottom"/>
          </w:tcPr>
          <w:p w:rsidR="00F91FDE" w:rsidRPr="009A4C1D" w:rsidRDefault="00F91FDE" w:rsidP="00A628E3">
            <w:pPr>
              <w:ind w:right="-1"/>
              <w:rPr>
                <w:b/>
                <w:bCs/>
                <w:lang w:val="bg-BG"/>
              </w:rPr>
            </w:pPr>
            <w:r w:rsidRPr="009A4C1D">
              <w:rPr>
                <w:lang w:val="bg-BG"/>
              </w:rPr>
              <w:t>съм съгласен да участва като подизпълнител на</w:t>
            </w:r>
          </w:p>
        </w:tc>
        <w:tc>
          <w:tcPr>
            <w:tcW w:w="5384" w:type="dxa"/>
            <w:tcBorders>
              <w:bottom w:val="single" w:sz="4" w:space="0" w:color="auto"/>
            </w:tcBorders>
            <w:vAlign w:val="bottom"/>
          </w:tcPr>
          <w:p w:rsidR="00F91FDE" w:rsidRPr="009A4C1D" w:rsidRDefault="00F91FDE" w:rsidP="00A628E3">
            <w:pPr>
              <w:ind w:right="-1"/>
              <w:jc w:val="center"/>
              <w:rPr>
                <w:b/>
                <w:bCs/>
                <w:lang w:val="bg-BG"/>
              </w:rPr>
            </w:pPr>
          </w:p>
        </w:tc>
      </w:tr>
      <w:tr w:rsidR="00F91FDE" w:rsidRPr="009A4C1D" w:rsidTr="009C6E5E">
        <w:tc>
          <w:tcPr>
            <w:tcW w:w="4361" w:type="dxa"/>
            <w:gridSpan w:val="3"/>
          </w:tcPr>
          <w:p w:rsidR="00F91FDE" w:rsidRPr="009A4C1D" w:rsidRDefault="00F91FDE" w:rsidP="00A628E3">
            <w:pPr>
              <w:ind w:right="-1"/>
              <w:rPr>
                <w:lang w:val="bg-BG"/>
              </w:rPr>
            </w:pPr>
          </w:p>
        </w:tc>
        <w:tc>
          <w:tcPr>
            <w:tcW w:w="5384" w:type="dxa"/>
          </w:tcPr>
          <w:p w:rsidR="00F91FDE" w:rsidRPr="009A4C1D" w:rsidRDefault="00F91FDE" w:rsidP="00A628E3">
            <w:pPr>
              <w:ind w:right="-1"/>
              <w:jc w:val="center"/>
              <w:rPr>
                <w:b/>
                <w:b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(наименование на подизпълнителя)</w:t>
            </w:r>
          </w:p>
        </w:tc>
      </w:tr>
      <w:tr w:rsidR="00F91FDE" w:rsidRPr="009A4C1D" w:rsidTr="009C6E5E">
        <w:tc>
          <w:tcPr>
            <w:tcW w:w="9745" w:type="dxa"/>
            <w:gridSpan w:val="4"/>
            <w:tcBorders>
              <w:bottom w:val="single" w:sz="4" w:space="0" w:color="auto"/>
            </w:tcBorders>
          </w:tcPr>
          <w:p w:rsidR="00F91FDE" w:rsidRPr="009A4C1D" w:rsidRDefault="00F91FDE" w:rsidP="00A628E3">
            <w:pPr>
              <w:spacing w:before="60"/>
              <w:ind w:right="-1"/>
              <w:jc w:val="both"/>
              <w:rPr>
                <w:b/>
                <w:bCs/>
                <w:lang w:val="bg-BG"/>
              </w:rPr>
            </w:pPr>
            <w:r w:rsidRPr="009A4C1D">
              <w:rPr>
                <w:lang w:val="bg-BG"/>
              </w:rPr>
              <w:t>2. Дейностите, които ще изпълняваме са следните:</w:t>
            </w:r>
          </w:p>
        </w:tc>
      </w:tr>
      <w:tr w:rsidR="00F91FDE" w:rsidRPr="009A4C1D" w:rsidTr="009C6E5E">
        <w:tc>
          <w:tcPr>
            <w:tcW w:w="97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1FDE" w:rsidRPr="009A4C1D" w:rsidRDefault="00F91FDE" w:rsidP="00A628E3">
            <w:pPr>
              <w:spacing w:before="60"/>
              <w:ind w:right="-1"/>
              <w:rPr>
                <w:b/>
                <w:bCs/>
                <w:lang w:val="bg-BG"/>
              </w:rPr>
            </w:pPr>
          </w:p>
        </w:tc>
      </w:tr>
      <w:tr w:rsidR="00F91FDE" w:rsidRPr="009A4C1D" w:rsidTr="009C6E5E">
        <w:tc>
          <w:tcPr>
            <w:tcW w:w="9745" w:type="dxa"/>
            <w:gridSpan w:val="4"/>
            <w:tcBorders>
              <w:top w:val="single" w:sz="4" w:space="0" w:color="auto"/>
            </w:tcBorders>
          </w:tcPr>
          <w:p w:rsidR="00F91FDE" w:rsidRPr="009A4C1D" w:rsidRDefault="00F91FDE" w:rsidP="00A628E3">
            <w:pPr>
              <w:spacing w:after="60"/>
              <w:jc w:val="center"/>
              <w:rPr>
                <w:i/>
                <w:i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(описание на дейностите, които ще бъдат изпълнявани от подизпълнителя)</w:t>
            </w:r>
          </w:p>
        </w:tc>
      </w:tr>
      <w:tr w:rsidR="00F91FDE" w:rsidRPr="009A4C1D" w:rsidTr="009C6E5E">
        <w:tc>
          <w:tcPr>
            <w:tcW w:w="9745" w:type="dxa"/>
            <w:gridSpan w:val="4"/>
          </w:tcPr>
          <w:p w:rsidR="00F91FDE" w:rsidRPr="009A4C1D" w:rsidRDefault="00F91FDE" w:rsidP="00A628E3">
            <w:pPr>
              <w:spacing w:before="60"/>
              <w:ind w:right="-1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 xml:space="preserve">3. Запознати сме, че заявявайки желанието си да бъдем подизпълнител, нямаме право да участваме в горепосочената процедура със самостоятелна оферта. </w:t>
            </w:r>
          </w:p>
        </w:tc>
      </w:tr>
      <w:tr w:rsidR="00F91FDE" w:rsidRPr="009A4C1D" w:rsidTr="009C6E5E">
        <w:tc>
          <w:tcPr>
            <w:tcW w:w="9745" w:type="dxa"/>
            <w:gridSpan w:val="4"/>
          </w:tcPr>
          <w:p w:rsidR="00F91FDE" w:rsidRPr="009A4C1D" w:rsidRDefault="00F91FDE" w:rsidP="00A628E3">
            <w:pPr>
              <w:spacing w:before="120"/>
              <w:ind w:right="-1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>4. Във връзка с изискванията на възложителя към подизпълнителите за участие в процедурата приложено представяме следните документи:</w:t>
            </w:r>
          </w:p>
        </w:tc>
      </w:tr>
      <w:tr w:rsidR="00F91FDE" w:rsidRPr="009A4C1D" w:rsidTr="009C6E5E">
        <w:tc>
          <w:tcPr>
            <w:tcW w:w="282" w:type="dxa"/>
            <w:vAlign w:val="bottom"/>
          </w:tcPr>
          <w:p w:rsidR="00F91FDE" w:rsidRPr="009A4C1D" w:rsidRDefault="00F91FDE" w:rsidP="00A628E3">
            <w:pPr>
              <w:spacing w:before="60"/>
              <w:ind w:right="-1"/>
              <w:rPr>
                <w:b/>
                <w:bCs/>
                <w:lang w:val="bg-BG"/>
              </w:rPr>
            </w:pPr>
            <w:r w:rsidRPr="009A4C1D">
              <w:rPr>
                <w:b/>
                <w:bCs/>
                <w:lang w:val="bg-BG"/>
              </w:rPr>
              <w:t xml:space="preserve">- </w:t>
            </w:r>
          </w:p>
        </w:tc>
        <w:tc>
          <w:tcPr>
            <w:tcW w:w="9463" w:type="dxa"/>
            <w:gridSpan w:val="3"/>
            <w:tcBorders>
              <w:bottom w:val="single" w:sz="4" w:space="0" w:color="auto"/>
            </w:tcBorders>
            <w:vAlign w:val="bottom"/>
          </w:tcPr>
          <w:p w:rsidR="00F91FDE" w:rsidRPr="009A4C1D" w:rsidRDefault="00F91FDE" w:rsidP="00A628E3">
            <w:pPr>
              <w:spacing w:before="60"/>
              <w:ind w:right="-1"/>
              <w:rPr>
                <w:b/>
                <w:bCs/>
                <w:lang w:val="bg-BG"/>
              </w:rPr>
            </w:pPr>
          </w:p>
        </w:tc>
      </w:tr>
      <w:tr w:rsidR="00F91FDE" w:rsidRPr="009A4C1D" w:rsidTr="009C6E5E">
        <w:tc>
          <w:tcPr>
            <w:tcW w:w="282" w:type="dxa"/>
            <w:vAlign w:val="bottom"/>
          </w:tcPr>
          <w:p w:rsidR="00F91FDE" w:rsidRPr="009A4C1D" w:rsidRDefault="00F91FDE" w:rsidP="00A628E3">
            <w:pPr>
              <w:spacing w:before="60"/>
              <w:ind w:right="-1"/>
              <w:rPr>
                <w:b/>
                <w:bCs/>
                <w:lang w:val="bg-BG"/>
              </w:rPr>
            </w:pPr>
            <w:r w:rsidRPr="009A4C1D">
              <w:rPr>
                <w:b/>
                <w:bCs/>
                <w:lang w:val="bg-BG"/>
              </w:rPr>
              <w:t>-</w:t>
            </w:r>
          </w:p>
        </w:tc>
        <w:tc>
          <w:tcPr>
            <w:tcW w:w="946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F91FDE" w:rsidRPr="009A4C1D" w:rsidRDefault="00F91FDE" w:rsidP="00A628E3">
            <w:pPr>
              <w:spacing w:before="60"/>
              <w:ind w:right="-1"/>
              <w:rPr>
                <w:b/>
                <w:bCs/>
                <w:lang w:val="bg-BG"/>
              </w:rPr>
            </w:pPr>
          </w:p>
        </w:tc>
      </w:tr>
      <w:tr w:rsidR="00F91FDE" w:rsidRPr="009A4C1D" w:rsidTr="009C6E5E">
        <w:tc>
          <w:tcPr>
            <w:tcW w:w="9745" w:type="dxa"/>
            <w:gridSpan w:val="4"/>
          </w:tcPr>
          <w:p w:rsidR="00F91FDE" w:rsidRPr="009A4C1D" w:rsidRDefault="00F91FDE" w:rsidP="00A628E3">
            <w:pPr>
              <w:spacing w:after="60"/>
              <w:jc w:val="center"/>
              <w:rPr>
                <w:b/>
                <w:b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(списък на приложените документи)</w:t>
            </w:r>
          </w:p>
        </w:tc>
      </w:tr>
    </w:tbl>
    <w:p w:rsidR="00F91FDE" w:rsidRPr="009A4C1D" w:rsidRDefault="00F91FDE" w:rsidP="00A628E3">
      <w:pPr>
        <w:ind w:right="-1"/>
        <w:jc w:val="both"/>
        <w:rPr>
          <w:lang w:val="bg-BG"/>
        </w:rPr>
      </w:pPr>
    </w:p>
    <w:p w:rsidR="00F91FDE" w:rsidRPr="009A4C1D" w:rsidRDefault="00F91FDE" w:rsidP="00A628E3">
      <w:pPr>
        <w:ind w:right="-1"/>
        <w:jc w:val="both"/>
        <w:rPr>
          <w:lang w:val="bg-BG" w:eastAsia="bg-BG"/>
        </w:rPr>
      </w:pPr>
      <w:r w:rsidRPr="009A4C1D">
        <w:rPr>
          <w:lang w:val="bg-BG" w:eastAsia="bg-BG"/>
        </w:rPr>
        <w:t>Известна ми е наказателната отговорност по чл.313 от Наказателния кодекс за деклариране на неверни обстоятелства.</w:t>
      </w:r>
    </w:p>
    <w:p w:rsidR="00F91FDE" w:rsidRPr="009A4C1D" w:rsidRDefault="00F91FDE" w:rsidP="00A628E3">
      <w:pPr>
        <w:ind w:right="-1"/>
        <w:jc w:val="both"/>
        <w:rPr>
          <w:lang w:val="bg-BG" w:eastAsia="bg-BG"/>
        </w:rPr>
      </w:pPr>
    </w:p>
    <w:p w:rsidR="00F91FDE" w:rsidRPr="009A4C1D" w:rsidRDefault="00F91FDE" w:rsidP="00A628E3">
      <w:pPr>
        <w:spacing w:before="120"/>
        <w:ind w:right="-1"/>
        <w:jc w:val="both"/>
        <w:rPr>
          <w:lang w:val="bg-BG"/>
        </w:rPr>
      </w:pPr>
    </w:p>
    <w:tbl>
      <w:tblPr>
        <w:tblW w:w="0" w:type="auto"/>
        <w:tblInd w:w="2" w:type="dxa"/>
        <w:tblLayout w:type="fixed"/>
        <w:tblLook w:val="00A0"/>
      </w:tblPr>
      <w:tblGrid>
        <w:gridCol w:w="1006"/>
        <w:gridCol w:w="520"/>
        <w:gridCol w:w="1100"/>
        <w:gridCol w:w="2444"/>
        <w:gridCol w:w="2056"/>
        <w:gridCol w:w="2557"/>
      </w:tblGrid>
      <w:tr w:rsidR="00F91FDE" w:rsidRPr="009A4C1D" w:rsidTr="00070D75">
        <w:tc>
          <w:tcPr>
            <w:tcW w:w="1006" w:type="dxa"/>
          </w:tcPr>
          <w:p w:rsidR="00F91FDE" w:rsidRPr="009A4C1D" w:rsidRDefault="00F91FDE" w:rsidP="00A628E3">
            <w:pPr>
              <w:rPr>
                <w:lang w:val="bg-BG"/>
              </w:rPr>
            </w:pPr>
            <w:r w:rsidRPr="009A4C1D">
              <w:rPr>
                <w:b/>
                <w:bCs/>
                <w:lang w:val="bg-BG"/>
              </w:rPr>
              <w:t>ДАТА:</w:t>
            </w:r>
          </w:p>
        </w:tc>
        <w:tc>
          <w:tcPr>
            <w:tcW w:w="520" w:type="dxa"/>
            <w:tcBorders>
              <w:bottom w:val="single" w:sz="4" w:space="0" w:color="auto"/>
            </w:tcBorders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F91FDE" w:rsidRPr="009A4C1D" w:rsidRDefault="00F91FDE" w:rsidP="00A628E3">
            <w:pPr>
              <w:rPr>
                <w:lang w:val="bg-BG"/>
              </w:rPr>
            </w:pPr>
            <w:r>
              <w:rPr>
                <w:b/>
                <w:bCs/>
                <w:lang w:val="bg-BG"/>
              </w:rPr>
              <w:t>2017</w:t>
            </w:r>
            <w:r w:rsidRPr="009A4C1D">
              <w:rPr>
                <w:b/>
                <w:bCs/>
                <w:lang w:val="bg-BG"/>
              </w:rPr>
              <w:t xml:space="preserve"> г.</w:t>
            </w:r>
          </w:p>
        </w:tc>
        <w:tc>
          <w:tcPr>
            <w:tcW w:w="2444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F91FDE" w:rsidRPr="009A4C1D" w:rsidRDefault="00F91FDE" w:rsidP="00A628E3">
            <w:pPr>
              <w:rPr>
                <w:lang w:val="bg-BG"/>
              </w:rPr>
            </w:pPr>
            <w:r w:rsidRPr="009A4C1D">
              <w:rPr>
                <w:b/>
                <w:bCs/>
                <w:lang w:val="bg-BG"/>
              </w:rPr>
              <w:t>ДЕКЛАРАТОР:</w:t>
            </w:r>
          </w:p>
        </w:tc>
        <w:tc>
          <w:tcPr>
            <w:tcW w:w="2557" w:type="dxa"/>
            <w:tcBorders>
              <w:bottom w:val="single" w:sz="4" w:space="0" w:color="auto"/>
            </w:tcBorders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</w:tr>
      <w:tr w:rsidR="00F91FDE" w:rsidRPr="009A4C1D" w:rsidTr="00070D75">
        <w:tc>
          <w:tcPr>
            <w:tcW w:w="1006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520" w:type="dxa"/>
            <w:tcBorders>
              <w:top w:val="single" w:sz="4" w:space="0" w:color="auto"/>
            </w:tcBorders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2444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2557" w:type="dxa"/>
            <w:tcBorders>
              <w:top w:val="single" w:sz="4" w:space="0" w:color="auto"/>
            </w:tcBorders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(подпис, печат)</w:t>
            </w:r>
          </w:p>
        </w:tc>
      </w:tr>
      <w:tr w:rsidR="00F91FDE" w:rsidRPr="009A4C1D" w:rsidTr="00070D75">
        <w:tc>
          <w:tcPr>
            <w:tcW w:w="1006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520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2444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2557" w:type="dxa"/>
            <w:tcBorders>
              <w:bottom w:val="single" w:sz="4" w:space="0" w:color="auto"/>
            </w:tcBorders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</w:tr>
      <w:tr w:rsidR="00F91FDE" w:rsidRPr="009A4C1D" w:rsidTr="00070D75">
        <w:tc>
          <w:tcPr>
            <w:tcW w:w="1006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520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2444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2557" w:type="dxa"/>
            <w:tcBorders>
              <w:top w:val="single" w:sz="4" w:space="0" w:color="auto"/>
            </w:tcBorders>
          </w:tcPr>
          <w:p w:rsidR="00F91FDE" w:rsidRPr="009A4C1D" w:rsidRDefault="00F91FDE" w:rsidP="00A628E3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(име и фамилия)</w:t>
            </w:r>
          </w:p>
        </w:tc>
      </w:tr>
    </w:tbl>
    <w:p w:rsidR="00F91FDE" w:rsidRPr="009A4C1D" w:rsidRDefault="00F91FDE" w:rsidP="00E90AEB">
      <w:pPr>
        <w:jc w:val="both"/>
        <w:rPr>
          <w:b/>
          <w:i/>
          <w:lang w:val="bg-BG"/>
        </w:rPr>
      </w:pPr>
      <w:bookmarkStart w:id="13" w:name="_Образец_№_9._1"/>
      <w:bookmarkStart w:id="14" w:name="_Toc443984863"/>
      <w:bookmarkEnd w:id="13"/>
    </w:p>
    <w:p w:rsidR="00F91FDE" w:rsidRDefault="00F91FDE" w:rsidP="00070D75">
      <w:pPr>
        <w:rPr>
          <w:b/>
          <w:noProof/>
          <w:lang w:val="bg-BG"/>
        </w:rPr>
      </w:pPr>
      <w:bookmarkStart w:id="15" w:name="_Образец_№_9."/>
      <w:bookmarkStart w:id="16" w:name="_Toc443984864"/>
      <w:bookmarkEnd w:id="15"/>
      <w:bookmarkEnd w:id="14"/>
    </w:p>
    <w:p w:rsidR="00F91FDE" w:rsidRDefault="00F91FDE" w:rsidP="00070D75">
      <w:pPr>
        <w:rPr>
          <w:b/>
          <w:noProof/>
          <w:lang w:val="bg-BG"/>
        </w:rPr>
      </w:pPr>
    </w:p>
    <w:p w:rsidR="00F91FDE" w:rsidRPr="00070D75" w:rsidRDefault="00F91FDE" w:rsidP="00070D75">
      <w:pPr>
        <w:rPr>
          <w:i/>
          <w:iCs/>
          <w:noProof/>
          <w:lang w:val="bg-BG" w:eastAsia="bg-BG"/>
        </w:rPr>
      </w:pPr>
      <w:r w:rsidRPr="00070D75">
        <w:rPr>
          <w:b/>
          <w:noProof/>
          <w:lang w:val="bg-BG"/>
        </w:rPr>
        <w:t xml:space="preserve">Образец № </w:t>
      </w:r>
      <w:r>
        <w:rPr>
          <w:b/>
          <w:noProof/>
          <w:lang w:val="bg-BG"/>
        </w:rPr>
        <w:t>9</w:t>
      </w:r>
      <w:r w:rsidRPr="009A4C1D">
        <w:rPr>
          <w:noProof/>
          <w:lang w:val="bg-BG"/>
        </w:rPr>
        <w:t xml:space="preserve">. </w:t>
      </w:r>
      <w:bookmarkEnd w:id="16"/>
      <w:r w:rsidRPr="009A4C1D">
        <w:rPr>
          <w:noProof/>
          <w:lang w:val="bg-BG"/>
        </w:rPr>
        <w:t>Списък по чл. 64 от ЗОП на услугите, идентични или сходни с предмета на обществената поръчка, изпълнени през последните 3 (три) години, считано от датата на подаване на офертата</w:t>
      </w:r>
    </w:p>
    <w:p w:rsidR="00F91FDE" w:rsidRPr="009A4C1D" w:rsidRDefault="00F91FDE" w:rsidP="009D450E">
      <w:pPr>
        <w:ind w:right="250"/>
        <w:jc w:val="center"/>
        <w:rPr>
          <w:b/>
          <w:lang w:val="bg-BG"/>
        </w:rPr>
      </w:pPr>
    </w:p>
    <w:p w:rsidR="00F91FDE" w:rsidRPr="009A4C1D" w:rsidRDefault="00F91FDE" w:rsidP="009D450E">
      <w:pPr>
        <w:ind w:right="250"/>
        <w:jc w:val="center"/>
        <w:rPr>
          <w:b/>
          <w:lang w:val="bg-BG"/>
        </w:rPr>
      </w:pPr>
      <w:r w:rsidRPr="009A4C1D">
        <w:rPr>
          <w:b/>
        </w:rPr>
        <w:t xml:space="preserve">СПИСЪК </w:t>
      </w:r>
    </w:p>
    <w:p w:rsidR="00F91FDE" w:rsidRPr="009A4C1D" w:rsidRDefault="00F91FDE" w:rsidP="00926AE1">
      <w:pPr>
        <w:spacing w:before="120"/>
        <w:jc w:val="center"/>
        <w:rPr>
          <w:lang w:val="bg-BG"/>
        </w:rPr>
      </w:pPr>
      <w:r w:rsidRPr="009A4C1D">
        <w:rPr>
          <w:lang w:val="bg-BG"/>
        </w:rPr>
        <w:t>по чл. 64, ал. 1, т. 2 ЗОП</w:t>
      </w:r>
      <w:r w:rsidRPr="009A4C1D">
        <w:rPr>
          <w:lang w:val="bg-BG"/>
        </w:rPr>
        <w:tab/>
      </w:r>
    </w:p>
    <w:p w:rsidR="00F91FDE" w:rsidRPr="009A4C1D" w:rsidRDefault="00F91FDE" w:rsidP="009D450E">
      <w:pPr>
        <w:ind w:right="250"/>
        <w:jc w:val="center"/>
        <w:rPr>
          <w:b/>
        </w:rPr>
      </w:pPr>
      <w:r w:rsidRPr="009A4C1D">
        <w:rPr>
          <w:b/>
        </w:rPr>
        <w:t xml:space="preserve">НА </w:t>
      </w:r>
      <w:r w:rsidRPr="009A4C1D">
        <w:rPr>
          <w:b/>
          <w:lang w:val="bg-BG"/>
        </w:rPr>
        <w:t>УСЛУГИТЕ</w:t>
      </w:r>
      <w:r w:rsidRPr="009A4C1D">
        <w:rPr>
          <w:b/>
        </w:rPr>
        <w:t>, ИДЕНТИЧН</w:t>
      </w:r>
      <w:r w:rsidRPr="009A4C1D">
        <w:rPr>
          <w:b/>
          <w:lang w:val="bg-BG"/>
        </w:rPr>
        <w:t>А</w:t>
      </w:r>
      <w:r w:rsidRPr="009A4C1D">
        <w:rPr>
          <w:b/>
        </w:rPr>
        <w:t xml:space="preserve"> ИЛИ СХОДН</w:t>
      </w:r>
      <w:r w:rsidRPr="009A4C1D">
        <w:rPr>
          <w:b/>
          <w:lang w:val="bg-BG"/>
        </w:rPr>
        <w:t>А</w:t>
      </w:r>
      <w:r w:rsidRPr="009A4C1D">
        <w:rPr>
          <w:b/>
        </w:rPr>
        <w:t xml:space="preserve"> С ПРЕДМЕТА НА ПОРЪЧКАТА</w:t>
      </w:r>
    </w:p>
    <w:p w:rsidR="00F91FDE" w:rsidRPr="009A4C1D" w:rsidRDefault="00F91FDE" w:rsidP="009D450E">
      <w:pPr>
        <w:ind w:right="250"/>
        <w:jc w:val="center"/>
        <w:rPr>
          <w:b/>
        </w:rPr>
      </w:pPr>
    </w:p>
    <w:p w:rsidR="00F91FDE" w:rsidRPr="009A4C1D" w:rsidRDefault="00F91FDE" w:rsidP="009D450E">
      <w:pPr>
        <w:ind w:right="250"/>
        <w:jc w:val="center"/>
        <w:rPr>
          <w:b/>
        </w:rPr>
      </w:pPr>
    </w:p>
    <w:p w:rsidR="00F91FDE" w:rsidRPr="009A4C1D" w:rsidRDefault="00F91FDE" w:rsidP="009D450E">
      <w:pPr>
        <w:ind w:right="250"/>
        <w:jc w:val="both"/>
      </w:pPr>
      <w:r w:rsidRPr="009A4C1D">
        <w:t>Подписаният/ата ………………………………………………………..…………………</w:t>
      </w:r>
    </w:p>
    <w:p w:rsidR="00F91FDE" w:rsidRPr="009A4C1D" w:rsidRDefault="00F91FDE" w:rsidP="009D450E">
      <w:pPr>
        <w:ind w:right="250"/>
        <w:jc w:val="both"/>
      </w:pPr>
      <w:r w:rsidRPr="009A4C1D">
        <w:t xml:space="preserve">                                                            (трите имена)</w:t>
      </w:r>
    </w:p>
    <w:p w:rsidR="00F91FDE" w:rsidRPr="009A4C1D" w:rsidRDefault="00F91FDE" w:rsidP="009D450E">
      <w:pPr>
        <w:ind w:right="250"/>
        <w:jc w:val="both"/>
      </w:pPr>
      <w:r w:rsidRPr="009A4C1D">
        <w:t>данни по документ за самоличност ………………………………………………… номер на лична карта, дата, орган и място на издаването)</w:t>
      </w:r>
    </w:p>
    <w:p w:rsidR="00F91FDE" w:rsidRPr="009A4C1D" w:rsidRDefault="00F91FDE" w:rsidP="009D450E">
      <w:pPr>
        <w:ind w:right="250"/>
        <w:jc w:val="both"/>
      </w:pPr>
      <w:r w:rsidRPr="009A4C1D">
        <w:t>в качеството си на …………………………………..…………………</w:t>
      </w:r>
    </w:p>
    <w:p w:rsidR="00F91FDE" w:rsidRPr="009A4C1D" w:rsidRDefault="00F91FDE" w:rsidP="009D450E">
      <w:pPr>
        <w:ind w:right="250"/>
        <w:jc w:val="both"/>
      </w:pPr>
      <w:r w:rsidRPr="009A4C1D">
        <w:t xml:space="preserve">                                                              (длъжност)</w:t>
      </w:r>
    </w:p>
    <w:p w:rsidR="00F91FDE" w:rsidRPr="009A4C1D" w:rsidRDefault="00F91FDE" w:rsidP="009D450E">
      <w:pPr>
        <w:ind w:right="250"/>
        <w:jc w:val="both"/>
      </w:pPr>
      <w:r w:rsidRPr="009A4C1D">
        <w:t>на………………………………………………………………………………………</w:t>
      </w:r>
    </w:p>
    <w:p w:rsidR="00F91FDE" w:rsidRPr="009A4C1D" w:rsidRDefault="00F91FDE" w:rsidP="009D450E">
      <w:pPr>
        <w:ind w:right="250"/>
        <w:jc w:val="center"/>
      </w:pPr>
      <w:r w:rsidRPr="009A4C1D">
        <w:t>(наименование на участника),</w:t>
      </w:r>
    </w:p>
    <w:p w:rsidR="00F91FDE" w:rsidRPr="00E92FB2" w:rsidRDefault="00F91FDE" w:rsidP="00E92FB2">
      <w:pPr>
        <w:pStyle w:val="a1"/>
        <w:shd w:val="clear" w:color="auto" w:fill="auto"/>
        <w:spacing w:before="0"/>
        <w:ind w:left="20" w:right="20" w:firstLine="340"/>
        <w:jc w:val="center"/>
        <w:rPr>
          <w:rFonts w:ascii="Times New Roman" w:hAnsi="Times New Roman"/>
          <w:color w:val="000000"/>
          <w:sz w:val="24"/>
          <w:szCs w:val="24"/>
          <w:lang w:val="ru-RU" w:eastAsia="ru-RU"/>
        </w:rPr>
      </w:pPr>
      <w:r w:rsidRPr="00E92FB2">
        <w:rPr>
          <w:rFonts w:ascii="Times New Roman" w:hAnsi="Times New Roman"/>
          <w:sz w:val="24"/>
          <w:szCs w:val="24"/>
        </w:rPr>
        <w:t xml:space="preserve">ЕИК/БУЛСТАТ .................................................. – участник в обществена поръчка с предмет с предмет: </w:t>
      </w:r>
      <w:r w:rsidRPr="00E92FB2">
        <w:rPr>
          <w:rFonts w:ascii="Times New Roman" w:hAnsi="Times New Roman"/>
          <w:b/>
          <w:color w:val="000000"/>
          <w:sz w:val="24"/>
          <w:szCs w:val="24"/>
        </w:rPr>
        <w:t>„Отпечатване на книга „Кръстовата Планина“</w:t>
      </w:r>
    </w:p>
    <w:p w:rsidR="00F91FDE" w:rsidRPr="00E92FB2" w:rsidRDefault="00F91FDE" w:rsidP="00070D75">
      <w:pPr>
        <w:spacing w:before="120"/>
        <w:jc w:val="center"/>
        <w:rPr>
          <w:b/>
          <w:lang w:val="bg-BG"/>
        </w:rPr>
      </w:pPr>
    </w:p>
    <w:p w:rsidR="00F91FDE" w:rsidRPr="00070D75" w:rsidRDefault="00F91FDE" w:rsidP="00F7628F">
      <w:pPr>
        <w:pStyle w:val="a1"/>
        <w:shd w:val="clear" w:color="auto" w:fill="auto"/>
        <w:spacing w:before="0"/>
        <w:ind w:left="20" w:right="20" w:firstLine="34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F91FDE" w:rsidRPr="009A4C1D" w:rsidRDefault="00F91FDE" w:rsidP="00F7628F">
      <w:pPr>
        <w:spacing w:before="120" w:after="120"/>
        <w:jc w:val="center"/>
        <w:rPr>
          <w:b/>
        </w:rPr>
      </w:pPr>
      <w:r w:rsidRPr="009A4C1D">
        <w:rPr>
          <w:b/>
        </w:rPr>
        <w:t>ДЕКЛАРИРАМ, ЧЕ:</w:t>
      </w:r>
    </w:p>
    <w:p w:rsidR="00F91FDE" w:rsidRPr="009A4C1D" w:rsidRDefault="00F91FDE" w:rsidP="009D450E">
      <w:pPr>
        <w:jc w:val="both"/>
        <w:rPr>
          <w:lang w:val="bg-BG"/>
        </w:rPr>
      </w:pPr>
    </w:p>
    <w:p w:rsidR="00F91FDE" w:rsidRPr="009A4C1D" w:rsidRDefault="00F91FDE" w:rsidP="00FF709A">
      <w:pPr>
        <w:ind w:right="23"/>
        <w:jc w:val="both"/>
        <w:rPr>
          <w:lang w:val="bg-BG"/>
        </w:rPr>
      </w:pPr>
      <w:r w:rsidRPr="009A4C1D">
        <w:t xml:space="preserve">през последните </w:t>
      </w:r>
      <w:r w:rsidRPr="009A4C1D">
        <w:rPr>
          <w:b/>
        </w:rPr>
        <w:t>3 години</w:t>
      </w:r>
      <w:r w:rsidRPr="009A4C1D">
        <w:t xml:space="preserve">, </w:t>
      </w:r>
      <w:r w:rsidRPr="009A4C1D">
        <w:rPr>
          <w:lang w:val="ru-RU"/>
        </w:rPr>
        <w:t>считано от датата на подаване на офертата</w:t>
      </w:r>
      <w:r w:rsidRPr="009A4C1D">
        <w:t xml:space="preserve"> е изпълнил следните </w:t>
      </w:r>
      <w:r w:rsidRPr="009A4C1D">
        <w:rPr>
          <w:lang w:val="bg-BG"/>
        </w:rPr>
        <w:t>услуги</w:t>
      </w:r>
      <w:r w:rsidRPr="009A4C1D">
        <w:t>, които са идентични или сходни с предмета на поръчката, както следва:</w:t>
      </w:r>
    </w:p>
    <w:p w:rsidR="00F91FDE" w:rsidRPr="009A4C1D" w:rsidRDefault="00F91FDE" w:rsidP="00FF709A">
      <w:pPr>
        <w:ind w:right="23"/>
        <w:jc w:val="both"/>
        <w:rPr>
          <w:lang w:val="bg-BG"/>
        </w:rPr>
      </w:pPr>
    </w:p>
    <w:tbl>
      <w:tblPr>
        <w:tblW w:w="9591" w:type="dxa"/>
        <w:tblInd w:w="2" w:type="dxa"/>
        <w:tblCellMar>
          <w:left w:w="0" w:type="dxa"/>
          <w:right w:w="0" w:type="dxa"/>
        </w:tblCellMar>
        <w:tblLook w:val="00A0"/>
      </w:tblPr>
      <w:tblGrid>
        <w:gridCol w:w="289"/>
        <w:gridCol w:w="3268"/>
        <w:gridCol w:w="1908"/>
        <w:gridCol w:w="2015"/>
        <w:gridCol w:w="2111"/>
      </w:tblGrid>
      <w:tr w:rsidR="00F91FDE" w:rsidRPr="009A4C1D" w:rsidTr="00FA100C">
        <w:trPr>
          <w:tblHeader/>
        </w:trPr>
        <w:tc>
          <w:tcPr>
            <w:tcW w:w="2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91FDE" w:rsidRPr="009A4C1D" w:rsidRDefault="00F91FDE" w:rsidP="00FA100C">
            <w:pPr>
              <w:spacing w:before="100" w:beforeAutospacing="1" w:after="100" w:afterAutospacing="1"/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№</w:t>
            </w:r>
          </w:p>
        </w:tc>
        <w:tc>
          <w:tcPr>
            <w:tcW w:w="3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91FDE" w:rsidRPr="009A4C1D" w:rsidRDefault="00F91FDE" w:rsidP="006C0EF3">
            <w:pPr>
              <w:spacing w:before="100" w:beforeAutospacing="1" w:after="100" w:afterAutospacing="1"/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 xml:space="preserve">Предмет на договора и описание на изпълнените услуги </w:t>
            </w:r>
            <w:r w:rsidRPr="009A4C1D">
              <w:rPr>
                <w:u w:val="single"/>
              </w:rPr>
              <w:t xml:space="preserve"> с посочване на стойностите</w:t>
            </w:r>
            <w:r w:rsidRPr="009A4C1D">
              <w:rPr>
                <w:u w:val="single"/>
                <w:lang w:val="bg-BG"/>
              </w:rPr>
              <w:t xml:space="preserve"> в лева</w:t>
            </w:r>
          </w:p>
        </w:tc>
        <w:tc>
          <w:tcPr>
            <w:tcW w:w="19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91FDE" w:rsidRPr="009A4C1D" w:rsidRDefault="00F91FDE" w:rsidP="00FA100C">
            <w:pPr>
              <w:spacing w:before="100" w:beforeAutospacing="1" w:after="100" w:afterAutospacing="1"/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Дата на започване и дата на приключване на договора</w:t>
            </w:r>
          </w:p>
        </w:tc>
        <w:tc>
          <w:tcPr>
            <w:tcW w:w="20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91FDE" w:rsidRPr="009A4C1D" w:rsidRDefault="00F91FDE" w:rsidP="00FA100C">
            <w:pPr>
              <w:spacing w:before="100" w:beforeAutospacing="1" w:after="100" w:afterAutospacing="1"/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Лице, за което са изпълнени услугите (възложител)</w:t>
            </w:r>
          </w:p>
        </w:tc>
        <w:tc>
          <w:tcPr>
            <w:tcW w:w="21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91FDE" w:rsidRPr="009A4C1D" w:rsidRDefault="00F91FDE" w:rsidP="00FA100C">
            <w:pPr>
              <w:spacing w:before="100" w:beforeAutospacing="1" w:after="100" w:afterAutospacing="1"/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Качество, в което е изпълняван договора (изпълнител, участник в обединение или подизпълнител)</w:t>
            </w:r>
          </w:p>
        </w:tc>
      </w:tr>
      <w:tr w:rsidR="00F91FDE" w:rsidRPr="009A4C1D" w:rsidTr="00FA100C">
        <w:tc>
          <w:tcPr>
            <w:tcW w:w="2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91FDE" w:rsidRPr="009A4C1D" w:rsidRDefault="00F91FDE" w:rsidP="00FA100C">
            <w:pPr>
              <w:spacing w:before="100" w:beforeAutospacing="1" w:after="100" w:afterAutospacing="1"/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1.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91FDE" w:rsidRPr="009A4C1D" w:rsidRDefault="00F91FDE" w:rsidP="00FA100C">
            <w:pPr>
              <w:rPr>
                <w:lang w:val="bg-BG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91FDE" w:rsidRPr="009A4C1D" w:rsidRDefault="00F91FDE" w:rsidP="00FA100C">
            <w:pPr>
              <w:rPr>
                <w:lang w:val="bg-BG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91FDE" w:rsidRPr="009A4C1D" w:rsidRDefault="00F91FDE" w:rsidP="00FA100C">
            <w:pPr>
              <w:rPr>
                <w:lang w:val="bg-BG"/>
              </w:rPr>
            </w:pPr>
          </w:p>
        </w:tc>
        <w:tc>
          <w:tcPr>
            <w:tcW w:w="2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91FDE" w:rsidRPr="009A4C1D" w:rsidRDefault="00F91FDE" w:rsidP="00FA100C">
            <w:pPr>
              <w:rPr>
                <w:lang w:val="bg-BG"/>
              </w:rPr>
            </w:pPr>
          </w:p>
        </w:tc>
      </w:tr>
      <w:tr w:rsidR="00F91FDE" w:rsidRPr="009A4C1D" w:rsidTr="00FA100C">
        <w:tc>
          <w:tcPr>
            <w:tcW w:w="2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91FDE" w:rsidRPr="009A4C1D" w:rsidRDefault="00F91FDE" w:rsidP="00FA100C">
            <w:pPr>
              <w:spacing w:before="100" w:beforeAutospacing="1" w:after="100" w:afterAutospacing="1"/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2.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91FDE" w:rsidRPr="009A4C1D" w:rsidRDefault="00F91FDE" w:rsidP="00FA100C">
            <w:pPr>
              <w:rPr>
                <w:lang w:val="bg-BG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91FDE" w:rsidRPr="009A4C1D" w:rsidRDefault="00F91FDE" w:rsidP="00FA100C">
            <w:pPr>
              <w:rPr>
                <w:lang w:val="bg-BG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91FDE" w:rsidRPr="009A4C1D" w:rsidRDefault="00F91FDE" w:rsidP="00FA100C">
            <w:pPr>
              <w:rPr>
                <w:lang w:val="bg-BG"/>
              </w:rPr>
            </w:pPr>
          </w:p>
        </w:tc>
        <w:tc>
          <w:tcPr>
            <w:tcW w:w="2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91FDE" w:rsidRPr="009A4C1D" w:rsidRDefault="00F91FDE" w:rsidP="00FA100C">
            <w:pPr>
              <w:rPr>
                <w:lang w:val="bg-BG"/>
              </w:rPr>
            </w:pPr>
          </w:p>
        </w:tc>
      </w:tr>
    </w:tbl>
    <w:p w:rsidR="00F91FDE" w:rsidRPr="009A4C1D" w:rsidRDefault="00F91FDE" w:rsidP="00FF709A">
      <w:pPr>
        <w:pStyle w:val="BodyText"/>
        <w:ind w:right="23"/>
        <w:rPr>
          <w:i/>
          <w:szCs w:val="24"/>
          <w:lang w:val="bg-BG"/>
        </w:rPr>
      </w:pPr>
    </w:p>
    <w:p w:rsidR="00F91FDE" w:rsidRPr="009A4C1D" w:rsidRDefault="00F91FDE" w:rsidP="00D4503D">
      <w:pPr>
        <w:ind w:firstLine="360"/>
        <w:rPr>
          <w:lang w:val="bg-BG"/>
        </w:rPr>
      </w:pPr>
      <w:r w:rsidRPr="009A4C1D">
        <w:rPr>
          <w:lang w:val="bg-BG"/>
        </w:rPr>
        <w:t>За посочените доставка/и, изпълнени от нас, идентични или сходни с предмета на обществената поръчка, прилагаме следните доказателства за тяхното изпълнение:</w:t>
      </w:r>
    </w:p>
    <w:p w:rsidR="00F91FDE" w:rsidRPr="009A4C1D" w:rsidRDefault="00F91FDE" w:rsidP="00D4503D">
      <w:pPr>
        <w:numPr>
          <w:ilvl w:val="0"/>
          <w:numId w:val="22"/>
        </w:numPr>
        <w:autoSpaceDE w:val="0"/>
        <w:autoSpaceDN w:val="0"/>
        <w:adjustRightInd w:val="0"/>
        <w:spacing w:before="60"/>
        <w:rPr>
          <w:lang w:val="bg-BG"/>
        </w:rPr>
      </w:pPr>
      <w:r w:rsidRPr="009A4C1D">
        <w:rPr>
          <w:lang w:val="bg-BG"/>
        </w:rPr>
        <w:t>……………………………………………………</w:t>
      </w:r>
    </w:p>
    <w:p w:rsidR="00F91FDE" w:rsidRPr="009A4C1D" w:rsidRDefault="00F91FDE" w:rsidP="00D4503D">
      <w:pPr>
        <w:numPr>
          <w:ilvl w:val="0"/>
          <w:numId w:val="22"/>
        </w:numPr>
        <w:autoSpaceDE w:val="0"/>
        <w:autoSpaceDN w:val="0"/>
        <w:adjustRightInd w:val="0"/>
        <w:spacing w:before="60"/>
        <w:rPr>
          <w:lang w:val="bg-BG"/>
        </w:rPr>
      </w:pPr>
      <w:r w:rsidRPr="009A4C1D">
        <w:rPr>
          <w:lang w:val="bg-BG"/>
        </w:rPr>
        <w:t>……………………………………………………</w:t>
      </w:r>
    </w:p>
    <w:p w:rsidR="00F91FDE" w:rsidRPr="009A4C1D" w:rsidRDefault="00F91FDE" w:rsidP="00D4503D">
      <w:pPr>
        <w:numPr>
          <w:ilvl w:val="0"/>
          <w:numId w:val="22"/>
        </w:numPr>
        <w:autoSpaceDE w:val="0"/>
        <w:autoSpaceDN w:val="0"/>
        <w:adjustRightInd w:val="0"/>
        <w:spacing w:before="60"/>
        <w:rPr>
          <w:lang w:val="bg-BG"/>
        </w:rPr>
      </w:pPr>
      <w:r w:rsidRPr="009A4C1D">
        <w:rPr>
          <w:lang w:val="bg-BG"/>
        </w:rPr>
        <w:t>……………………………………………………</w:t>
      </w:r>
    </w:p>
    <w:p w:rsidR="00F91FDE" w:rsidRPr="009A4C1D" w:rsidRDefault="00F91FDE" w:rsidP="00D4503D">
      <w:pPr>
        <w:rPr>
          <w:b/>
          <w:bCs/>
          <w:lang w:val="bg-BG"/>
        </w:rPr>
      </w:pPr>
    </w:p>
    <w:p w:rsidR="00F91FDE" w:rsidRPr="009A4C1D" w:rsidRDefault="00F91FDE" w:rsidP="00FF709A">
      <w:pPr>
        <w:pStyle w:val="BodyText"/>
        <w:ind w:right="23"/>
        <w:rPr>
          <w:i/>
          <w:szCs w:val="24"/>
        </w:rPr>
      </w:pPr>
      <w:r w:rsidRPr="009A4C1D">
        <w:rPr>
          <w:i/>
          <w:szCs w:val="24"/>
        </w:rPr>
        <w:t>Известно ми е, че за неверни данни нося наказателна отговорност по чл. 313 от Наказателния кодекс.</w:t>
      </w:r>
    </w:p>
    <w:p w:rsidR="00F91FDE" w:rsidRPr="009A4C1D" w:rsidRDefault="00F91FDE" w:rsidP="00A97121">
      <w:pPr>
        <w:rPr>
          <w:b/>
          <w:lang w:val="bg-BG"/>
        </w:rPr>
      </w:pPr>
    </w:p>
    <w:p w:rsidR="00F91FDE" w:rsidRPr="009A4C1D" w:rsidRDefault="00F91FDE" w:rsidP="00A97121">
      <w:pPr>
        <w:rPr>
          <w:b/>
          <w:lang w:val="bg-BG"/>
        </w:rPr>
      </w:pPr>
      <w:r w:rsidRPr="009A4C1D">
        <w:rPr>
          <w:b/>
        </w:rPr>
        <w:t xml:space="preserve">Дата: .............           </w:t>
      </w:r>
      <w:r w:rsidRPr="009A4C1D">
        <w:rPr>
          <w:b/>
        </w:rPr>
        <w:tab/>
        <w:t xml:space="preserve">                                               </w:t>
      </w:r>
      <w:r w:rsidRPr="009A4C1D">
        <w:rPr>
          <w:b/>
        </w:rPr>
        <w:tab/>
        <w:t>Подпис и печат:</w:t>
      </w:r>
    </w:p>
    <w:p w:rsidR="00F91FDE" w:rsidRPr="009A4C1D" w:rsidRDefault="00F91FDE" w:rsidP="00A97121">
      <w:pPr>
        <w:jc w:val="center"/>
        <w:rPr>
          <w:b/>
        </w:rPr>
      </w:pPr>
    </w:p>
    <w:p w:rsidR="00F91FDE" w:rsidRPr="009A4C1D" w:rsidRDefault="00F91FDE" w:rsidP="00A97121">
      <w:pPr>
        <w:ind w:right="23"/>
        <w:jc w:val="both"/>
        <w:rPr>
          <w:b/>
          <w:i/>
        </w:rPr>
      </w:pPr>
      <w:r w:rsidRPr="009A4C1D">
        <w:rPr>
          <w:b/>
          <w:i/>
        </w:rPr>
        <w:t>Указания:</w:t>
      </w:r>
    </w:p>
    <w:p w:rsidR="00F91FDE" w:rsidRPr="009A4C1D" w:rsidRDefault="00F91FDE" w:rsidP="00FF709A">
      <w:pPr>
        <w:ind w:right="23"/>
        <w:jc w:val="both"/>
        <w:rPr>
          <w:bCs/>
          <w:i/>
        </w:rPr>
      </w:pPr>
      <w:r w:rsidRPr="009A4C1D">
        <w:rPr>
          <w:bCs/>
          <w:i/>
          <w:iCs/>
        </w:rPr>
        <w:t xml:space="preserve">Участниците следва да са изпълнили минимум една </w:t>
      </w:r>
      <w:r w:rsidRPr="009A4C1D">
        <w:rPr>
          <w:bCs/>
          <w:i/>
          <w:iCs/>
          <w:lang w:val="bg-BG"/>
        </w:rPr>
        <w:t>услуга</w:t>
      </w:r>
      <w:r w:rsidRPr="009A4C1D">
        <w:rPr>
          <w:bCs/>
          <w:i/>
          <w:iCs/>
        </w:rPr>
        <w:t xml:space="preserve"> с предмет идентичен или сходен с предмета на поръчката и да представят минимум едно доказателство за извършената </w:t>
      </w:r>
      <w:r w:rsidRPr="009A4C1D">
        <w:rPr>
          <w:bCs/>
          <w:i/>
          <w:iCs/>
          <w:lang w:val="bg-BG"/>
        </w:rPr>
        <w:t>услуга</w:t>
      </w:r>
      <w:r w:rsidRPr="009A4C1D">
        <w:rPr>
          <w:bCs/>
          <w:i/>
          <w:iCs/>
        </w:rPr>
        <w:t>.</w:t>
      </w:r>
    </w:p>
    <w:p w:rsidR="00F91FDE" w:rsidRPr="00070D75" w:rsidRDefault="00F91FDE" w:rsidP="00E85B0D">
      <w:pPr>
        <w:jc w:val="both"/>
        <w:rPr>
          <w:b/>
          <w:i/>
          <w:iCs/>
          <w:noProof/>
          <w:lang w:val="bg-BG"/>
        </w:rPr>
      </w:pPr>
    </w:p>
    <w:p w:rsidR="00F91FDE" w:rsidRPr="009A4C1D" w:rsidRDefault="00F91FDE" w:rsidP="00E85B0D">
      <w:pPr>
        <w:jc w:val="both"/>
        <w:rPr>
          <w:b/>
          <w:i/>
          <w:iCs/>
          <w:noProof/>
          <w:lang w:val="bg-BG"/>
        </w:rPr>
      </w:pPr>
    </w:p>
    <w:p w:rsidR="00F91FDE" w:rsidRPr="009A4C1D" w:rsidRDefault="00F91FDE" w:rsidP="00E85B0D">
      <w:pPr>
        <w:ind w:right="374"/>
        <w:jc w:val="right"/>
        <w:rPr>
          <w:lang w:val="en-GB"/>
        </w:rPr>
      </w:pPr>
    </w:p>
    <w:p w:rsidR="00F91FDE" w:rsidRPr="009A4C1D" w:rsidRDefault="00F91FDE" w:rsidP="006D4C2F">
      <w:pPr>
        <w:pStyle w:val="Heading3"/>
        <w:spacing w:before="0"/>
        <w:jc w:val="both"/>
        <w:rPr>
          <w:rFonts w:ascii="Times New Roman" w:hAnsi="Times New Roman"/>
          <w:bCs/>
          <w:i/>
          <w:iCs/>
          <w:noProof/>
          <w:sz w:val="24"/>
          <w:szCs w:val="24"/>
          <w:lang w:val="bg-BG"/>
        </w:rPr>
      </w:pPr>
    </w:p>
    <w:p w:rsidR="00F91FDE" w:rsidRPr="009A4C1D" w:rsidRDefault="00F91FDE" w:rsidP="006D4C2F">
      <w:pPr>
        <w:pStyle w:val="Heading3"/>
        <w:spacing w:before="0"/>
        <w:jc w:val="both"/>
        <w:rPr>
          <w:rFonts w:ascii="Times New Roman" w:hAnsi="Times New Roman"/>
          <w:bCs/>
          <w:i/>
          <w:iCs/>
          <w:noProof/>
          <w:sz w:val="24"/>
          <w:szCs w:val="24"/>
          <w:lang w:val="bg-BG"/>
        </w:rPr>
      </w:pPr>
    </w:p>
    <w:p w:rsidR="00F91FDE" w:rsidRDefault="00F91FDE" w:rsidP="006D4C2F">
      <w:pPr>
        <w:pStyle w:val="Heading3"/>
        <w:spacing w:before="0"/>
        <w:jc w:val="both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F91FDE" w:rsidRDefault="00F91FDE" w:rsidP="006D4C2F">
      <w:pPr>
        <w:pStyle w:val="Heading3"/>
        <w:spacing w:before="0"/>
        <w:jc w:val="both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F91FDE" w:rsidRDefault="00F91FDE" w:rsidP="006D4C2F">
      <w:pPr>
        <w:pStyle w:val="Heading3"/>
        <w:spacing w:before="0"/>
        <w:jc w:val="both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F91FDE" w:rsidRDefault="00F91FDE" w:rsidP="006D4C2F">
      <w:pPr>
        <w:pStyle w:val="Heading3"/>
        <w:spacing w:before="0"/>
        <w:jc w:val="both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F91FDE" w:rsidRDefault="00F91FDE" w:rsidP="006D4C2F">
      <w:pPr>
        <w:pStyle w:val="Heading3"/>
        <w:spacing w:before="0"/>
        <w:jc w:val="both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F91FDE" w:rsidRDefault="00F91FDE" w:rsidP="006D4C2F">
      <w:pPr>
        <w:pStyle w:val="Heading3"/>
        <w:spacing w:before="0"/>
        <w:jc w:val="both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F91FDE" w:rsidRDefault="00F91FDE" w:rsidP="006D4C2F">
      <w:pPr>
        <w:pStyle w:val="Heading3"/>
        <w:spacing w:before="0"/>
        <w:jc w:val="both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F91FDE" w:rsidRDefault="00F91FDE" w:rsidP="006D4C2F">
      <w:pPr>
        <w:pStyle w:val="Heading3"/>
        <w:spacing w:before="0"/>
        <w:jc w:val="both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F91FDE" w:rsidRPr="00F927B0" w:rsidRDefault="00F91FDE" w:rsidP="00F927B0">
      <w:pPr>
        <w:rPr>
          <w:lang w:val="bg-BG" w:eastAsia="bg-BG"/>
        </w:rPr>
      </w:pPr>
    </w:p>
    <w:p w:rsidR="00F91FDE" w:rsidRDefault="00F91FDE" w:rsidP="006D4C2F">
      <w:pPr>
        <w:pStyle w:val="Heading3"/>
        <w:spacing w:before="0"/>
        <w:jc w:val="both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F91FDE" w:rsidRPr="009A4C1D" w:rsidRDefault="00F91FDE" w:rsidP="00605E64">
      <w:pPr>
        <w:jc w:val="both"/>
        <w:rPr>
          <w:b/>
          <w:i/>
          <w:iCs/>
          <w:noProof/>
          <w:lang w:val="bg-BG"/>
        </w:rPr>
      </w:pPr>
    </w:p>
    <w:p w:rsidR="00F91FDE" w:rsidRDefault="00F91FDE" w:rsidP="00605E64">
      <w:pPr>
        <w:jc w:val="both"/>
        <w:rPr>
          <w:b/>
          <w:i/>
          <w:iCs/>
          <w:noProof/>
          <w:lang w:val="bg-BG"/>
        </w:rPr>
      </w:pPr>
    </w:p>
    <w:p w:rsidR="00F91FDE" w:rsidRDefault="00F91FDE" w:rsidP="00605E64">
      <w:pPr>
        <w:jc w:val="both"/>
        <w:rPr>
          <w:b/>
          <w:i/>
          <w:iCs/>
          <w:noProof/>
          <w:lang w:val="bg-BG"/>
        </w:rPr>
      </w:pPr>
    </w:p>
    <w:p w:rsidR="00F91FDE" w:rsidRDefault="00F91FDE" w:rsidP="00605E64">
      <w:pPr>
        <w:jc w:val="both"/>
        <w:rPr>
          <w:b/>
          <w:i/>
          <w:iCs/>
          <w:noProof/>
          <w:lang w:val="bg-BG"/>
        </w:rPr>
      </w:pPr>
    </w:p>
    <w:p w:rsidR="00F91FDE" w:rsidRDefault="00F91FDE" w:rsidP="00605E64">
      <w:pPr>
        <w:jc w:val="both"/>
        <w:rPr>
          <w:b/>
          <w:i/>
          <w:iCs/>
          <w:noProof/>
          <w:lang w:val="bg-BG"/>
        </w:rPr>
      </w:pPr>
    </w:p>
    <w:p w:rsidR="00F91FDE" w:rsidRDefault="00F91FDE" w:rsidP="00605E64">
      <w:pPr>
        <w:jc w:val="both"/>
        <w:rPr>
          <w:b/>
          <w:i/>
          <w:iCs/>
          <w:noProof/>
          <w:lang w:val="bg-BG"/>
        </w:rPr>
      </w:pPr>
    </w:p>
    <w:p w:rsidR="00F91FDE" w:rsidRDefault="00F91FDE" w:rsidP="00605E64">
      <w:pPr>
        <w:jc w:val="both"/>
        <w:rPr>
          <w:b/>
          <w:i/>
          <w:iCs/>
          <w:noProof/>
          <w:lang w:val="bg-BG"/>
        </w:rPr>
      </w:pPr>
    </w:p>
    <w:p w:rsidR="00F91FDE" w:rsidRDefault="00F91FDE" w:rsidP="00605E64">
      <w:pPr>
        <w:jc w:val="both"/>
        <w:rPr>
          <w:b/>
          <w:i/>
          <w:iCs/>
          <w:noProof/>
          <w:lang w:val="bg-BG"/>
        </w:rPr>
      </w:pPr>
    </w:p>
    <w:p w:rsidR="00F91FDE" w:rsidRDefault="00F91FDE" w:rsidP="00605E64">
      <w:pPr>
        <w:jc w:val="both"/>
        <w:rPr>
          <w:b/>
          <w:i/>
          <w:iCs/>
          <w:noProof/>
          <w:lang w:val="bg-BG"/>
        </w:rPr>
      </w:pPr>
    </w:p>
    <w:p w:rsidR="00F91FDE" w:rsidRDefault="00F91FDE" w:rsidP="00605E64">
      <w:pPr>
        <w:jc w:val="both"/>
        <w:rPr>
          <w:b/>
          <w:i/>
          <w:iCs/>
          <w:noProof/>
          <w:lang w:val="bg-BG"/>
        </w:rPr>
      </w:pPr>
    </w:p>
    <w:p w:rsidR="00F91FDE" w:rsidRDefault="00F91FDE" w:rsidP="00605E64">
      <w:pPr>
        <w:jc w:val="both"/>
        <w:rPr>
          <w:b/>
          <w:i/>
          <w:iCs/>
          <w:noProof/>
          <w:lang w:val="bg-BG"/>
        </w:rPr>
      </w:pPr>
    </w:p>
    <w:p w:rsidR="00F91FDE" w:rsidRDefault="00F91FDE" w:rsidP="00605E64">
      <w:pPr>
        <w:jc w:val="both"/>
        <w:rPr>
          <w:b/>
          <w:i/>
          <w:iCs/>
          <w:noProof/>
          <w:lang w:val="bg-BG"/>
        </w:rPr>
      </w:pPr>
    </w:p>
    <w:p w:rsidR="00F91FDE" w:rsidRDefault="00F91FDE" w:rsidP="00605E64">
      <w:pPr>
        <w:jc w:val="both"/>
        <w:rPr>
          <w:b/>
          <w:i/>
          <w:iCs/>
          <w:noProof/>
          <w:lang w:val="bg-BG"/>
        </w:rPr>
      </w:pPr>
    </w:p>
    <w:p w:rsidR="00F91FDE" w:rsidRDefault="00F91FDE" w:rsidP="00605E64">
      <w:pPr>
        <w:jc w:val="both"/>
        <w:rPr>
          <w:b/>
          <w:i/>
          <w:iCs/>
          <w:noProof/>
          <w:lang w:val="bg-BG"/>
        </w:rPr>
      </w:pPr>
    </w:p>
    <w:p w:rsidR="00F91FDE" w:rsidRDefault="00F91FDE" w:rsidP="00605E64">
      <w:pPr>
        <w:jc w:val="both"/>
        <w:rPr>
          <w:b/>
          <w:i/>
          <w:iCs/>
          <w:noProof/>
          <w:lang w:val="bg-BG"/>
        </w:rPr>
      </w:pPr>
    </w:p>
    <w:p w:rsidR="00F91FDE" w:rsidRDefault="00F91FDE" w:rsidP="00605E64">
      <w:pPr>
        <w:jc w:val="both"/>
        <w:rPr>
          <w:b/>
          <w:i/>
          <w:iCs/>
          <w:noProof/>
          <w:lang w:val="bg-BG"/>
        </w:rPr>
      </w:pPr>
    </w:p>
    <w:p w:rsidR="00F91FDE" w:rsidRDefault="00F91FDE" w:rsidP="00605E64">
      <w:pPr>
        <w:jc w:val="both"/>
        <w:rPr>
          <w:b/>
          <w:i/>
          <w:iCs/>
          <w:noProof/>
          <w:lang w:val="bg-BG"/>
        </w:rPr>
      </w:pPr>
    </w:p>
    <w:p w:rsidR="00F91FDE" w:rsidRDefault="00F91FDE" w:rsidP="00605E64">
      <w:pPr>
        <w:jc w:val="both"/>
        <w:rPr>
          <w:b/>
          <w:i/>
          <w:iCs/>
          <w:noProof/>
          <w:lang w:val="bg-BG"/>
        </w:rPr>
      </w:pPr>
    </w:p>
    <w:p w:rsidR="00F91FDE" w:rsidRDefault="00F91FDE" w:rsidP="00605E64">
      <w:pPr>
        <w:jc w:val="both"/>
        <w:rPr>
          <w:b/>
          <w:i/>
          <w:iCs/>
          <w:noProof/>
          <w:lang w:val="bg-BG"/>
        </w:rPr>
      </w:pPr>
    </w:p>
    <w:p w:rsidR="00F91FDE" w:rsidRDefault="00F91FDE" w:rsidP="00605E64">
      <w:pPr>
        <w:jc w:val="both"/>
        <w:rPr>
          <w:b/>
          <w:i/>
          <w:iCs/>
          <w:noProof/>
          <w:lang w:val="bg-BG"/>
        </w:rPr>
      </w:pPr>
    </w:p>
    <w:p w:rsidR="00F91FDE" w:rsidRDefault="00F91FDE" w:rsidP="00605E64">
      <w:pPr>
        <w:jc w:val="both"/>
        <w:rPr>
          <w:b/>
          <w:i/>
          <w:iCs/>
          <w:noProof/>
          <w:lang w:val="bg-BG"/>
        </w:rPr>
      </w:pPr>
    </w:p>
    <w:p w:rsidR="00F91FDE" w:rsidRDefault="00F91FDE" w:rsidP="00605E64">
      <w:pPr>
        <w:jc w:val="both"/>
        <w:rPr>
          <w:b/>
          <w:i/>
          <w:iCs/>
          <w:noProof/>
          <w:lang w:val="bg-BG"/>
        </w:rPr>
      </w:pPr>
    </w:p>
    <w:p w:rsidR="00F91FDE" w:rsidRDefault="00F91FDE" w:rsidP="00605E64">
      <w:pPr>
        <w:jc w:val="both"/>
        <w:rPr>
          <w:b/>
          <w:i/>
          <w:iCs/>
          <w:noProof/>
          <w:lang w:val="bg-BG"/>
        </w:rPr>
      </w:pPr>
    </w:p>
    <w:p w:rsidR="00F91FDE" w:rsidRDefault="00F91FDE" w:rsidP="00605E64">
      <w:pPr>
        <w:jc w:val="both"/>
        <w:rPr>
          <w:b/>
          <w:i/>
          <w:iCs/>
          <w:noProof/>
          <w:lang w:val="bg-BG"/>
        </w:rPr>
      </w:pPr>
    </w:p>
    <w:p w:rsidR="00F91FDE" w:rsidRDefault="00F91FDE" w:rsidP="00605E64">
      <w:pPr>
        <w:jc w:val="both"/>
        <w:rPr>
          <w:b/>
          <w:i/>
          <w:iCs/>
          <w:noProof/>
          <w:lang w:val="bg-BG"/>
        </w:rPr>
      </w:pPr>
    </w:p>
    <w:p w:rsidR="00F91FDE" w:rsidRDefault="00F91FDE" w:rsidP="00605E64">
      <w:pPr>
        <w:jc w:val="both"/>
        <w:rPr>
          <w:b/>
          <w:i/>
          <w:iCs/>
          <w:noProof/>
          <w:lang w:val="bg-BG"/>
        </w:rPr>
      </w:pPr>
    </w:p>
    <w:p w:rsidR="00F91FDE" w:rsidRDefault="00F91FDE" w:rsidP="00605E64">
      <w:pPr>
        <w:jc w:val="both"/>
        <w:rPr>
          <w:b/>
          <w:i/>
          <w:iCs/>
          <w:noProof/>
          <w:lang w:val="bg-BG"/>
        </w:rPr>
      </w:pPr>
    </w:p>
    <w:p w:rsidR="00F91FDE" w:rsidRPr="000762A9" w:rsidRDefault="00F91FDE" w:rsidP="008832BB">
      <w:pPr>
        <w:jc w:val="both"/>
        <w:rPr>
          <w:b/>
          <w:bCs/>
          <w:i/>
          <w:iCs/>
          <w:noProof/>
          <w:lang w:val="bg-BG"/>
        </w:rPr>
      </w:pPr>
      <w:bookmarkStart w:id="17" w:name="_Образец_№_10."/>
      <w:bookmarkStart w:id="18" w:name="_Образец_№_11."/>
      <w:bookmarkStart w:id="19" w:name="_Toc443984865"/>
      <w:bookmarkEnd w:id="17"/>
      <w:bookmarkEnd w:id="18"/>
    </w:p>
    <w:p w:rsidR="00F91FDE" w:rsidRDefault="00F91FDE" w:rsidP="008832BB">
      <w:pPr>
        <w:jc w:val="both"/>
        <w:rPr>
          <w:b/>
          <w:bCs/>
          <w:i/>
          <w:iCs/>
          <w:noProof/>
          <w:lang w:val="bg-BG"/>
        </w:rPr>
      </w:pPr>
    </w:p>
    <w:p w:rsidR="00F91FDE" w:rsidRDefault="00F91FDE" w:rsidP="008832BB">
      <w:pPr>
        <w:jc w:val="both"/>
        <w:rPr>
          <w:b/>
          <w:bCs/>
          <w:i/>
          <w:iCs/>
          <w:noProof/>
          <w:lang w:val="bg-BG"/>
        </w:rPr>
      </w:pPr>
    </w:p>
    <w:p w:rsidR="00F91FDE" w:rsidRPr="009A4C1D" w:rsidRDefault="00F91FDE" w:rsidP="008832BB">
      <w:pPr>
        <w:jc w:val="both"/>
        <w:rPr>
          <w:i/>
          <w:iCs/>
          <w:noProof/>
          <w:lang w:val="bg-BG" w:eastAsia="bg-BG"/>
        </w:rPr>
      </w:pPr>
      <w:r w:rsidRPr="009A4C1D">
        <w:rPr>
          <w:b/>
          <w:bCs/>
          <w:i/>
          <w:iCs/>
          <w:noProof/>
          <w:lang w:val="bg-BG"/>
        </w:rPr>
        <w:t>Образец № 1</w:t>
      </w:r>
      <w:r>
        <w:rPr>
          <w:b/>
          <w:bCs/>
          <w:i/>
          <w:iCs/>
          <w:noProof/>
          <w:lang w:val="bg-BG"/>
        </w:rPr>
        <w:t>0</w:t>
      </w:r>
      <w:r w:rsidRPr="009A4C1D">
        <w:rPr>
          <w:bCs/>
          <w:i/>
          <w:iCs/>
          <w:noProof/>
          <w:lang w:val="bg-BG"/>
        </w:rPr>
        <w:t xml:space="preserve">. </w:t>
      </w:r>
      <w:bookmarkStart w:id="20" w:name="_Toc443984868"/>
      <w:bookmarkEnd w:id="19"/>
      <w:r w:rsidRPr="009A4C1D">
        <w:rPr>
          <w:bCs/>
          <w:i/>
          <w:iCs/>
          <w:noProof/>
          <w:lang w:val="bg-BG"/>
        </w:rPr>
        <w:t>Декларация за срок на валидност на офертата</w:t>
      </w:r>
    </w:p>
    <w:bookmarkEnd w:id="20"/>
    <w:p w:rsidR="00F91FDE" w:rsidRPr="009A4C1D" w:rsidRDefault="00F91FDE" w:rsidP="00A628E3">
      <w:pPr>
        <w:spacing w:before="480"/>
        <w:jc w:val="center"/>
        <w:rPr>
          <w:b/>
          <w:bCs/>
          <w:lang w:val="bg-BG"/>
        </w:rPr>
      </w:pPr>
      <w:r w:rsidRPr="009A4C1D">
        <w:rPr>
          <w:b/>
          <w:bCs/>
          <w:lang w:val="bg-BG"/>
        </w:rPr>
        <w:t xml:space="preserve">ДЕКЛАРАЦИЯ </w:t>
      </w:r>
    </w:p>
    <w:p w:rsidR="00F91FDE" w:rsidRPr="009A4C1D" w:rsidRDefault="00F91FDE" w:rsidP="00A628E3">
      <w:pPr>
        <w:jc w:val="center"/>
        <w:rPr>
          <w:lang w:val="bg-BG"/>
        </w:rPr>
      </w:pPr>
      <w:r w:rsidRPr="009A4C1D">
        <w:rPr>
          <w:lang w:val="bg-BG"/>
        </w:rPr>
        <w:t xml:space="preserve">за срок на валидност на офертата </w:t>
      </w:r>
    </w:p>
    <w:p w:rsidR="00F91FDE" w:rsidRPr="009A4C1D" w:rsidRDefault="00F91FDE" w:rsidP="00A628E3">
      <w:pPr>
        <w:jc w:val="center"/>
        <w:rPr>
          <w:b/>
          <w:bCs/>
          <w:lang w:val="bg-BG"/>
        </w:rPr>
      </w:pPr>
    </w:p>
    <w:p w:rsidR="00F91FDE" w:rsidRPr="009A4C1D" w:rsidRDefault="00F91FDE" w:rsidP="00A628E3">
      <w:pPr>
        <w:jc w:val="center"/>
        <w:rPr>
          <w:lang w:val="bg-BG"/>
        </w:rPr>
      </w:pPr>
    </w:p>
    <w:tbl>
      <w:tblPr>
        <w:tblW w:w="0" w:type="auto"/>
        <w:tblInd w:w="2" w:type="dxa"/>
        <w:tblLayout w:type="fixed"/>
        <w:tblLook w:val="00A0"/>
      </w:tblPr>
      <w:tblGrid>
        <w:gridCol w:w="412"/>
        <w:gridCol w:w="1397"/>
        <w:gridCol w:w="258"/>
        <w:gridCol w:w="1158"/>
        <w:gridCol w:w="3685"/>
        <w:gridCol w:w="850"/>
        <w:gridCol w:w="651"/>
        <w:gridCol w:w="85"/>
        <w:gridCol w:w="1133"/>
      </w:tblGrid>
      <w:tr w:rsidR="00F91FDE" w:rsidRPr="009A4C1D">
        <w:tc>
          <w:tcPr>
            <w:tcW w:w="2067" w:type="dxa"/>
            <w:gridSpan w:val="3"/>
            <w:vAlign w:val="bottom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Долуподписаният/ата</w:t>
            </w:r>
          </w:p>
        </w:tc>
        <w:tc>
          <w:tcPr>
            <w:tcW w:w="5693" w:type="dxa"/>
            <w:gridSpan w:val="3"/>
            <w:tcBorders>
              <w:bottom w:val="single" w:sz="4" w:space="0" w:color="auto"/>
            </w:tcBorders>
            <w:vAlign w:val="bottom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  <w:tc>
          <w:tcPr>
            <w:tcW w:w="651" w:type="dxa"/>
            <w:vAlign w:val="bottom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ЕГН</w:t>
            </w:r>
          </w:p>
        </w:tc>
        <w:tc>
          <w:tcPr>
            <w:tcW w:w="1218" w:type="dxa"/>
            <w:gridSpan w:val="2"/>
            <w:tcBorders>
              <w:bottom w:val="single" w:sz="4" w:space="0" w:color="auto"/>
            </w:tcBorders>
            <w:vAlign w:val="bottom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</w:tr>
      <w:tr w:rsidR="00F91FDE" w:rsidRPr="009A4C1D">
        <w:tc>
          <w:tcPr>
            <w:tcW w:w="2067" w:type="dxa"/>
            <w:gridSpan w:val="3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  <w:tc>
          <w:tcPr>
            <w:tcW w:w="5693" w:type="dxa"/>
            <w:gridSpan w:val="3"/>
            <w:tcBorders>
              <w:top w:val="single" w:sz="4" w:space="0" w:color="auto"/>
            </w:tcBorders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(трите имена на декларатора)</w:t>
            </w:r>
          </w:p>
        </w:tc>
        <w:tc>
          <w:tcPr>
            <w:tcW w:w="651" w:type="dxa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</w:tcBorders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</w:tr>
      <w:tr w:rsidR="00F91FDE" w:rsidRPr="009A4C1D">
        <w:tc>
          <w:tcPr>
            <w:tcW w:w="3225" w:type="dxa"/>
            <w:gridSpan w:val="4"/>
            <w:vAlign w:val="bottom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данни по документ за самоличност</w:t>
            </w:r>
          </w:p>
        </w:tc>
        <w:tc>
          <w:tcPr>
            <w:tcW w:w="6404" w:type="dxa"/>
            <w:gridSpan w:val="5"/>
            <w:tcBorders>
              <w:bottom w:val="single" w:sz="4" w:space="0" w:color="auto"/>
            </w:tcBorders>
            <w:vAlign w:val="bottom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</w:tr>
      <w:tr w:rsidR="00F91FDE" w:rsidRPr="009A4C1D">
        <w:tc>
          <w:tcPr>
            <w:tcW w:w="3225" w:type="dxa"/>
            <w:gridSpan w:val="4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  <w:tc>
          <w:tcPr>
            <w:tcW w:w="6404" w:type="dxa"/>
            <w:gridSpan w:val="5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(номер на лична карта, дата, орган и място на издаването)</w:t>
            </w:r>
          </w:p>
        </w:tc>
      </w:tr>
      <w:tr w:rsidR="00F91FDE" w:rsidRPr="009A4C1D">
        <w:tc>
          <w:tcPr>
            <w:tcW w:w="1809" w:type="dxa"/>
            <w:gridSpan w:val="2"/>
            <w:vAlign w:val="bottom"/>
          </w:tcPr>
          <w:p w:rsidR="00F91FDE" w:rsidRPr="009A4C1D" w:rsidRDefault="00F91FDE" w:rsidP="00A628E3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lang w:val="bg-BG"/>
              </w:rPr>
              <w:t>в качеството си на</w:t>
            </w:r>
          </w:p>
        </w:tc>
        <w:tc>
          <w:tcPr>
            <w:tcW w:w="7820" w:type="dxa"/>
            <w:gridSpan w:val="7"/>
            <w:tcBorders>
              <w:bottom w:val="single" w:sz="4" w:space="0" w:color="auto"/>
            </w:tcBorders>
            <w:vAlign w:val="bottom"/>
          </w:tcPr>
          <w:p w:rsidR="00F91FDE" w:rsidRPr="009A4C1D" w:rsidRDefault="00F91FDE" w:rsidP="00A628E3">
            <w:pPr>
              <w:jc w:val="center"/>
              <w:rPr>
                <w:i/>
                <w:iCs/>
                <w:lang w:val="bg-BG"/>
              </w:rPr>
            </w:pPr>
          </w:p>
        </w:tc>
      </w:tr>
      <w:tr w:rsidR="00F91FDE" w:rsidRPr="009A4C1D">
        <w:tc>
          <w:tcPr>
            <w:tcW w:w="1809" w:type="dxa"/>
            <w:gridSpan w:val="2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  <w:tc>
          <w:tcPr>
            <w:tcW w:w="7820" w:type="dxa"/>
            <w:gridSpan w:val="7"/>
          </w:tcPr>
          <w:p w:rsidR="00F91FDE" w:rsidRPr="009A4C1D" w:rsidRDefault="00F91FDE" w:rsidP="00A628E3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(длъжност на декларатора, напр. управител, член на УС, прокурист)</w:t>
            </w:r>
          </w:p>
        </w:tc>
      </w:tr>
      <w:tr w:rsidR="00F91FDE" w:rsidRPr="009A4C1D">
        <w:tc>
          <w:tcPr>
            <w:tcW w:w="412" w:type="dxa"/>
            <w:vAlign w:val="bottom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на</w:t>
            </w:r>
          </w:p>
        </w:tc>
        <w:tc>
          <w:tcPr>
            <w:tcW w:w="6498" w:type="dxa"/>
            <w:gridSpan w:val="4"/>
            <w:tcBorders>
              <w:bottom w:val="single" w:sz="4" w:space="0" w:color="auto"/>
            </w:tcBorders>
            <w:vAlign w:val="bottom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  <w:tc>
          <w:tcPr>
            <w:tcW w:w="1586" w:type="dxa"/>
            <w:gridSpan w:val="3"/>
            <w:vAlign w:val="bottom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ЕИК/БУЛСТАТ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vAlign w:val="bottom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</w:tr>
      <w:tr w:rsidR="00F91FDE" w:rsidRPr="009A4C1D">
        <w:tc>
          <w:tcPr>
            <w:tcW w:w="412" w:type="dxa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  <w:tc>
          <w:tcPr>
            <w:tcW w:w="6498" w:type="dxa"/>
            <w:gridSpan w:val="4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(наименование на участника)</w:t>
            </w:r>
          </w:p>
        </w:tc>
        <w:tc>
          <w:tcPr>
            <w:tcW w:w="1586" w:type="dxa"/>
            <w:gridSpan w:val="3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  <w:tc>
          <w:tcPr>
            <w:tcW w:w="1133" w:type="dxa"/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</w:tr>
    </w:tbl>
    <w:p w:rsidR="00F91FDE" w:rsidRPr="009A4C1D" w:rsidRDefault="00F91FDE" w:rsidP="00A54A8B">
      <w:pPr>
        <w:spacing w:before="120" w:after="120"/>
        <w:jc w:val="center"/>
        <w:rPr>
          <w:b/>
          <w:lang w:val="bg-BG"/>
        </w:rPr>
      </w:pPr>
      <w:r w:rsidRPr="009A4C1D">
        <w:rPr>
          <w:lang w:val="bg-BG"/>
        </w:rPr>
        <w:t xml:space="preserve">в съответствие с изискванията за възлагане с обява на обществена поръчка с предмет: </w:t>
      </w:r>
    </w:p>
    <w:p w:rsidR="00F91FDE" w:rsidRDefault="00F91FDE" w:rsidP="00E60AE7">
      <w:pPr>
        <w:pStyle w:val="a1"/>
        <w:shd w:val="clear" w:color="auto" w:fill="auto"/>
        <w:spacing w:before="0"/>
        <w:ind w:left="20" w:right="20" w:firstLine="340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F91FDE" w:rsidRPr="00E92FB2" w:rsidRDefault="00F91FDE" w:rsidP="000762A9">
      <w:pPr>
        <w:pStyle w:val="a1"/>
        <w:shd w:val="clear" w:color="auto" w:fill="auto"/>
        <w:spacing w:before="0"/>
        <w:ind w:left="20" w:right="20" w:firstLine="340"/>
        <w:jc w:val="center"/>
        <w:rPr>
          <w:rFonts w:ascii="Times New Roman" w:hAnsi="Times New Roman"/>
          <w:color w:val="000000"/>
          <w:sz w:val="24"/>
          <w:szCs w:val="24"/>
          <w:lang w:val="ru-RU" w:eastAsia="ru-RU"/>
        </w:rPr>
      </w:pPr>
      <w:r w:rsidRPr="00E92FB2">
        <w:rPr>
          <w:rFonts w:ascii="Times New Roman" w:hAnsi="Times New Roman"/>
          <w:b/>
          <w:color w:val="000000"/>
          <w:sz w:val="28"/>
          <w:szCs w:val="28"/>
        </w:rPr>
        <w:t>„Отпечатване на книга „Кръстовата Планина“</w:t>
      </w:r>
    </w:p>
    <w:p w:rsidR="00F91FDE" w:rsidRPr="009A4C1D" w:rsidRDefault="00F91FDE" w:rsidP="00A6347A">
      <w:pPr>
        <w:pStyle w:val="a1"/>
        <w:shd w:val="clear" w:color="auto" w:fill="auto"/>
        <w:spacing w:before="0"/>
        <w:ind w:left="20" w:right="20" w:firstLine="340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F91FDE" w:rsidRPr="009A4C1D" w:rsidRDefault="00F91FDE" w:rsidP="00A628E3">
      <w:pPr>
        <w:spacing w:before="240"/>
        <w:jc w:val="center"/>
        <w:rPr>
          <w:b/>
          <w:bCs/>
          <w:lang w:val="bg-BG"/>
        </w:rPr>
      </w:pPr>
      <w:r w:rsidRPr="009A4C1D">
        <w:rPr>
          <w:b/>
          <w:bCs/>
          <w:lang w:val="bg-BG"/>
        </w:rPr>
        <w:t>ДЕКЛАРИРАМ</w:t>
      </w:r>
    </w:p>
    <w:p w:rsidR="00F91FDE" w:rsidRPr="009A4C1D" w:rsidRDefault="00F91FDE" w:rsidP="002172BB">
      <w:pPr>
        <w:numPr>
          <w:ilvl w:val="0"/>
          <w:numId w:val="19"/>
        </w:numPr>
        <w:spacing w:before="120" w:after="120"/>
        <w:ind w:left="714" w:hanging="357"/>
        <w:jc w:val="both"/>
        <w:rPr>
          <w:lang w:val="bg-BG"/>
        </w:rPr>
      </w:pPr>
      <w:r w:rsidRPr="009A4C1D">
        <w:rPr>
          <w:lang w:val="bg-BG"/>
        </w:rPr>
        <w:t>Срокът на валидност на офертата е _______ календарни дни от крайната дата за подаване на оферти.</w:t>
      </w:r>
    </w:p>
    <w:p w:rsidR="00F91FDE" w:rsidRPr="009A4C1D" w:rsidRDefault="00F91FDE" w:rsidP="002172BB">
      <w:pPr>
        <w:numPr>
          <w:ilvl w:val="0"/>
          <w:numId w:val="19"/>
        </w:numPr>
        <w:spacing w:before="120" w:after="120"/>
        <w:ind w:left="714" w:hanging="357"/>
        <w:jc w:val="both"/>
        <w:rPr>
          <w:lang w:val="bg-BG"/>
        </w:rPr>
      </w:pPr>
      <w:r w:rsidRPr="009A4C1D">
        <w:rPr>
          <w:lang w:val="bg-BG"/>
        </w:rPr>
        <w:t>Приемаме да се считаме обвързани от задълженията и условията, поети в офертата до изтичане на срока на валидност на офертата и същата може да бъде приета по всяко време, преди изтичането на този срок.</w:t>
      </w:r>
    </w:p>
    <w:p w:rsidR="00F91FDE" w:rsidRPr="009A4C1D" w:rsidRDefault="00F91FDE" w:rsidP="00A628E3">
      <w:pPr>
        <w:rPr>
          <w:lang w:val="bg-BG"/>
        </w:rPr>
      </w:pPr>
    </w:p>
    <w:tbl>
      <w:tblPr>
        <w:tblW w:w="0" w:type="auto"/>
        <w:tblInd w:w="2" w:type="dxa"/>
        <w:tblLayout w:type="fixed"/>
        <w:tblLook w:val="00A0"/>
      </w:tblPr>
      <w:tblGrid>
        <w:gridCol w:w="1006"/>
        <w:gridCol w:w="520"/>
        <w:gridCol w:w="1100"/>
        <w:gridCol w:w="2444"/>
        <w:gridCol w:w="2056"/>
        <w:gridCol w:w="2557"/>
      </w:tblGrid>
      <w:tr w:rsidR="00F91FDE" w:rsidRPr="009A4C1D" w:rsidTr="00F927B0">
        <w:tc>
          <w:tcPr>
            <w:tcW w:w="1006" w:type="dxa"/>
          </w:tcPr>
          <w:p w:rsidR="00F91FDE" w:rsidRPr="009A4C1D" w:rsidRDefault="00F91FDE" w:rsidP="00A628E3">
            <w:pPr>
              <w:rPr>
                <w:lang w:val="bg-BG"/>
              </w:rPr>
            </w:pPr>
            <w:r w:rsidRPr="009A4C1D">
              <w:rPr>
                <w:b/>
                <w:bCs/>
                <w:lang w:val="bg-BG"/>
              </w:rPr>
              <w:t>ДАТА:</w:t>
            </w:r>
          </w:p>
        </w:tc>
        <w:tc>
          <w:tcPr>
            <w:tcW w:w="520" w:type="dxa"/>
            <w:tcBorders>
              <w:bottom w:val="single" w:sz="4" w:space="0" w:color="auto"/>
            </w:tcBorders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F91FDE" w:rsidRPr="009A4C1D" w:rsidRDefault="00F91FDE" w:rsidP="00A628E3">
            <w:pPr>
              <w:rPr>
                <w:lang w:val="bg-BG"/>
              </w:rPr>
            </w:pPr>
            <w:r>
              <w:rPr>
                <w:b/>
                <w:bCs/>
                <w:lang w:val="bg-BG"/>
              </w:rPr>
              <w:t>2017</w:t>
            </w:r>
            <w:r w:rsidRPr="009A4C1D">
              <w:rPr>
                <w:b/>
                <w:bCs/>
                <w:lang w:val="bg-BG"/>
              </w:rPr>
              <w:t xml:space="preserve"> г.</w:t>
            </w:r>
          </w:p>
        </w:tc>
        <w:tc>
          <w:tcPr>
            <w:tcW w:w="2444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F91FDE" w:rsidRPr="009A4C1D" w:rsidRDefault="00F91FDE" w:rsidP="00A628E3">
            <w:pPr>
              <w:rPr>
                <w:lang w:val="bg-BG"/>
              </w:rPr>
            </w:pPr>
            <w:r w:rsidRPr="009A4C1D">
              <w:rPr>
                <w:b/>
                <w:bCs/>
                <w:lang w:val="bg-BG"/>
              </w:rPr>
              <w:t>ДЕКЛАРАТОР:</w:t>
            </w:r>
          </w:p>
        </w:tc>
        <w:tc>
          <w:tcPr>
            <w:tcW w:w="2557" w:type="dxa"/>
            <w:tcBorders>
              <w:bottom w:val="single" w:sz="4" w:space="0" w:color="auto"/>
            </w:tcBorders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</w:tr>
      <w:tr w:rsidR="00F91FDE" w:rsidRPr="009A4C1D" w:rsidTr="00F927B0">
        <w:tc>
          <w:tcPr>
            <w:tcW w:w="1006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520" w:type="dxa"/>
            <w:tcBorders>
              <w:top w:val="single" w:sz="4" w:space="0" w:color="auto"/>
            </w:tcBorders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2444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2557" w:type="dxa"/>
            <w:tcBorders>
              <w:top w:val="single" w:sz="4" w:space="0" w:color="auto"/>
            </w:tcBorders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(подпис, печат)</w:t>
            </w:r>
          </w:p>
        </w:tc>
      </w:tr>
      <w:tr w:rsidR="00F91FDE" w:rsidRPr="009A4C1D" w:rsidTr="00F927B0">
        <w:tc>
          <w:tcPr>
            <w:tcW w:w="1006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520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2444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2557" w:type="dxa"/>
            <w:tcBorders>
              <w:bottom w:val="single" w:sz="4" w:space="0" w:color="auto"/>
            </w:tcBorders>
          </w:tcPr>
          <w:p w:rsidR="00F91FDE" w:rsidRPr="009A4C1D" w:rsidRDefault="00F91FDE" w:rsidP="00A628E3">
            <w:pPr>
              <w:jc w:val="center"/>
              <w:rPr>
                <w:lang w:val="bg-BG"/>
              </w:rPr>
            </w:pPr>
          </w:p>
        </w:tc>
      </w:tr>
      <w:tr w:rsidR="00F91FDE" w:rsidRPr="009A4C1D" w:rsidTr="00F927B0">
        <w:tc>
          <w:tcPr>
            <w:tcW w:w="1006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520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2444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F91FDE" w:rsidRPr="009A4C1D" w:rsidRDefault="00F91FDE" w:rsidP="00A628E3">
            <w:pPr>
              <w:rPr>
                <w:lang w:val="bg-BG"/>
              </w:rPr>
            </w:pPr>
          </w:p>
        </w:tc>
        <w:tc>
          <w:tcPr>
            <w:tcW w:w="2557" w:type="dxa"/>
            <w:tcBorders>
              <w:top w:val="single" w:sz="4" w:space="0" w:color="auto"/>
            </w:tcBorders>
          </w:tcPr>
          <w:p w:rsidR="00F91FDE" w:rsidRPr="009A4C1D" w:rsidRDefault="00F91FDE" w:rsidP="00A628E3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(име и фамилия)</w:t>
            </w:r>
          </w:p>
        </w:tc>
      </w:tr>
    </w:tbl>
    <w:p w:rsidR="00F91FDE" w:rsidRPr="009A4C1D" w:rsidRDefault="00F91FDE" w:rsidP="00A628E3">
      <w:pPr>
        <w:rPr>
          <w:i/>
          <w:iCs/>
          <w:lang w:val="bg-BG"/>
        </w:rPr>
      </w:pPr>
    </w:p>
    <w:p w:rsidR="00F91FDE" w:rsidRPr="009A4C1D" w:rsidRDefault="00F91FDE" w:rsidP="00A628E3">
      <w:pPr>
        <w:rPr>
          <w:i/>
          <w:iCs/>
          <w:lang w:val="bg-BG"/>
        </w:rPr>
      </w:pPr>
    </w:p>
    <w:p w:rsidR="00F91FDE" w:rsidRPr="009A4C1D" w:rsidRDefault="00F91FDE" w:rsidP="00A628E3">
      <w:pPr>
        <w:rPr>
          <w:i/>
          <w:iCs/>
          <w:lang w:val="bg-BG"/>
        </w:rPr>
      </w:pPr>
    </w:p>
    <w:p w:rsidR="00F91FDE" w:rsidRPr="009A4C1D" w:rsidRDefault="00F91FDE" w:rsidP="00A628E3">
      <w:pPr>
        <w:rPr>
          <w:i/>
          <w:iCs/>
          <w:lang w:val="bg-BG"/>
        </w:rPr>
      </w:pPr>
    </w:p>
    <w:p w:rsidR="00F91FDE" w:rsidRPr="009A4C1D" w:rsidRDefault="00F91FDE" w:rsidP="00A628E3">
      <w:pPr>
        <w:rPr>
          <w:i/>
          <w:iCs/>
          <w:lang w:val="bg-BG"/>
        </w:rPr>
      </w:pPr>
    </w:p>
    <w:p w:rsidR="00F91FDE" w:rsidRPr="009A4C1D" w:rsidRDefault="00F91FDE" w:rsidP="00A628E3">
      <w:pPr>
        <w:rPr>
          <w:i/>
          <w:iCs/>
          <w:lang w:val="bg-BG"/>
        </w:rPr>
      </w:pPr>
    </w:p>
    <w:p w:rsidR="00F91FDE" w:rsidRPr="009A4C1D" w:rsidRDefault="00F91FDE" w:rsidP="00A628E3">
      <w:pPr>
        <w:rPr>
          <w:i/>
          <w:iCs/>
          <w:lang w:val="bg-BG"/>
        </w:rPr>
      </w:pPr>
    </w:p>
    <w:p w:rsidR="00F91FDE" w:rsidRPr="009A4C1D" w:rsidRDefault="00F91FDE" w:rsidP="00A628E3">
      <w:pPr>
        <w:rPr>
          <w:i/>
          <w:iCs/>
          <w:lang w:val="bg-BG"/>
        </w:rPr>
      </w:pPr>
    </w:p>
    <w:p w:rsidR="00F91FDE" w:rsidRPr="009A4C1D" w:rsidRDefault="00F91FDE" w:rsidP="00A628E3">
      <w:pPr>
        <w:rPr>
          <w:i/>
          <w:iCs/>
          <w:lang w:val="bg-BG"/>
        </w:rPr>
      </w:pPr>
    </w:p>
    <w:p w:rsidR="00F91FDE" w:rsidRPr="009A4C1D" w:rsidRDefault="00F91FDE" w:rsidP="00A628E3">
      <w:pPr>
        <w:rPr>
          <w:i/>
          <w:iCs/>
          <w:lang w:val="bg-BG"/>
        </w:rPr>
      </w:pPr>
    </w:p>
    <w:p w:rsidR="00F91FDE" w:rsidRPr="009A4C1D" w:rsidRDefault="00F91FDE">
      <w:pPr>
        <w:rPr>
          <w:i/>
          <w:iCs/>
          <w:noProof/>
          <w:lang w:val="bg-BG" w:eastAsia="bg-BG"/>
        </w:rPr>
      </w:pPr>
      <w:bookmarkStart w:id="21" w:name="_Образец_№_14."/>
      <w:bookmarkEnd w:id="21"/>
    </w:p>
    <w:p w:rsidR="00F91FDE" w:rsidRDefault="00F91FDE" w:rsidP="00CA491B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F91FDE" w:rsidRDefault="00F91FDE" w:rsidP="000762A9">
      <w:pPr>
        <w:rPr>
          <w:lang w:val="bg-BG" w:eastAsia="bg-BG"/>
        </w:rPr>
      </w:pPr>
    </w:p>
    <w:p w:rsidR="00F91FDE" w:rsidRDefault="00F91FDE" w:rsidP="000762A9">
      <w:pPr>
        <w:rPr>
          <w:lang w:val="bg-BG" w:eastAsia="bg-BG"/>
        </w:rPr>
      </w:pPr>
    </w:p>
    <w:p w:rsidR="00F91FDE" w:rsidRPr="009A4C1D" w:rsidRDefault="00F91FDE" w:rsidP="000762A9">
      <w:pPr>
        <w:pStyle w:val="Heading3"/>
        <w:spacing w:before="0"/>
        <w:rPr>
          <w:rFonts w:ascii="Times New Roman" w:hAnsi="Times New Roman"/>
          <w:b w:val="0"/>
          <w:bCs/>
          <w:i/>
          <w:iCs/>
          <w:noProof/>
          <w:sz w:val="24"/>
          <w:szCs w:val="24"/>
          <w:lang w:val="bg-BG"/>
        </w:rPr>
      </w:pPr>
      <w:r w:rsidRPr="009A4C1D">
        <w:rPr>
          <w:rFonts w:ascii="Times New Roman" w:hAnsi="Times New Roman"/>
          <w:i/>
          <w:iCs/>
          <w:noProof/>
          <w:sz w:val="24"/>
          <w:szCs w:val="24"/>
          <w:lang w:val="bg-BG"/>
        </w:rPr>
        <w:t>Образец № 1</w:t>
      </w:r>
      <w:r>
        <w:rPr>
          <w:rFonts w:ascii="Times New Roman" w:hAnsi="Times New Roman"/>
          <w:i/>
          <w:iCs/>
          <w:noProof/>
          <w:sz w:val="24"/>
          <w:szCs w:val="24"/>
          <w:lang w:val="bg-BG"/>
        </w:rPr>
        <w:t>1</w:t>
      </w:r>
      <w:r w:rsidRPr="009A4C1D">
        <w:rPr>
          <w:rFonts w:ascii="Times New Roman" w:hAnsi="Times New Roman"/>
          <w:b w:val="0"/>
          <w:i/>
          <w:iCs/>
          <w:noProof/>
          <w:sz w:val="24"/>
          <w:szCs w:val="24"/>
          <w:lang w:val="bg-BG"/>
        </w:rPr>
        <w:t xml:space="preserve">. Декларация за съгласие с клаузите на приложения  проект на договор </w:t>
      </w:r>
    </w:p>
    <w:p w:rsidR="00F91FDE" w:rsidRPr="009A4C1D" w:rsidRDefault="00F91FDE" w:rsidP="000762A9">
      <w:pPr>
        <w:spacing w:before="480"/>
        <w:jc w:val="center"/>
        <w:rPr>
          <w:b/>
          <w:bCs/>
          <w:lang w:val="bg-BG"/>
        </w:rPr>
      </w:pPr>
      <w:r w:rsidRPr="009A4C1D">
        <w:rPr>
          <w:b/>
          <w:bCs/>
          <w:lang w:val="bg-BG"/>
        </w:rPr>
        <w:t>ДЕКЛАРАЦИЯ</w:t>
      </w:r>
    </w:p>
    <w:p w:rsidR="00F91FDE" w:rsidRPr="00070D75" w:rsidRDefault="00F91FDE" w:rsidP="000762A9">
      <w:pPr>
        <w:spacing w:before="120"/>
        <w:jc w:val="center"/>
        <w:rPr>
          <w:b/>
          <w:i/>
          <w:lang w:val="bg-BG"/>
        </w:rPr>
      </w:pPr>
      <w:r w:rsidRPr="00070D75">
        <w:rPr>
          <w:b/>
          <w:i/>
          <w:lang w:val="bg-BG"/>
        </w:rPr>
        <w:t xml:space="preserve">за съгласие с клаузите на приложения проект на договор </w:t>
      </w:r>
    </w:p>
    <w:p w:rsidR="00F91FDE" w:rsidRPr="00070D75" w:rsidRDefault="00F91FDE" w:rsidP="000762A9">
      <w:pPr>
        <w:ind w:right="-1"/>
        <w:rPr>
          <w:b/>
          <w:bCs/>
          <w:i/>
          <w:lang w:val="bg-BG"/>
        </w:rPr>
      </w:pPr>
    </w:p>
    <w:p w:rsidR="00F91FDE" w:rsidRPr="009A4C1D" w:rsidRDefault="00F91FDE" w:rsidP="000762A9">
      <w:pPr>
        <w:ind w:right="-1"/>
        <w:rPr>
          <w:lang w:val="bg-BG"/>
        </w:rPr>
      </w:pPr>
    </w:p>
    <w:p w:rsidR="00F91FDE" w:rsidRPr="009A4C1D" w:rsidRDefault="00F91FDE" w:rsidP="000762A9">
      <w:pPr>
        <w:jc w:val="center"/>
        <w:rPr>
          <w:lang w:val="bg-BG"/>
        </w:rPr>
      </w:pPr>
    </w:p>
    <w:tbl>
      <w:tblPr>
        <w:tblW w:w="0" w:type="auto"/>
        <w:tblInd w:w="2" w:type="dxa"/>
        <w:tblLayout w:type="fixed"/>
        <w:tblLook w:val="00A0"/>
      </w:tblPr>
      <w:tblGrid>
        <w:gridCol w:w="412"/>
        <w:gridCol w:w="1397"/>
        <w:gridCol w:w="258"/>
        <w:gridCol w:w="1158"/>
        <w:gridCol w:w="3685"/>
        <w:gridCol w:w="850"/>
        <w:gridCol w:w="651"/>
        <w:gridCol w:w="85"/>
        <w:gridCol w:w="1133"/>
      </w:tblGrid>
      <w:tr w:rsidR="00F91FDE" w:rsidRPr="009A4C1D" w:rsidTr="002B07DA">
        <w:tc>
          <w:tcPr>
            <w:tcW w:w="2067" w:type="dxa"/>
            <w:gridSpan w:val="3"/>
            <w:vAlign w:val="bottom"/>
          </w:tcPr>
          <w:p w:rsidR="00F91FDE" w:rsidRPr="009A4C1D" w:rsidRDefault="00F91FDE" w:rsidP="002B07DA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Долуподписаният/ата</w:t>
            </w:r>
          </w:p>
        </w:tc>
        <w:tc>
          <w:tcPr>
            <w:tcW w:w="5693" w:type="dxa"/>
            <w:gridSpan w:val="3"/>
            <w:tcBorders>
              <w:bottom w:val="single" w:sz="4" w:space="0" w:color="auto"/>
            </w:tcBorders>
            <w:vAlign w:val="bottom"/>
          </w:tcPr>
          <w:p w:rsidR="00F91FDE" w:rsidRPr="009A4C1D" w:rsidRDefault="00F91FDE" w:rsidP="002B07DA">
            <w:pPr>
              <w:jc w:val="center"/>
              <w:rPr>
                <w:lang w:val="bg-BG"/>
              </w:rPr>
            </w:pPr>
          </w:p>
        </w:tc>
        <w:tc>
          <w:tcPr>
            <w:tcW w:w="651" w:type="dxa"/>
            <w:vAlign w:val="bottom"/>
          </w:tcPr>
          <w:p w:rsidR="00F91FDE" w:rsidRPr="009A4C1D" w:rsidRDefault="00F91FDE" w:rsidP="002B07DA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ЕГН</w:t>
            </w:r>
          </w:p>
        </w:tc>
        <w:tc>
          <w:tcPr>
            <w:tcW w:w="1218" w:type="dxa"/>
            <w:gridSpan w:val="2"/>
            <w:tcBorders>
              <w:bottom w:val="single" w:sz="4" w:space="0" w:color="auto"/>
            </w:tcBorders>
            <w:vAlign w:val="bottom"/>
          </w:tcPr>
          <w:p w:rsidR="00F91FDE" w:rsidRPr="009A4C1D" w:rsidRDefault="00F91FDE" w:rsidP="002B07DA">
            <w:pPr>
              <w:jc w:val="center"/>
              <w:rPr>
                <w:lang w:val="bg-BG"/>
              </w:rPr>
            </w:pPr>
          </w:p>
        </w:tc>
      </w:tr>
      <w:tr w:rsidR="00F91FDE" w:rsidRPr="009A4C1D" w:rsidTr="002B07DA">
        <w:tc>
          <w:tcPr>
            <w:tcW w:w="2067" w:type="dxa"/>
            <w:gridSpan w:val="3"/>
          </w:tcPr>
          <w:p w:rsidR="00F91FDE" w:rsidRPr="009A4C1D" w:rsidRDefault="00F91FDE" w:rsidP="002B07DA">
            <w:pPr>
              <w:jc w:val="center"/>
              <w:rPr>
                <w:lang w:val="bg-BG"/>
              </w:rPr>
            </w:pPr>
          </w:p>
        </w:tc>
        <w:tc>
          <w:tcPr>
            <w:tcW w:w="5693" w:type="dxa"/>
            <w:gridSpan w:val="3"/>
            <w:tcBorders>
              <w:top w:val="single" w:sz="4" w:space="0" w:color="auto"/>
            </w:tcBorders>
          </w:tcPr>
          <w:p w:rsidR="00F91FDE" w:rsidRPr="009A4C1D" w:rsidRDefault="00F91FDE" w:rsidP="002B07DA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(трите имена на декларатора)</w:t>
            </w:r>
          </w:p>
        </w:tc>
        <w:tc>
          <w:tcPr>
            <w:tcW w:w="651" w:type="dxa"/>
          </w:tcPr>
          <w:p w:rsidR="00F91FDE" w:rsidRPr="009A4C1D" w:rsidRDefault="00F91FDE" w:rsidP="002B07DA">
            <w:pPr>
              <w:jc w:val="center"/>
              <w:rPr>
                <w:lang w:val="bg-BG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</w:tcBorders>
          </w:tcPr>
          <w:p w:rsidR="00F91FDE" w:rsidRPr="009A4C1D" w:rsidRDefault="00F91FDE" w:rsidP="002B07DA">
            <w:pPr>
              <w:jc w:val="center"/>
              <w:rPr>
                <w:lang w:val="bg-BG"/>
              </w:rPr>
            </w:pPr>
          </w:p>
        </w:tc>
      </w:tr>
      <w:tr w:rsidR="00F91FDE" w:rsidRPr="009A4C1D" w:rsidTr="002B07DA">
        <w:tc>
          <w:tcPr>
            <w:tcW w:w="3225" w:type="dxa"/>
            <w:gridSpan w:val="4"/>
            <w:vAlign w:val="bottom"/>
          </w:tcPr>
          <w:p w:rsidR="00F91FDE" w:rsidRPr="009A4C1D" w:rsidRDefault="00F91FDE" w:rsidP="002B07DA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данни по документ за самоличност</w:t>
            </w:r>
          </w:p>
        </w:tc>
        <w:tc>
          <w:tcPr>
            <w:tcW w:w="6404" w:type="dxa"/>
            <w:gridSpan w:val="5"/>
            <w:tcBorders>
              <w:bottom w:val="single" w:sz="4" w:space="0" w:color="auto"/>
            </w:tcBorders>
            <w:vAlign w:val="bottom"/>
          </w:tcPr>
          <w:p w:rsidR="00F91FDE" w:rsidRPr="009A4C1D" w:rsidRDefault="00F91FDE" w:rsidP="002B07DA">
            <w:pPr>
              <w:jc w:val="center"/>
              <w:rPr>
                <w:lang w:val="bg-BG"/>
              </w:rPr>
            </w:pPr>
          </w:p>
        </w:tc>
      </w:tr>
      <w:tr w:rsidR="00F91FDE" w:rsidRPr="009A4C1D" w:rsidTr="002B07DA">
        <w:tc>
          <w:tcPr>
            <w:tcW w:w="3225" w:type="dxa"/>
            <w:gridSpan w:val="4"/>
          </w:tcPr>
          <w:p w:rsidR="00F91FDE" w:rsidRPr="009A4C1D" w:rsidRDefault="00F91FDE" w:rsidP="002B07DA">
            <w:pPr>
              <w:jc w:val="center"/>
              <w:rPr>
                <w:lang w:val="bg-BG"/>
              </w:rPr>
            </w:pPr>
          </w:p>
        </w:tc>
        <w:tc>
          <w:tcPr>
            <w:tcW w:w="6404" w:type="dxa"/>
            <w:gridSpan w:val="5"/>
          </w:tcPr>
          <w:p w:rsidR="00F91FDE" w:rsidRPr="009A4C1D" w:rsidRDefault="00F91FDE" w:rsidP="002B07DA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(номер на лична карта, дата, орган и място на издаването)</w:t>
            </w:r>
          </w:p>
        </w:tc>
      </w:tr>
      <w:tr w:rsidR="00F91FDE" w:rsidRPr="009A4C1D" w:rsidTr="002B07DA">
        <w:tc>
          <w:tcPr>
            <w:tcW w:w="1809" w:type="dxa"/>
            <w:gridSpan w:val="2"/>
            <w:vAlign w:val="bottom"/>
          </w:tcPr>
          <w:p w:rsidR="00F91FDE" w:rsidRPr="009A4C1D" w:rsidRDefault="00F91FDE" w:rsidP="002B07DA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lang w:val="bg-BG"/>
              </w:rPr>
              <w:t>в качеството си на</w:t>
            </w:r>
          </w:p>
        </w:tc>
        <w:tc>
          <w:tcPr>
            <w:tcW w:w="7820" w:type="dxa"/>
            <w:gridSpan w:val="7"/>
            <w:tcBorders>
              <w:bottom w:val="single" w:sz="4" w:space="0" w:color="auto"/>
            </w:tcBorders>
            <w:vAlign w:val="bottom"/>
          </w:tcPr>
          <w:p w:rsidR="00F91FDE" w:rsidRPr="009A4C1D" w:rsidRDefault="00F91FDE" w:rsidP="002B07DA">
            <w:pPr>
              <w:jc w:val="center"/>
              <w:rPr>
                <w:i/>
                <w:iCs/>
                <w:lang w:val="bg-BG"/>
              </w:rPr>
            </w:pPr>
          </w:p>
        </w:tc>
      </w:tr>
      <w:tr w:rsidR="00F91FDE" w:rsidRPr="009A4C1D" w:rsidTr="002B07DA">
        <w:tc>
          <w:tcPr>
            <w:tcW w:w="1809" w:type="dxa"/>
            <w:gridSpan w:val="2"/>
          </w:tcPr>
          <w:p w:rsidR="00F91FDE" w:rsidRPr="009A4C1D" w:rsidRDefault="00F91FDE" w:rsidP="002B07DA">
            <w:pPr>
              <w:jc w:val="center"/>
              <w:rPr>
                <w:lang w:val="bg-BG"/>
              </w:rPr>
            </w:pPr>
          </w:p>
        </w:tc>
        <w:tc>
          <w:tcPr>
            <w:tcW w:w="7820" w:type="dxa"/>
            <w:gridSpan w:val="7"/>
          </w:tcPr>
          <w:p w:rsidR="00F91FDE" w:rsidRPr="009A4C1D" w:rsidRDefault="00F91FDE" w:rsidP="002B07DA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(длъжност на декларатора, напр. управител, член на УС, прокурист)</w:t>
            </w:r>
          </w:p>
        </w:tc>
      </w:tr>
      <w:tr w:rsidR="00F91FDE" w:rsidRPr="009A4C1D" w:rsidTr="002B07DA">
        <w:tc>
          <w:tcPr>
            <w:tcW w:w="412" w:type="dxa"/>
            <w:vAlign w:val="bottom"/>
          </w:tcPr>
          <w:p w:rsidR="00F91FDE" w:rsidRPr="009A4C1D" w:rsidRDefault="00F91FDE" w:rsidP="002B07DA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на</w:t>
            </w:r>
          </w:p>
        </w:tc>
        <w:tc>
          <w:tcPr>
            <w:tcW w:w="6498" w:type="dxa"/>
            <w:gridSpan w:val="4"/>
            <w:tcBorders>
              <w:bottom w:val="single" w:sz="4" w:space="0" w:color="auto"/>
            </w:tcBorders>
            <w:vAlign w:val="bottom"/>
          </w:tcPr>
          <w:p w:rsidR="00F91FDE" w:rsidRPr="009A4C1D" w:rsidRDefault="00F91FDE" w:rsidP="002B07DA">
            <w:pPr>
              <w:jc w:val="center"/>
              <w:rPr>
                <w:lang w:val="bg-BG"/>
              </w:rPr>
            </w:pPr>
          </w:p>
        </w:tc>
        <w:tc>
          <w:tcPr>
            <w:tcW w:w="1586" w:type="dxa"/>
            <w:gridSpan w:val="3"/>
            <w:vAlign w:val="bottom"/>
          </w:tcPr>
          <w:p w:rsidR="00F91FDE" w:rsidRPr="009A4C1D" w:rsidRDefault="00F91FDE" w:rsidP="002B07DA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ЕИК/БУЛСТАТ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vAlign w:val="bottom"/>
          </w:tcPr>
          <w:p w:rsidR="00F91FDE" w:rsidRPr="009A4C1D" w:rsidRDefault="00F91FDE" w:rsidP="002B07DA">
            <w:pPr>
              <w:jc w:val="center"/>
              <w:rPr>
                <w:lang w:val="bg-BG"/>
              </w:rPr>
            </w:pPr>
          </w:p>
        </w:tc>
      </w:tr>
      <w:tr w:rsidR="00F91FDE" w:rsidRPr="009A4C1D" w:rsidTr="002B07DA">
        <w:tc>
          <w:tcPr>
            <w:tcW w:w="412" w:type="dxa"/>
          </w:tcPr>
          <w:p w:rsidR="00F91FDE" w:rsidRPr="009A4C1D" w:rsidRDefault="00F91FDE" w:rsidP="002B07DA">
            <w:pPr>
              <w:jc w:val="center"/>
              <w:rPr>
                <w:lang w:val="bg-BG"/>
              </w:rPr>
            </w:pPr>
          </w:p>
        </w:tc>
        <w:tc>
          <w:tcPr>
            <w:tcW w:w="6498" w:type="dxa"/>
            <w:gridSpan w:val="4"/>
          </w:tcPr>
          <w:p w:rsidR="00F91FDE" w:rsidRPr="009A4C1D" w:rsidRDefault="00F91FDE" w:rsidP="002B07DA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(наименование на участника/съдружника в обединение)</w:t>
            </w:r>
          </w:p>
        </w:tc>
        <w:tc>
          <w:tcPr>
            <w:tcW w:w="1586" w:type="dxa"/>
            <w:gridSpan w:val="3"/>
          </w:tcPr>
          <w:p w:rsidR="00F91FDE" w:rsidRPr="009A4C1D" w:rsidRDefault="00F91FDE" w:rsidP="002B07DA">
            <w:pPr>
              <w:jc w:val="center"/>
              <w:rPr>
                <w:lang w:val="bg-BG"/>
              </w:rPr>
            </w:pPr>
          </w:p>
        </w:tc>
        <w:tc>
          <w:tcPr>
            <w:tcW w:w="1133" w:type="dxa"/>
          </w:tcPr>
          <w:p w:rsidR="00F91FDE" w:rsidRPr="009A4C1D" w:rsidRDefault="00F91FDE" w:rsidP="002B07DA">
            <w:pPr>
              <w:jc w:val="center"/>
              <w:rPr>
                <w:lang w:val="bg-BG"/>
              </w:rPr>
            </w:pPr>
          </w:p>
        </w:tc>
      </w:tr>
    </w:tbl>
    <w:p w:rsidR="00F91FDE" w:rsidRPr="009A4C1D" w:rsidRDefault="00F91FDE" w:rsidP="000762A9">
      <w:pPr>
        <w:ind w:left="426" w:right="-51"/>
        <w:jc w:val="both"/>
        <w:rPr>
          <w:lang w:val="bg-BG"/>
        </w:rPr>
      </w:pPr>
    </w:p>
    <w:p w:rsidR="00F91FDE" w:rsidRPr="009A4C1D" w:rsidRDefault="00F91FDE" w:rsidP="000762A9">
      <w:pPr>
        <w:spacing w:before="120" w:after="120"/>
        <w:jc w:val="center"/>
        <w:rPr>
          <w:b/>
        </w:rPr>
      </w:pPr>
      <w:r w:rsidRPr="009A4C1D">
        <w:rPr>
          <w:lang w:val="bg-BG"/>
        </w:rPr>
        <w:t xml:space="preserve">в съответствие с изискванията за възлагане с обява на обществена поръчка с предмет: </w:t>
      </w:r>
    </w:p>
    <w:p w:rsidR="00F91FDE" w:rsidRDefault="00F91FDE" w:rsidP="000762A9">
      <w:pPr>
        <w:spacing w:before="120" w:after="120"/>
        <w:jc w:val="center"/>
        <w:rPr>
          <w:lang w:val="bg-BG"/>
        </w:rPr>
      </w:pPr>
    </w:p>
    <w:p w:rsidR="00F91FDE" w:rsidRPr="00E92FB2" w:rsidRDefault="00F91FDE" w:rsidP="000762A9">
      <w:pPr>
        <w:pStyle w:val="a1"/>
        <w:shd w:val="clear" w:color="auto" w:fill="auto"/>
        <w:spacing w:before="0"/>
        <w:ind w:left="20" w:right="20" w:firstLine="340"/>
        <w:jc w:val="center"/>
        <w:rPr>
          <w:rFonts w:ascii="Times New Roman" w:hAnsi="Times New Roman"/>
          <w:color w:val="000000"/>
          <w:sz w:val="24"/>
          <w:szCs w:val="24"/>
          <w:lang w:val="ru-RU" w:eastAsia="ru-RU"/>
        </w:rPr>
      </w:pPr>
      <w:r w:rsidRPr="00E92FB2">
        <w:rPr>
          <w:rFonts w:ascii="Times New Roman" w:hAnsi="Times New Roman"/>
          <w:b/>
          <w:color w:val="000000"/>
          <w:sz w:val="28"/>
          <w:szCs w:val="28"/>
        </w:rPr>
        <w:t>„Отпечатване на книга „Кръстовата Планина“</w:t>
      </w:r>
    </w:p>
    <w:p w:rsidR="00F91FDE" w:rsidRPr="009A4C1D" w:rsidRDefault="00F91FDE" w:rsidP="000762A9">
      <w:pPr>
        <w:rPr>
          <w:lang w:val="bg-BG"/>
        </w:rPr>
      </w:pPr>
    </w:p>
    <w:p w:rsidR="00F91FDE" w:rsidRPr="009A4C1D" w:rsidRDefault="00F91FDE" w:rsidP="000762A9">
      <w:pPr>
        <w:spacing w:before="120" w:after="120"/>
        <w:jc w:val="center"/>
        <w:rPr>
          <w:lang w:val="bg-BG"/>
        </w:rPr>
      </w:pPr>
    </w:p>
    <w:p w:rsidR="00F91FDE" w:rsidRPr="009A4C1D" w:rsidRDefault="00F91FDE" w:rsidP="000762A9">
      <w:pPr>
        <w:spacing w:before="120" w:after="120"/>
        <w:ind w:right="-1"/>
        <w:jc w:val="center"/>
        <w:rPr>
          <w:b/>
          <w:bCs/>
          <w:lang w:val="bg-BG" w:eastAsia="bg-BG"/>
        </w:rPr>
      </w:pPr>
      <w:r w:rsidRPr="009A4C1D">
        <w:rPr>
          <w:b/>
          <w:bCs/>
          <w:lang w:val="bg-BG" w:eastAsia="bg-BG"/>
        </w:rPr>
        <w:t>ДЕКЛАРИРАМ:</w:t>
      </w:r>
    </w:p>
    <w:p w:rsidR="00F91FDE" w:rsidRPr="009A4C1D" w:rsidRDefault="00F91FDE" w:rsidP="000762A9">
      <w:pPr>
        <w:pStyle w:val="BodyText"/>
        <w:snapToGrid w:val="0"/>
        <w:ind w:right="-1"/>
        <w:jc w:val="both"/>
        <w:rPr>
          <w:szCs w:val="24"/>
          <w:lang w:val="bg-BG"/>
        </w:rPr>
      </w:pPr>
      <w:r w:rsidRPr="009A4C1D">
        <w:rPr>
          <w:szCs w:val="24"/>
          <w:lang w:val="bg-BG"/>
        </w:rPr>
        <w:t>От името на представлявания от мен участник съм запознат с всички обстоятелства и условия на обществената поръчка, ще спазвам условията на поръчката и приемам клаузите в проекта на договор за възлагане на обществена поръчка</w:t>
      </w:r>
    </w:p>
    <w:p w:rsidR="00F91FDE" w:rsidRPr="009A4C1D" w:rsidRDefault="00F91FDE" w:rsidP="000762A9">
      <w:pPr>
        <w:pStyle w:val="BodyText"/>
        <w:snapToGrid w:val="0"/>
        <w:ind w:right="-1"/>
        <w:jc w:val="both"/>
        <w:rPr>
          <w:szCs w:val="24"/>
          <w:lang w:val="bg-BG"/>
        </w:rPr>
      </w:pPr>
    </w:p>
    <w:p w:rsidR="00F91FDE" w:rsidRPr="009A4C1D" w:rsidRDefault="00F91FDE" w:rsidP="000762A9">
      <w:pPr>
        <w:pStyle w:val="BodyText"/>
        <w:snapToGrid w:val="0"/>
        <w:ind w:right="-1"/>
        <w:jc w:val="both"/>
        <w:rPr>
          <w:szCs w:val="24"/>
          <w:lang w:val="bg-BG"/>
        </w:rPr>
      </w:pPr>
    </w:p>
    <w:tbl>
      <w:tblPr>
        <w:tblW w:w="0" w:type="auto"/>
        <w:tblInd w:w="2" w:type="dxa"/>
        <w:tblLayout w:type="fixed"/>
        <w:tblLook w:val="00A0"/>
      </w:tblPr>
      <w:tblGrid>
        <w:gridCol w:w="1006"/>
        <w:gridCol w:w="520"/>
        <w:gridCol w:w="1100"/>
        <w:gridCol w:w="2444"/>
        <w:gridCol w:w="2056"/>
        <w:gridCol w:w="2557"/>
      </w:tblGrid>
      <w:tr w:rsidR="00F91FDE" w:rsidRPr="009A4C1D" w:rsidTr="002B07DA">
        <w:tc>
          <w:tcPr>
            <w:tcW w:w="1006" w:type="dxa"/>
          </w:tcPr>
          <w:p w:rsidR="00F91FDE" w:rsidRPr="009A4C1D" w:rsidRDefault="00F91FDE" w:rsidP="002B07DA">
            <w:pPr>
              <w:rPr>
                <w:lang w:val="bg-BG"/>
              </w:rPr>
            </w:pPr>
            <w:r w:rsidRPr="009A4C1D">
              <w:rPr>
                <w:b/>
                <w:bCs/>
                <w:lang w:val="bg-BG"/>
              </w:rPr>
              <w:t>ДАТА:</w:t>
            </w:r>
          </w:p>
        </w:tc>
        <w:tc>
          <w:tcPr>
            <w:tcW w:w="520" w:type="dxa"/>
            <w:tcBorders>
              <w:bottom w:val="single" w:sz="4" w:space="0" w:color="auto"/>
            </w:tcBorders>
          </w:tcPr>
          <w:p w:rsidR="00F91FDE" w:rsidRPr="009A4C1D" w:rsidRDefault="00F91FDE" w:rsidP="002B07DA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F91FDE" w:rsidRPr="009A4C1D" w:rsidRDefault="00F91FDE" w:rsidP="002B07DA">
            <w:pPr>
              <w:rPr>
                <w:lang w:val="bg-BG"/>
              </w:rPr>
            </w:pPr>
            <w:r>
              <w:rPr>
                <w:b/>
                <w:bCs/>
                <w:lang w:val="bg-BG"/>
              </w:rPr>
              <w:t>2017</w:t>
            </w:r>
            <w:r w:rsidRPr="009A4C1D">
              <w:rPr>
                <w:b/>
                <w:bCs/>
                <w:lang w:val="bg-BG"/>
              </w:rPr>
              <w:t xml:space="preserve"> г.</w:t>
            </w:r>
          </w:p>
        </w:tc>
        <w:tc>
          <w:tcPr>
            <w:tcW w:w="2444" w:type="dxa"/>
          </w:tcPr>
          <w:p w:rsidR="00F91FDE" w:rsidRPr="009A4C1D" w:rsidRDefault="00F91FDE" w:rsidP="002B07DA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F91FDE" w:rsidRPr="009A4C1D" w:rsidRDefault="00F91FDE" w:rsidP="002B07DA">
            <w:pPr>
              <w:rPr>
                <w:lang w:val="bg-BG"/>
              </w:rPr>
            </w:pPr>
            <w:r w:rsidRPr="009A4C1D">
              <w:rPr>
                <w:b/>
                <w:bCs/>
                <w:lang w:val="bg-BG"/>
              </w:rPr>
              <w:t>ДЕКЛАРАТОР:</w:t>
            </w:r>
          </w:p>
        </w:tc>
        <w:tc>
          <w:tcPr>
            <w:tcW w:w="2557" w:type="dxa"/>
            <w:tcBorders>
              <w:bottom w:val="single" w:sz="4" w:space="0" w:color="auto"/>
            </w:tcBorders>
          </w:tcPr>
          <w:p w:rsidR="00F91FDE" w:rsidRPr="009A4C1D" w:rsidRDefault="00F91FDE" w:rsidP="002B07DA">
            <w:pPr>
              <w:rPr>
                <w:lang w:val="bg-BG"/>
              </w:rPr>
            </w:pPr>
          </w:p>
        </w:tc>
      </w:tr>
      <w:tr w:rsidR="00F91FDE" w:rsidRPr="009A4C1D" w:rsidTr="002B07DA">
        <w:tc>
          <w:tcPr>
            <w:tcW w:w="1006" w:type="dxa"/>
          </w:tcPr>
          <w:p w:rsidR="00F91FDE" w:rsidRPr="009A4C1D" w:rsidRDefault="00F91FDE" w:rsidP="002B07DA">
            <w:pPr>
              <w:rPr>
                <w:lang w:val="bg-BG"/>
              </w:rPr>
            </w:pPr>
          </w:p>
        </w:tc>
        <w:tc>
          <w:tcPr>
            <w:tcW w:w="520" w:type="dxa"/>
            <w:tcBorders>
              <w:top w:val="single" w:sz="4" w:space="0" w:color="auto"/>
            </w:tcBorders>
          </w:tcPr>
          <w:p w:rsidR="00F91FDE" w:rsidRPr="009A4C1D" w:rsidRDefault="00F91FDE" w:rsidP="002B07DA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F91FDE" w:rsidRPr="009A4C1D" w:rsidRDefault="00F91FDE" w:rsidP="002B07DA">
            <w:pPr>
              <w:rPr>
                <w:lang w:val="bg-BG"/>
              </w:rPr>
            </w:pPr>
          </w:p>
        </w:tc>
        <w:tc>
          <w:tcPr>
            <w:tcW w:w="2444" w:type="dxa"/>
          </w:tcPr>
          <w:p w:rsidR="00F91FDE" w:rsidRPr="009A4C1D" w:rsidRDefault="00F91FDE" w:rsidP="002B07DA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F91FDE" w:rsidRPr="009A4C1D" w:rsidRDefault="00F91FDE" w:rsidP="002B07DA">
            <w:pPr>
              <w:rPr>
                <w:lang w:val="bg-BG"/>
              </w:rPr>
            </w:pPr>
          </w:p>
        </w:tc>
        <w:tc>
          <w:tcPr>
            <w:tcW w:w="2557" w:type="dxa"/>
            <w:tcBorders>
              <w:top w:val="single" w:sz="4" w:space="0" w:color="auto"/>
            </w:tcBorders>
          </w:tcPr>
          <w:p w:rsidR="00F91FDE" w:rsidRPr="009A4C1D" w:rsidRDefault="00F91FDE" w:rsidP="002B07DA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(подпис, печат)</w:t>
            </w:r>
          </w:p>
        </w:tc>
      </w:tr>
      <w:tr w:rsidR="00F91FDE" w:rsidRPr="009A4C1D" w:rsidTr="002B07DA">
        <w:tc>
          <w:tcPr>
            <w:tcW w:w="1006" w:type="dxa"/>
          </w:tcPr>
          <w:p w:rsidR="00F91FDE" w:rsidRPr="009A4C1D" w:rsidRDefault="00F91FDE" w:rsidP="002B07DA">
            <w:pPr>
              <w:rPr>
                <w:lang w:val="bg-BG"/>
              </w:rPr>
            </w:pPr>
          </w:p>
        </w:tc>
        <w:tc>
          <w:tcPr>
            <w:tcW w:w="520" w:type="dxa"/>
          </w:tcPr>
          <w:p w:rsidR="00F91FDE" w:rsidRPr="009A4C1D" w:rsidRDefault="00F91FDE" w:rsidP="002B07DA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F91FDE" w:rsidRPr="009A4C1D" w:rsidRDefault="00F91FDE" w:rsidP="002B07DA">
            <w:pPr>
              <w:rPr>
                <w:lang w:val="bg-BG"/>
              </w:rPr>
            </w:pPr>
          </w:p>
        </w:tc>
        <w:tc>
          <w:tcPr>
            <w:tcW w:w="2444" w:type="dxa"/>
          </w:tcPr>
          <w:p w:rsidR="00F91FDE" w:rsidRPr="009A4C1D" w:rsidRDefault="00F91FDE" w:rsidP="002B07DA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F91FDE" w:rsidRPr="009A4C1D" w:rsidRDefault="00F91FDE" w:rsidP="002B07DA">
            <w:pPr>
              <w:rPr>
                <w:lang w:val="bg-BG"/>
              </w:rPr>
            </w:pPr>
          </w:p>
        </w:tc>
        <w:tc>
          <w:tcPr>
            <w:tcW w:w="2557" w:type="dxa"/>
            <w:tcBorders>
              <w:bottom w:val="single" w:sz="4" w:space="0" w:color="auto"/>
            </w:tcBorders>
          </w:tcPr>
          <w:p w:rsidR="00F91FDE" w:rsidRPr="009A4C1D" w:rsidRDefault="00F91FDE" w:rsidP="002B07DA">
            <w:pPr>
              <w:jc w:val="center"/>
              <w:rPr>
                <w:lang w:val="bg-BG"/>
              </w:rPr>
            </w:pPr>
          </w:p>
        </w:tc>
      </w:tr>
      <w:tr w:rsidR="00F91FDE" w:rsidRPr="009A4C1D" w:rsidTr="002B07DA">
        <w:tc>
          <w:tcPr>
            <w:tcW w:w="1006" w:type="dxa"/>
          </w:tcPr>
          <w:p w:rsidR="00F91FDE" w:rsidRPr="009A4C1D" w:rsidRDefault="00F91FDE" w:rsidP="002B07DA">
            <w:pPr>
              <w:rPr>
                <w:lang w:val="bg-BG"/>
              </w:rPr>
            </w:pPr>
          </w:p>
        </w:tc>
        <w:tc>
          <w:tcPr>
            <w:tcW w:w="520" w:type="dxa"/>
          </w:tcPr>
          <w:p w:rsidR="00F91FDE" w:rsidRPr="009A4C1D" w:rsidRDefault="00F91FDE" w:rsidP="002B07DA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F91FDE" w:rsidRPr="009A4C1D" w:rsidRDefault="00F91FDE" w:rsidP="002B07DA">
            <w:pPr>
              <w:rPr>
                <w:lang w:val="bg-BG"/>
              </w:rPr>
            </w:pPr>
          </w:p>
        </w:tc>
        <w:tc>
          <w:tcPr>
            <w:tcW w:w="2444" w:type="dxa"/>
          </w:tcPr>
          <w:p w:rsidR="00F91FDE" w:rsidRPr="009A4C1D" w:rsidRDefault="00F91FDE" w:rsidP="002B07DA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F91FDE" w:rsidRPr="009A4C1D" w:rsidRDefault="00F91FDE" w:rsidP="002B07DA">
            <w:pPr>
              <w:rPr>
                <w:lang w:val="bg-BG"/>
              </w:rPr>
            </w:pPr>
          </w:p>
        </w:tc>
        <w:tc>
          <w:tcPr>
            <w:tcW w:w="2557" w:type="dxa"/>
            <w:tcBorders>
              <w:top w:val="single" w:sz="4" w:space="0" w:color="auto"/>
            </w:tcBorders>
          </w:tcPr>
          <w:p w:rsidR="00F91FDE" w:rsidRPr="009A4C1D" w:rsidRDefault="00F91FDE" w:rsidP="002B07DA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(име и фамилия)</w:t>
            </w:r>
          </w:p>
        </w:tc>
      </w:tr>
    </w:tbl>
    <w:p w:rsidR="00F91FDE" w:rsidRPr="009A4C1D" w:rsidRDefault="00F91FDE" w:rsidP="000762A9">
      <w:pPr>
        <w:rPr>
          <w:lang w:val="bg-BG"/>
        </w:rPr>
      </w:pPr>
    </w:p>
    <w:p w:rsidR="00F91FDE" w:rsidRPr="009A4C1D" w:rsidRDefault="00F91FDE" w:rsidP="000762A9">
      <w:pPr>
        <w:rPr>
          <w:lang w:val="bg-BG"/>
        </w:rPr>
      </w:pPr>
    </w:p>
    <w:p w:rsidR="00F91FDE" w:rsidRPr="009A4C1D" w:rsidRDefault="00F91FDE" w:rsidP="000762A9">
      <w:pPr>
        <w:rPr>
          <w:lang w:val="bg-BG"/>
        </w:rPr>
      </w:pPr>
    </w:p>
    <w:p w:rsidR="00F91FDE" w:rsidRPr="009A4C1D" w:rsidRDefault="00F91FDE" w:rsidP="000762A9">
      <w:pPr>
        <w:rPr>
          <w:lang w:val="bg-BG"/>
        </w:rPr>
      </w:pPr>
    </w:p>
    <w:p w:rsidR="00F91FDE" w:rsidRDefault="00F91FDE" w:rsidP="000762A9">
      <w:pPr>
        <w:rPr>
          <w:lang w:val="bg-BG" w:eastAsia="bg-BG"/>
        </w:rPr>
      </w:pPr>
    </w:p>
    <w:p w:rsidR="00F91FDE" w:rsidRDefault="00F91FDE" w:rsidP="000762A9">
      <w:pPr>
        <w:rPr>
          <w:lang w:val="bg-BG" w:eastAsia="bg-BG"/>
        </w:rPr>
      </w:pPr>
    </w:p>
    <w:p w:rsidR="00F91FDE" w:rsidRDefault="00F91FDE" w:rsidP="000762A9">
      <w:pPr>
        <w:rPr>
          <w:lang w:val="bg-BG" w:eastAsia="bg-BG"/>
        </w:rPr>
      </w:pPr>
    </w:p>
    <w:p w:rsidR="00F91FDE" w:rsidRDefault="00F91FDE" w:rsidP="000762A9">
      <w:pPr>
        <w:rPr>
          <w:lang w:val="bg-BG" w:eastAsia="bg-BG"/>
        </w:rPr>
      </w:pPr>
    </w:p>
    <w:p w:rsidR="00F91FDE" w:rsidRDefault="00F91FDE" w:rsidP="000762A9">
      <w:pPr>
        <w:rPr>
          <w:lang w:val="bg-BG" w:eastAsia="bg-BG"/>
        </w:rPr>
      </w:pPr>
    </w:p>
    <w:p w:rsidR="00F91FDE" w:rsidRDefault="00F91FDE" w:rsidP="000762A9">
      <w:pPr>
        <w:rPr>
          <w:lang w:val="bg-BG" w:eastAsia="bg-BG"/>
        </w:rPr>
      </w:pPr>
    </w:p>
    <w:p w:rsidR="00F91FDE" w:rsidRDefault="00F91FDE" w:rsidP="000762A9">
      <w:pPr>
        <w:rPr>
          <w:lang w:val="bg-BG" w:eastAsia="bg-BG"/>
        </w:rPr>
      </w:pPr>
    </w:p>
    <w:p w:rsidR="00F91FDE" w:rsidRDefault="00F91FDE" w:rsidP="000762A9">
      <w:pPr>
        <w:rPr>
          <w:lang w:val="bg-BG" w:eastAsia="bg-BG"/>
        </w:rPr>
      </w:pPr>
    </w:p>
    <w:p w:rsidR="00F91FDE" w:rsidRDefault="00F91FDE" w:rsidP="000762A9">
      <w:pPr>
        <w:rPr>
          <w:lang w:val="bg-BG" w:eastAsia="bg-BG"/>
        </w:rPr>
      </w:pPr>
    </w:p>
    <w:p w:rsidR="00F91FDE" w:rsidRPr="00DB3647" w:rsidRDefault="00F91FDE" w:rsidP="00DB3647">
      <w:pPr>
        <w:jc w:val="right"/>
        <w:rPr>
          <w:b/>
          <w:noProof/>
          <w:u w:val="single"/>
          <w:lang w:val="bg-BG"/>
        </w:rPr>
      </w:pPr>
      <w:r w:rsidRPr="00346DB2">
        <w:t xml:space="preserve">                                                                                                        </w:t>
      </w:r>
      <w:r>
        <w:rPr>
          <w:b/>
          <w:u w:val="single"/>
        </w:rPr>
        <w:t xml:space="preserve">Образец </w:t>
      </w:r>
      <w:r>
        <w:rPr>
          <w:b/>
          <w:u w:val="single"/>
          <w:lang w:val="bg-BG"/>
        </w:rPr>
        <w:t>№ 1</w:t>
      </w:r>
      <w:bookmarkStart w:id="22" w:name="_GoBack"/>
      <w:bookmarkEnd w:id="22"/>
      <w:r>
        <w:rPr>
          <w:b/>
          <w:u w:val="single"/>
          <w:lang w:val="bg-BG"/>
        </w:rPr>
        <w:t>2</w:t>
      </w:r>
    </w:p>
    <w:p w:rsidR="00F91FDE" w:rsidRPr="00064C44" w:rsidRDefault="00F91FDE" w:rsidP="00652B0F">
      <w:pPr>
        <w:pStyle w:val="Heading4"/>
        <w:ind w:firstLine="426"/>
        <w:jc w:val="center"/>
        <w:rPr>
          <w:rFonts w:ascii="Times New Roman" w:hAnsi="Times New Roman"/>
          <w:bCs/>
          <w:i w:val="0"/>
          <w:iCs/>
          <w:color w:val="auto"/>
          <w:lang w:val="bg-BG"/>
        </w:rPr>
      </w:pPr>
      <w:r w:rsidRPr="00064C44">
        <w:rPr>
          <w:rFonts w:ascii="Times New Roman" w:hAnsi="Times New Roman"/>
          <w:bCs/>
          <w:i w:val="0"/>
          <w:iCs/>
          <w:color w:val="auto"/>
          <w:lang w:val="bg-BG"/>
        </w:rPr>
        <w:t>ТЕХНИЧЕСКО ПРЕДЛОЖЕНИЕ</w:t>
      </w:r>
    </w:p>
    <w:p w:rsidR="00F91FDE" w:rsidRPr="00064C44" w:rsidRDefault="00F91FDE" w:rsidP="00652B0F">
      <w:pPr>
        <w:rPr>
          <w:rFonts w:ascii="Tahoma" w:hAnsi="Tahoma"/>
          <w:sz w:val="28"/>
          <w:szCs w:val="20"/>
          <w:lang w:val="bg-BG"/>
        </w:rPr>
      </w:pPr>
    </w:p>
    <w:p w:rsidR="00F91FDE" w:rsidRPr="00064C44" w:rsidRDefault="00F91FDE" w:rsidP="00652B0F">
      <w:pPr>
        <w:jc w:val="center"/>
        <w:rPr>
          <w:bCs/>
          <w:lang w:val="ru-RU" w:eastAsia="bg-BG"/>
        </w:rPr>
      </w:pPr>
      <w:r w:rsidRPr="00064C44">
        <w:rPr>
          <w:bCs/>
          <w:lang w:val="bg-BG" w:eastAsia="bg-BG"/>
        </w:rPr>
        <w:t>з</w:t>
      </w:r>
      <w:r w:rsidRPr="00064C44">
        <w:rPr>
          <w:bCs/>
          <w:lang w:val="ru-RU" w:eastAsia="bg-BG"/>
        </w:rPr>
        <w:t>а изпълнение на обществена поръчка с предмет:</w:t>
      </w:r>
    </w:p>
    <w:p w:rsidR="00F91FDE" w:rsidRPr="00064C44" w:rsidRDefault="00F91FDE" w:rsidP="00652B0F">
      <w:pPr>
        <w:jc w:val="center"/>
        <w:rPr>
          <w:bCs/>
          <w:lang w:val="ru-RU" w:eastAsia="bg-BG"/>
        </w:rPr>
      </w:pPr>
    </w:p>
    <w:p w:rsidR="00F91FDE" w:rsidRDefault="00F91FDE" w:rsidP="00652B0F">
      <w:pPr>
        <w:pStyle w:val="a1"/>
        <w:shd w:val="clear" w:color="auto" w:fill="auto"/>
        <w:spacing w:before="0"/>
        <w:ind w:left="20" w:right="20" w:firstLine="340"/>
        <w:jc w:val="center"/>
        <w:rPr>
          <w:color w:val="000000"/>
          <w:sz w:val="24"/>
          <w:szCs w:val="24"/>
          <w:lang w:val="ru-RU" w:eastAsia="ru-RU"/>
        </w:rPr>
      </w:pPr>
      <w:r>
        <w:rPr>
          <w:b/>
          <w:color w:val="000000"/>
          <w:sz w:val="28"/>
          <w:szCs w:val="28"/>
        </w:rPr>
        <w:t>„Отпечатване на книга „Кръстовата Планина“</w:t>
      </w:r>
    </w:p>
    <w:p w:rsidR="00F91FDE" w:rsidRPr="00064C44" w:rsidRDefault="00F91FDE" w:rsidP="00652B0F">
      <w:pPr>
        <w:rPr>
          <w:rFonts w:ascii="Tahoma" w:hAnsi="Tahoma"/>
          <w:sz w:val="28"/>
          <w:szCs w:val="20"/>
          <w:lang w:val="bg-BG" w:eastAsia="bg-BG"/>
        </w:rPr>
      </w:pPr>
    </w:p>
    <w:p w:rsidR="00F91FDE" w:rsidRPr="00064C44" w:rsidRDefault="00F91FDE" w:rsidP="00652B0F">
      <w:pPr>
        <w:rPr>
          <w:lang w:val="bg-BG" w:eastAsia="bg-BG"/>
        </w:rPr>
      </w:pPr>
      <w:r w:rsidRPr="00064C44">
        <w:rPr>
          <w:lang w:val="bg-BG" w:eastAsia="bg-BG"/>
        </w:rPr>
        <w:t>от ………………………………………….…………………………..…………………..………..</w:t>
      </w:r>
    </w:p>
    <w:p w:rsidR="00F91FDE" w:rsidRPr="00064C44" w:rsidRDefault="00F91FDE" w:rsidP="00652B0F">
      <w:pPr>
        <w:jc w:val="center"/>
        <w:rPr>
          <w:lang w:val="bg-BG" w:eastAsia="bg-BG"/>
        </w:rPr>
      </w:pPr>
      <w:r w:rsidRPr="00064C44">
        <w:rPr>
          <w:lang w:val="bg-BG" w:eastAsia="bg-BG"/>
        </w:rPr>
        <w:t>(пълно наименование на участника)</w:t>
      </w:r>
    </w:p>
    <w:p w:rsidR="00F91FDE" w:rsidRPr="00064C44" w:rsidRDefault="00F91FDE" w:rsidP="00652B0F">
      <w:pPr>
        <w:rPr>
          <w:lang w:val="bg-BG" w:eastAsia="bg-BG"/>
        </w:rPr>
      </w:pPr>
      <w:r w:rsidRPr="00064C44">
        <w:rPr>
          <w:lang w:val="bg-BG" w:eastAsia="bg-BG"/>
        </w:rPr>
        <w:t>Седалище и адрес на управление:…………………………………………………………….</w:t>
      </w:r>
    </w:p>
    <w:p w:rsidR="00F91FDE" w:rsidRPr="00064C44" w:rsidRDefault="00F91FDE" w:rsidP="00652B0F">
      <w:pPr>
        <w:rPr>
          <w:lang w:val="bg-BG" w:eastAsia="bg-BG"/>
        </w:rPr>
      </w:pPr>
      <w:r w:rsidRPr="00064C44">
        <w:rPr>
          <w:lang w:val="bg-BG" w:eastAsia="bg-BG"/>
        </w:rPr>
        <w:t>ЕИК: …………………………, представлявано от…………………………………………...</w:t>
      </w:r>
    </w:p>
    <w:p w:rsidR="00F91FDE" w:rsidRPr="00064C44" w:rsidRDefault="00F91FDE" w:rsidP="00652B0F">
      <w:pPr>
        <w:rPr>
          <w:lang w:val="bg-BG" w:eastAsia="bg-BG"/>
        </w:rPr>
      </w:pPr>
      <w:r w:rsidRPr="00064C44">
        <w:rPr>
          <w:lang w:val="bg-BG" w:eastAsia="bg-BG"/>
        </w:rPr>
        <w:t>в качеството на …………………………………………………………………………….......</w:t>
      </w:r>
    </w:p>
    <w:p w:rsidR="00F91FDE" w:rsidRPr="00DB3647" w:rsidRDefault="00F91FDE" w:rsidP="00DB3647">
      <w:pPr>
        <w:rPr>
          <w:noProof/>
          <w:lang w:val="bg-BG"/>
        </w:rPr>
      </w:pPr>
      <w:r>
        <w:rPr>
          <w:noProof/>
        </w:rPr>
        <w:t xml:space="preserve">                                                                                                              </w:t>
      </w:r>
    </w:p>
    <w:p w:rsidR="00F91FDE" w:rsidRPr="00DF6465" w:rsidRDefault="00F91FDE" w:rsidP="00652B0F">
      <w:pPr>
        <w:tabs>
          <w:tab w:val="left" w:pos="0"/>
          <w:tab w:val="left" w:pos="720"/>
          <w:tab w:val="left" w:pos="1080"/>
        </w:tabs>
        <w:rPr>
          <w:b/>
          <w:bCs/>
          <w:szCs w:val="20"/>
        </w:rPr>
      </w:pPr>
      <w:r>
        <w:rPr>
          <w:b/>
          <w:bCs/>
          <w:szCs w:val="20"/>
          <w:lang w:val="bg-BG"/>
        </w:rPr>
        <w:t xml:space="preserve">     </w:t>
      </w:r>
      <w:r w:rsidRPr="005304C5">
        <w:rPr>
          <w:b/>
          <w:bCs/>
          <w:szCs w:val="20"/>
        </w:rPr>
        <w:t xml:space="preserve">УВАЖАЕМИ </w:t>
      </w:r>
      <w:r w:rsidRPr="005304C5">
        <w:rPr>
          <w:b/>
          <w:bCs/>
          <w:caps/>
          <w:szCs w:val="20"/>
        </w:rPr>
        <w:t>дами и</w:t>
      </w:r>
      <w:r w:rsidRPr="005304C5">
        <w:rPr>
          <w:b/>
          <w:bCs/>
          <w:szCs w:val="20"/>
        </w:rPr>
        <w:t xml:space="preserve"> ГОСПОДА,</w:t>
      </w:r>
      <w:r>
        <w:rPr>
          <w:b/>
          <w:bCs/>
          <w:szCs w:val="20"/>
        </w:rPr>
        <w:t xml:space="preserve"> </w:t>
      </w:r>
    </w:p>
    <w:p w:rsidR="00F91FDE" w:rsidRDefault="00F91FDE" w:rsidP="00652B0F">
      <w:pPr>
        <w:tabs>
          <w:tab w:val="left" w:pos="709"/>
        </w:tabs>
        <w:jc w:val="both"/>
        <w:rPr>
          <w:b/>
          <w:bCs/>
          <w:szCs w:val="20"/>
          <w:lang w:val="bg-BG"/>
        </w:rPr>
      </w:pPr>
    </w:p>
    <w:p w:rsidR="00F91FDE" w:rsidRPr="001D3F56" w:rsidRDefault="00F91FDE" w:rsidP="00652B0F">
      <w:pPr>
        <w:tabs>
          <w:tab w:val="left" w:pos="709"/>
        </w:tabs>
        <w:jc w:val="both"/>
        <w:rPr>
          <w:lang w:val="bg-BG"/>
        </w:rPr>
      </w:pPr>
      <w:r>
        <w:rPr>
          <w:b/>
          <w:bCs/>
          <w:szCs w:val="20"/>
          <w:lang w:val="bg-BG"/>
        </w:rPr>
        <w:tab/>
      </w:r>
      <w:r w:rsidRPr="001D3F56">
        <w:rPr>
          <w:bCs/>
          <w:lang w:val="bg-BG"/>
        </w:rPr>
        <w:t>С настоящото предложение г</w:t>
      </w:r>
      <w:r w:rsidRPr="001D3F56">
        <w:rPr>
          <w:bCs/>
        </w:rPr>
        <w:t xml:space="preserve">арантираме, че сме в състояние да изпълним качествено поръчката в пълно съответствие с </w:t>
      </w:r>
      <w:r w:rsidRPr="001D3F56">
        <w:rPr>
          <w:bCs/>
          <w:lang w:val="bg-BG"/>
        </w:rPr>
        <w:t>условия</w:t>
      </w:r>
      <w:r>
        <w:rPr>
          <w:bCs/>
          <w:lang w:val="bg-BG"/>
        </w:rPr>
        <w:t>та на възложителя и техническите спецификации</w:t>
      </w:r>
      <w:r w:rsidRPr="001D3F56">
        <w:rPr>
          <w:bCs/>
          <w:lang w:val="bg-BG"/>
        </w:rPr>
        <w:t xml:space="preserve">, посочени в процедурата, както и в съответствие с </w:t>
      </w:r>
      <w:r w:rsidRPr="001D3F56">
        <w:rPr>
          <w:bCs/>
        </w:rPr>
        <w:t>представената от нас оферта, за целия срок на договора и съобразно предвидените в него условия.</w:t>
      </w:r>
    </w:p>
    <w:p w:rsidR="00F91FDE" w:rsidRPr="001D3F56" w:rsidRDefault="00F91FDE" w:rsidP="00652B0F">
      <w:pPr>
        <w:tabs>
          <w:tab w:val="left" w:pos="709"/>
        </w:tabs>
        <w:jc w:val="both"/>
        <w:rPr>
          <w:b/>
          <w:lang w:val="bg-BG"/>
        </w:rPr>
      </w:pPr>
      <w:r>
        <w:rPr>
          <w:lang w:val="bg-BG"/>
        </w:rPr>
        <w:tab/>
      </w:r>
      <w:r w:rsidRPr="005304C5">
        <w:rPr>
          <w:bCs/>
        </w:rPr>
        <w:t xml:space="preserve">Декларираме, че сме запознати с всички условия за участие, посочени в </w:t>
      </w:r>
      <w:r>
        <w:rPr>
          <w:bCs/>
          <w:lang w:val="bg-BG"/>
        </w:rPr>
        <w:t xml:space="preserve"> документацията за участие</w:t>
      </w:r>
      <w:r w:rsidRPr="005304C5">
        <w:rPr>
          <w:bCs/>
        </w:rPr>
        <w:t xml:space="preserve">, </w:t>
      </w:r>
      <w:r w:rsidRPr="005304C5">
        <w:t xml:space="preserve">и </w:t>
      </w:r>
      <w:r w:rsidRPr="005304C5">
        <w:rPr>
          <w:bCs/>
        </w:rPr>
        <w:t xml:space="preserve">ги приемаме без възражения. </w:t>
      </w:r>
    </w:p>
    <w:p w:rsidR="00F91FDE" w:rsidRDefault="00F91FDE" w:rsidP="00652B0F">
      <w:pPr>
        <w:jc w:val="both"/>
        <w:rPr>
          <w:bCs/>
          <w:lang w:val="bg-BG"/>
        </w:rPr>
      </w:pPr>
      <w:r>
        <w:rPr>
          <w:bCs/>
          <w:lang w:val="bg-BG"/>
        </w:rPr>
        <w:t xml:space="preserve">     Ако бъдем избрани за изпълнител по обществената поръчка заявяваме, че:</w:t>
      </w:r>
    </w:p>
    <w:p w:rsidR="00F91FDE" w:rsidRPr="00402FCD" w:rsidRDefault="00F91FDE" w:rsidP="00652B0F">
      <w:pPr>
        <w:jc w:val="both"/>
        <w:rPr>
          <w:bCs/>
          <w:lang w:val="bg-BG"/>
        </w:rPr>
      </w:pPr>
    </w:p>
    <w:p w:rsidR="00F91FDE" w:rsidRPr="00DB3647" w:rsidRDefault="00F91FDE" w:rsidP="00652B0F">
      <w:pPr>
        <w:pStyle w:val="ListParagraph"/>
        <w:numPr>
          <w:ilvl w:val="0"/>
          <w:numId w:val="28"/>
        </w:num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B3647">
        <w:rPr>
          <w:rFonts w:ascii="Times New Roman" w:hAnsi="Times New Roman" w:cs="Times New Roman"/>
          <w:bCs/>
          <w:sz w:val="24"/>
          <w:szCs w:val="24"/>
        </w:rPr>
        <w:t xml:space="preserve">Ще извършим </w:t>
      </w:r>
      <w:r w:rsidRPr="00DB3647">
        <w:rPr>
          <w:rFonts w:ascii="Times New Roman" w:hAnsi="Times New Roman" w:cs="Times New Roman"/>
          <w:sz w:val="24"/>
          <w:szCs w:val="24"/>
        </w:rPr>
        <w:t>предпечатна подготовка, набавяне на материали за изработка, редакция, извършване на довършителни работи, печат, пакетиране (когато е приложимо), доставка, както и всички други необходими дейности за получаване на крайния продукт от Възложителя;</w:t>
      </w:r>
    </w:p>
    <w:p w:rsidR="00F91FDE" w:rsidRPr="00DB3647" w:rsidRDefault="00F91FDE" w:rsidP="00652B0F">
      <w:pPr>
        <w:pStyle w:val="ListParagraph"/>
        <w:numPr>
          <w:ilvl w:val="0"/>
          <w:numId w:val="28"/>
        </w:num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B3647">
        <w:rPr>
          <w:rFonts w:ascii="Times New Roman" w:hAnsi="Times New Roman" w:cs="Times New Roman"/>
          <w:sz w:val="24"/>
          <w:szCs w:val="24"/>
        </w:rPr>
        <w:t>В срок до 15 (петнадесет) работни дни, считано от получаване на заявката, ще извършим предпечатна подготовка, коректура, редакция, както и всички други дейности необходими за окончателното изработване на всеки от поръчаните артикули. Ще предоставим на Възложителя за одобрение артикулите на електронен и/или материален носител (една бройка);</w:t>
      </w:r>
    </w:p>
    <w:p w:rsidR="00F91FDE" w:rsidRPr="00DB3647" w:rsidRDefault="00F91FDE" w:rsidP="00652B0F">
      <w:pPr>
        <w:pStyle w:val="ListParagraph"/>
        <w:numPr>
          <w:ilvl w:val="0"/>
          <w:numId w:val="28"/>
        </w:num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B3647">
        <w:rPr>
          <w:rFonts w:ascii="Times New Roman" w:hAnsi="Times New Roman" w:cs="Times New Roman"/>
          <w:sz w:val="24"/>
          <w:szCs w:val="24"/>
        </w:rPr>
        <w:t>Възложителят има право в срок до 3 (три) работни дни да направи своите възражения (в писмена форма), предложения и да посочи корекциите, които трябва да бъдат направени;</w:t>
      </w:r>
    </w:p>
    <w:p w:rsidR="00F91FDE" w:rsidRPr="00DB3647" w:rsidRDefault="00F91FDE" w:rsidP="00652B0F">
      <w:pPr>
        <w:numPr>
          <w:ilvl w:val="0"/>
          <w:numId w:val="28"/>
        </w:numPr>
        <w:jc w:val="both"/>
      </w:pPr>
      <w:r w:rsidRPr="00DB3647">
        <w:t xml:space="preserve">След изрично писмено одобрение от страна на Възложителя, </w:t>
      </w:r>
      <w:r w:rsidRPr="00DB3647">
        <w:rPr>
          <w:lang w:val="bg-BG"/>
        </w:rPr>
        <w:t xml:space="preserve">ние ще </w:t>
      </w:r>
      <w:r w:rsidRPr="00DB3647">
        <w:t>изработи</w:t>
      </w:r>
      <w:r w:rsidRPr="00DB3647">
        <w:rPr>
          <w:lang w:val="bg-BG"/>
        </w:rPr>
        <w:t>м</w:t>
      </w:r>
      <w:r w:rsidRPr="00DB3647">
        <w:t xml:space="preserve"> и достави</w:t>
      </w:r>
      <w:r w:rsidRPr="00DB3647">
        <w:rPr>
          <w:lang w:val="bg-BG"/>
        </w:rPr>
        <w:t>м</w:t>
      </w:r>
      <w:r w:rsidRPr="00DB3647">
        <w:t xml:space="preserve"> заявените артикули в срок до </w:t>
      </w:r>
      <w:r w:rsidRPr="00DB3647">
        <w:rPr>
          <w:lang w:val="bg-BG"/>
        </w:rPr>
        <w:t>1</w:t>
      </w:r>
      <w:r w:rsidRPr="00DB3647">
        <w:t>5 (пет</w:t>
      </w:r>
      <w:r w:rsidRPr="00DB3647">
        <w:rPr>
          <w:lang w:val="bg-BG"/>
        </w:rPr>
        <w:t>надесет</w:t>
      </w:r>
      <w:r w:rsidRPr="00DB3647">
        <w:t>) работни дни, считано от получаване на одобрението</w:t>
      </w:r>
      <w:r w:rsidRPr="00DB3647">
        <w:rPr>
          <w:lang w:val="bg-BG"/>
        </w:rPr>
        <w:t>;</w:t>
      </w:r>
    </w:p>
    <w:p w:rsidR="00F91FDE" w:rsidRPr="00DB3647" w:rsidRDefault="00F91FDE" w:rsidP="00652B0F">
      <w:pPr>
        <w:numPr>
          <w:ilvl w:val="0"/>
          <w:numId w:val="28"/>
        </w:numPr>
        <w:jc w:val="both"/>
      </w:pPr>
      <w:r w:rsidRPr="00DB3647">
        <w:t>При доставянето на артикулите се съставя приемо-предавателен протокол, който се подписва от двете страни;</w:t>
      </w:r>
    </w:p>
    <w:p w:rsidR="00F91FDE" w:rsidRPr="00DB3647" w:rsidRDefault="00F91FDE" w:rsidP="00652B0F">
      <w:pPr>
        <w:numPr>
          <w:ilvl w:val="0"/>
          <w:numId w:val="28"/>
        </w:numPr>
        <w:jc w:val="both"/>
      </w:pPr>
      <w:r w:rsidRPr="00DB3647">
        <w:t xml:space="preserve">Възложителят е носител на всички права върху изготвените от </w:t>
      </w:r>
      <w:r w:rsidRPr="00DB3647">
        <w:rPr>
          <w:lang w:val="bg-BG"/>
        </w:rPr>
        <w:t>нас</w:t>
      </w:r>
      <w:r w:rsidRPr="00DB3647">
        <w:t xml:space="preserve"> артикули в съответствие със</w:t>
      </w:r>
      <w:r w:rsidRPr="00DB3647">
        <w:rPr>
          <w:lang w:val="bg-BG"/>
        </w:rPr>
        <w:t xml:space="preserve"> </w:t>
      </w:r>
      <w:r w:rsidRPr="00DB3647">
        <w:t>Закона за авторското право и сродните му права, включително има право да ги използва, възпроизвежда, променя и други, както и да преотстъпва ползването им, по всеки възможен начин, на територията на Р</w:t>
      </w:r>
      <w:r w:rsidRPr="00DB3647">
        <w:rPr>
          <w:lang w:val="bg-BG"/>
        </w:rPr>
        <w:t xml:space="preserve">епублика </w:t>
      </w:r>
      <w:r w:rsidRPr="00DB3647">
        <w:t>България и извън нея, без ограничение по отношение на срока на ползване и без за това да дължи възнаграждение или да е необходимо предварително съгласие или одобрение</w:t>
      </w:r>
      <w:r w:rsidRPr="00DB3647">
        <w:rPr>
          <w:lang w:val="bg-BG"/>
        </w:rPr>
        <w:t>;</w:t>
      </w:r>
    </w:p>
    <w:p w:rsidR="00F91FDE" w:rsidRPr="00402FCD" w:rsidRDefault="00F91FDE" w:rsidP="00652B0F">
      <w:pPr>
        <w:numPr>
          <w:ilvl w:val="0"/>
          <w:numId w:val="28"/>
        </w:numPr>
        <w:jc w:val="both"/>
        <w:rPr>
          <w:sz w:val="22"/>
          <w:szCs w:val="22"/>
        </w:rPr>
      </w:pPr>
      <w:r w:rsidRPr="00DB3647">
        <w:rPr>
          <w:lang w:val="bg-BG"/>
        </w:rPr>
        <w:t>Задължаваме се</w:t>
      </w:r>
      <w:r w:rsidRPr="00DB3647">
        <w:t xml:space="preserve"> при отпечатването на авторски материал от Възложителя да </w:t>
      </w:r>
      <w:r w:rsidRPr="00DB3647">
        <w:rPr>
          <w:lang w:val="bg-BG"/>
        </w:rPr>
        <w:t xml:space="preserve">му </w:t>
      </w:r>
      <w:r w:rsidRPr="00DB3647">
        <w:t>ока</w:t>
      </w:r>
      <w:r w:rsidRPr="00DB3647">
        <w:rPr>
          <w:lang w:val="bg-BG"/>
        </w:rPr>
        <w:t>жем</w:t>
      </w:r>
      <w:r w:rsidRPr="00DB3647">
        <w:t xml:space="preserve"> съдействие с цел качествена и точна изработка на материалите</w:t>
      </w:r>
      <w:r w:rsidRPr="00402FCD">
        <w:rPr>
          <w:sz w:val="22"/>
          <w:szCs w:val="22"/>
        </w:rPr>
        <w:t>.</w:t>
      </w:r>
    </w:p>
    <w:p w:rsidR="00F91FDE" w:rsidRPr="00402FCD" w:rsidRDefault="00F91FDE" w:rsidP="00652B0F">
      <w:pPr>
        <w:jc w:val="both"/>
        <w:rPr>
          <w:lang w:val="bg-BG"/>
        </w:rPr>
      </w:pPr>
    </w:p>
    <w:p w:rsidR="00F91FDE" w:rsidRPr="00E23608" w:rsidRDefault="00F91FDE" w:rsidP="00652B0F">
      <w:pPr>
        <w:jc w:val="both"/>
        <w:rPr>
          <w:b/>
        </w:rPr>
      </w:pPr>
      <w:r>
        <w:t>…………  201</w:t>
      </w:r>
      <w:r>
        <w:rPr>
          <w:lang w:val="bg-BG"/>
        </w:rPr>
        <w:t>7</w:t>
      </w:r>
      <w:r w:rsidRPr="00E23608">
        <w:t xml:space="preserve"> г.                                                        </w:t>
      </w:r>
      <w:r w:rsidRPr="00E23608">
        <w:rPr>
          <w:b/>
        </w:rPr>
        <w:t>ДЕКЛАРАТОР: …………………….</w:t>
      </w:r>
    </w:p>
    <w:p w:rsidR="00F91FDE" w:rsidRDefault="00F91FDE" w:rsidP="00652B0F">
      <w:pPr>
        <w:jc w:val="both"/>
        <w:rPr>
          <w:lang w:val="bg-BG"/>
        </w:rPr>
      </w:pPr>
      <w:r w:rsidRPr="00E23608">
        <w:t xml:space="preserve">                                                                                                                      /</w:t>
      </w:r>
      <w:r>
        <w:t xml:space="preserve">подпис и печат/ </w:t>
      </w:r>
    </w:p>
    <w:p w:rsidR="00F91FDE" w:rsidRDefault="00F91FDE" w:rsidP="00652B0F">
      <w:pPr>
        <w:jc w:val="both"/>
        <w:rPr>
          <w:lang w:val="bg-BG"/>
        </w:rPr>
      </w:pPr>
    </w:p>
    <w:p w:rsidR="00F91FDE" w:rsidRDefault="00F91FDE" w:rsidP="00652B0F">
      <w:pPr>
        <w:spacing w:line="360" w:lineRule="auto"/>
        <w:jc w:val="right"/>
        <w:rPr>
          <w:b/>
          <w:lang w:val="bg-BG"/>
        </w:rPr>
      </w:pPr>
    </w:p>
    <w:p w:rsidR="00F91FDE" w:rsidRPr="004366E2" w:rsidRDefault="00F91FDE" w:rsidP="00652B0F">
      <w:pPr>
        <w:spacing w:line="360" w:lineRule="auto"/>
        <w:jc w:val="right"/>
        <w:rPr>
          <w:b/>
        </w:rPr>
      </w:pPr>
      <w:r w:rsidRPr="00B70407">
        <w:rPr>
          <w:b/>
        </w:rPr>
        <w:t xml:space="preserve">Образец № </w:t>
      </w:r>
      <w:r>
        <w:rPr>
          <w:b/>
        </w:rPr>
        <w:t>13</w:t>
      </w:r>
    </w:p>
    <w:p w:rsidR="00F91FDE" w:rsidRPr="00B70407" w:rsidRDefault="00F91FDE" w:rsidP="00652B0F">
      <w:pPr>
        <w:spacing w:line="360" w:lineRule="auto"/>
        <w:jc w:val="both"/>
        <w:rPr>
          <w:b/>
          <w:bCs/>
        </w:rPr>
      </w:pPr>
    </w:p>
    <w:p w:rsidR="00F91FDE" w:rsidRDefault="00F91FDE" w:rsidP="00652B0F">
      <w:pPr>
        <w:spacing w:line="360" w:lineRule="auto"/>
        <w:jc w:val="center"/>
        <w:rPr>
          <w:b/>
          <w:bCs/>
          <w:sz w:val="28"/>
          <w:szCs w:val="28"/>
        </w:rPr>
      </w:pPr>
      <w:r w:rsidRPr="00B70407">
        <w:rPr>
          <w:b/>
          <w:bCs/>
          <w:sz w:val="28"/>
          <w:szCs w:val="28"/>
        </w:rPr>
        <w:t>ЦЕНОВО ПРЕДЛОЖЕНИЕ</w:t>
      </w:r>
    </w:p>
    <w:p w:rsidR="00F91FDE" w:rsidRPr="003620CA" w:rsidRDefault="00F91FDE" w:rsidP="00652B0F">
      <w:pPr>
        <w:spacing w:before="360" w:line="360" w:lineRule="auto"/>
        <w:ind w:left="720" w:firstLine="720"/>
        <w:jc w:val="both"/>
        <w:rPr>
          <w:b/>
          <w:bCs/>
          <w:i/>
        </w:rPr>
      </w:pPr>
      <w:r w:rsidRPr="003620CA">
        <w:rPr>
          <w:b/>
          <w:bCs/>
        </w:rPr>
        <w:t xml:space="preserve">ЗА ИЗПЪЛНЕНИЕ НА </w:t>
      </w:r>
      <w:r w:rsidRPr="003620CA">
        <w:rPr>
          <w:b/>
        </w:rPr>
        <w:t xml:space="preserve">ОБЩЕСТВЕНА ПОРЪЧКА С ПРЕДМЕТ </w:t>
      </w:r>
    </w:p>
    <w:p w:rsidR="00F91FDE" w:rsidRDefault="00F91FDE" w:rsidP="00652B0F">
      <w:pPr>
        <w:pStyle w:val="a1"/>
        <w:shd w:val="clear" w:color="auto" w:fill="auto"/>
        <w:spacing w:before="0"/>
        <w:ind w:left="20" w:right="20" w:firstLine="340"/>
        <w:jc w:val="center"/>
        <w:rPr>
          <w:color w:val="000000"/>
          <w:sz w:val="24"/>
          <w:szCs w:val="24"/>
          <w:lang w:val="ru-RU" w:eastAsia="ru-RU"/>
        </w:rPr>
      </w:pPr>
      <w:r>
        <w:rPr>
          <w:b/>
          <w:color w:val="000000"/>
          <w:sz w:val="28"/>
          <w:szCs w:val="28"/>
        </w:rPr>
        <w:t>„Отпечатване на книга „Кръстовата Планина“</w:t>
      </w:r>
    </w:p>
    <w:p w:rsidR="00F91FDE" w:rsidRPr="00B70407" w:rsidRDefault="00F91FDE" w:rsidP="00652B0F">
      <w:pPr>
        <w:spacing w:line="360" w:lineRule="auto"/>
        <w:jc w:val="both"/>
        <w:rPr>
          <w:b/>
        </w:rPr>
      </w:pPr>
    </w:p>
    <w:p w:rsidR="00F91FDE" w:rsidRPr="00B70407" w:rsidRDefault="00F91FDE" w:rsidP="00652B0F">
      <w:pPr>
        <w:spacing w:line="360" w:lineRule="auto"/>
        <w:jc w:val="both"/>
      </w:pPr>
      <w:r w:rsidRPr="00B70407">
        <w:t>От …………………………………………………………………………………………………,</w:t>
      </w:r>
    </w:p>
    <w:p w:rsidR="00F91FDE" w:rsidRPr="00B70407" w:rsidRDefault="00F91FDE" w:rsidP="00652B0F">
      <w:pPr>
        <w:spacing w:line="360" w:lineRule="auto"/>
        <w:jc w:val="both"/>
        <w:rPr>
          <w:b/>
          <w:bCs/>
          <w:iCs/>
        </w:rPr>
      </w:pPr>
      <w:r w:rsidRPr="00B70407">
        <w:tab/>
      </w:r>
      <w:r w:rsidRPr="00B70407">
        <w:tab/>
      </w:r>
      <w:r w:rsidRPr="00B70407">
        <w:tab/>
      </w:r>
      <w:r w:rsidRPr="00B70407">
        <w:tab/>
      </w:r>
      <w:r w:rsidRPr="00B70407">
        <w:tab/>
      </w:r>
      <w:r w:rsidRPr="00B70407">
        <w:rPr>
          <w:sz w:val="18"/>
          <w:szCs w:val="18"/>
        </w:rPr>
        <w:t>(</w:t>
      </w:r>
      <w:r w:rsidRPr="00B70407">
        <w:rPr>
          <w:bCs/>
          <w:i/>
          <w:sz w:val="18"/>
          <w:szCs w:val="18"/>
        </w:rPr>
        <w:t>наименование на участника</w:t>
      </w:r>
      <w:r w:rsidRPr="00B70407">
        <w:rPr>
          <w:bCs/>
          <w:sz w:val="18"/>
          <w:szCs w:val="18"/>
        </w:rPr>
        <w:t>)</w:t>
      </w:r>
    </w:p>
    <w:p w:rsidR="00F91FDE" w:rsidRPr="00B70407" w:rsidRDefault="00F91FDE" w:rsidP="00652B0F">
      <w:pPr>
        <w:spacing w:line="360" w:lineRule="auto"/>
        <w:jc w:val="both"/>
        <w:rPr>
          <w:bCs/>
          <w:iCs/>
        </w:rPr>
      </w:pPr>
      <w:r w:rsidRPr="00B70407">
        <w:rPr>
          <w:bCs/>
          <w:iCs/>
        </w:rPr>
        <w:t xml:space="preserve">с ЕИК ………………………………………… </w:t>
      </w:r>
    </w:p>
    <w:p w:rsidR="00F91FDE" w:rsidRPr="00B70407" w:rsidRDefault="00F91FDE" w:rsidP="00652B0F">
      <w:pPr>
        <w:spacing w:line="360" w:lineRule="auto"/>
        <w:jc w:val="center"/>
        <w:rPr>
          <w:bCs/>
        </w:rPr>
      </w:pPr>
      <w:r w:rsidRPr="00B70407">
        <w:rPr>
          <w:bCs/>
          <w:iCs/>
          <w:sz w:val="18"/>
          <w:szCs w:val="18"/>
        </w:rPr>
        <w:t>(</w:t>
      </w:r>
      <w:r w:rsidRPr="00B70407">
        <w:rPr>
          <w:bCs/>
          <w:i/>
          <w:sz w:val="18"/>
          <w:szCs w:val="18"/>
        </w:rPr>
        <w:t>ЕИК/БУЛСТАТ/ЕГН, или друга идентифицираща информация в съответствие със законодателството на държавата, в която участникът е установен</w:t>
      </w:r>
      <w:r w:rsidRPr="00B70407">
        <w:rPr>
          <w:bCs/>
          <w:sz w:val="18"/>
          <w:szCs w:val="18"/>
        </w:rPr>
        <w:t>)</w:t>
      </w:r>
    </w:p>
    <w:p w:rsidR="00F91FDE" w:rsidRPr="00B70407" w:rsidRDefault="00F91FDE" w:rsidP="00652B0F">
      <w:pPr>
        <w:spacing w:line="360" w:lineRule="auto"/>
        <w:rPr>
          <w:bCs/>
        </w:rPr>
      </w:pPr>
      <w:r w:rsidRPr="00B70407">
        <w:rPr>
          <w:bCs/>
        </w:rPr>
        <w:t>със седалище и адрес на управление: …………………………………………………………………………………..…</w:t>
      </w:r>
      <w:r>
        <w:rPr>
          <w:bCs/>
        </w:rPr>
        <w:t>……………</w:t>
      </w:r>
    </w:p>
    <w:p w:rsidR="00F91FDE" w:rsidRPr="00B70407" w:rsidRDefault="00F91FDE" w:rsidP="00652B0F">
      <w:pPr>
        <w:spacing w:line="360" w:lineRule="auto"/>
        <w:rPr>
          <w:bCs/>
        </w:rPr>
      </w:pPr>
      <w:r w:rsidRPr="00B70407">
        <w:rPr>
          <w:bCs/>
          <w:iCs/>
          <w:sz w:val="18"/>
          <w:szCs w:val="18"/>
        </w:rPr>
        <w:t>(</w:t>
      </w:r>
      <w:r w:rsidRPr="00B70407">
        <w:rPr>
          <w:bCs/>
          <w:i/>
          <w:sz w:val="18"/>
          <w:szCs w:val="18"/>
        </w:rPr>
        <w:t>посочва се адрес в зависимост от вида на участника, регистрация в търговски, граждански, или друг регистър, и  в съответствие със законодателството на държавата, в която участникът е установен</w:t>
      </w:r>
      <w:r w:rsidRPr="00B70407">
        <w:rPr>
          <w:bCs/>
          <w:sz w:val="18"/>
          <w:szCs w:val="18"/>
        </w:rPr>
        <w:t>),</w:t>
      </w:r>
      <w:r w:rsidRPr="00B70407">
        <w:rPr>
          <w:bCs/>
        </w:rPr>
        <w:t xml:space="preserve"> телефон: …………………………, факс: ……………………, Е-mail адрес: ………</w:t>
      </w:r>
      <w:r>
        <w:rPr>
          <w:bCs/>
        </w:rPr>
        <w:t>………………</w:t>
      </w:r>
      <w:r w:rsidRPr="00B70407">
        <w:rPr>
          <w:bCs/>
        </w:rPr>
        <w:t>.., представлявано от …………………………………………………………………….........</w:t>
      </w:r>
      <w:r>
        <w:rPr>
          <w:bCs/>
        </w:rPr>
        <w:t>...........................…..</w:t>
      </w:r>
      <w:r w:rsidRPr="00B70407">
        <w:rPr>
          <w:bCs/>
        </w:rPr>
        <w:t>,</w:t>
      </w:r>
    </w:p>
    <w:p w:rsidR="00F91FDE" w:rsidRPr="00B70407" w:rsidRDefault="00F91FDE" w:rsidP="00652B0F">
      <w:pPr>
        <w:spacing w:line="360" w:lineRule="auto"/>
        <w:jc w:val="center"/>
        <w:rPr>
          <w:bCs/>
          <w:i/>
          <w:sz w:val="18"/>
          <w:szCs w:val="18"/>
        </w:rPr>
      </w:pPr>
      <w:r w:rsidRPr="00B70407">
        <w:rPr>
          <w:bCs/>
          <w:i/>
          <w:sz w:val="18"/>
          <w:szCs w:val="18"/>
        </w:rPr>
        <w:t>(имената на законния или упълномощен представител)</w:t>
      </w:r>
    </w:p>
    <w:p w:rsidR="00F91FDE" w:rsidRPr="00B70407" w:rsidRDefault="00F91FDE" w:rsidP="00652B0F">
      <w:pPr>
        <w:spacing w:line="360" w:lineRule="auto"/>
        <w:rPr>
          <w:bCs/>
          <w:iCs/>
        </w:rPr>
      </w:pPr>
      <w:r w:rsidRPr="00B70407">
        <w:rPr>
          <w:bCs/>
          <w:iCs/>
        </w:rPr>
        <w:t>в качеството му на …………………………………………………………………………………</w:t>
      </w:r>
    </w:p>
    <w:p w:rsidR="00F91FDE" w:rsidRPr="00B70407" w:rsidRDefault="00F91FDE" w:rsidP="00652B0F">
      <w:pPr>
        <w:spacing w:line="360" w:lineRule="auto"/>
        <w:jc w:val="both"/>
        <w:rPr>
          <w:bCs/>
          <w:iCs/>
        </w:rPr>
      </w:pPr>
      <w:r w:rsidRPr="00B70407">
        <w:rPr>
          <w:bCs/>
          <w:iCs/>
          <w:sz w:val="18"/>
          <w:szCs w:val="18"/>
        </w:rPr>
        <w:t>(</w:t>
      </w:r>
      <w:r w:rsidRPr="00B70407">
        <w:rPr>
          <w:bCs/>
          <w:i/>
          <w:iCs/>
          <w:sz w:val="18"/>
          <w:szCs w:val="18"/>
        </w:rPr>
        <w:t>управител, прокурист, пълномощник и пр.)</w:t>
      </w:r>
      <w:r w:rsidRPr="00B70407">
        <w:rPr>
          <w:bCs/>
          <w:iCs/>
          <w:sz w:val="18"/>
          <w:szCs w:val="18"/>
        </w:rPr>
        <w:t xml:space="preserve"> </w:t>
      </w:r>
    </w:p>
    <w:p w:rsidR="00F91FDE" w:rsidRPr="00B70407" w:rsidRDefault="00F91FDE" w:rsidP="00652B0F">
      <w:pPr>
        <w:spacing w:line="360" w:lineRule="auto"/>
        <w:jc w:val="both"/>
        <w:rPr>
          <w:b/>
          <w:bCs/>
        </w:rPr>
      </w:pPr>
    </w:p>
    <w:p w:rsidR="00F91FDE" w:rsidRDefault="00F91FDE" w:rsidP="00652B0F">
      <w:pPr>
        <w:pStyle w:val="BodyText"/>
        <w:spacing w:line="360" w:lineRule="auto"/>
        <w:ind w:firstLine="851"/>
        <w:rPr>
          <w:b/>
          <w:bCs/>
          <w:lang w:val="bg-BG"/>
        </w:rPr>
      </w:pPr>
      <w:r w:rsidRPr="00B70407">
        <w:rPr>
          <w:b/>
          <w:bCs/>
        </w:rPr>
        <w:t xml:space="preserve">УВАЖАЕМИ </w:t>
      </w:r>
      <w:r>
        <w:rPr>
          <w:b/>
          <w:bCs/>
          <w:lang w:val="bg-BG"/>
        </w:rPr>
        <w:t>ДАМИ</w:t>
      </w:r>
      <w:r w:rsidRPr="00C56426">
        <w:rPr>
          <w:b/>
          <w:bCs/>
        </w:rPr>
        <w:t xml:space="preserve"> И ГОСПОДА,</w:t>
      </w:r>
    </w:p>
    <w:p w:rsidR="00F91FDE" w:rsidRPr="000637D0" w:rsidRDefault="00F91FDE" w:rsidP="00652B0F">
      <w:pPr>
        <w:spacing w:line="360" w:lineRule="auto"/>
        <w:ind w:firstLine="851"/>
        <w:jc w:val="both"/>
      </w:pPr>
      <w:r w:rsidRPr="00B70407">
        <w:t>Във връзка с провеждането на процедура за възлагане на горепосочената поръчка, Ви представяме нашето ценово предложение, изготвено съгласно документацията за участие, както следва:</w:t>
      </w:r>
      <w:r w:rsidRPr="005E0BAD">
        <w:t xml:space="preserve"> </w:t>
      </w:r>
    </w:p>
    <w:p w:rsidR="00F91FDE" w:rsidRPr="004366E2" w:rsidRDefault="00F91FDE" w:rsidP="00652B0F">
      <w:pPr>
        <w:autoSpaceDE w:val="0"/>
        <w:autoSpaceDN w:val="0"/>
        <w:adjustRightInd w:val="0"/>
        <w:spacing w:line="360" w:lineRule="auto"/>
        <w:ind w:firstLine="540"/>
        <w:jc w:val="right"/>
        <w:rPr>
          <w:lang w:eastAsia="zh-CN"/>
        </w:rPr>
      </w:pPr>
      <w:r w:rsidRPr="00227844">
        <w:rPr>
          <w:i/>
          <w:lang w:eastAsia="zh-CN"/>
        </w:rPr>
        <w:t xml:space="preserve">Таблица № </w:t>
      </w:r>
      <w:r>
        <w:rPr>
          <w:i/>
          <w:lang w:eastAsia="zh-CN"/>
        </w:rPr>
        <w:t>1</w:t>
      </w:r>
    </w:p>
    <w:tbl>
      <w:tblPr>
        <w:tblW w:w="9725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382"/>
        <w:gridCol w:w="43"/>
        <w:gridCol w:w="5544"/>
        <w:gridCol w:w="1423"/>
        <w:gridCol w:w="6"/>
        <w:gridCol w:w="1264"/>
        <w:gridCol w:w="1063"/>
      </w:tblGrid>
      <w:tr w:rsidR="00F91FDE" w:rsidRPr="00227844" w:rsidTr="002B07DA">
        <w:trPr>
          <w:trHeight w:val="853"/>
        </w:trPr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1FDE" w:rsidRPr="00227844" w:rsidRDefault="00F91FDE" w:rsidP="002B07DA">
            <w:pPr>
              <w:jc w:val="center"/>
              <w:rPr>
                <w:b/>
                <w:bCs/>
                <w:lang w:eastAsia="bg-BG"/>
              </w:rPr>
            </w:pPr>
            <w:r w:rsidRPr="00227844">
              <w:rPr>
                <w:b/>
                <w:bCs/>
                <w:lang w:eastAsia="bg-BG"/>
              </w:rPr>
              <w:t>№</w:t>
            </w:r>
          </w:p>
        </w:tc>
        <w:tc>
          <w:tcPr>
            <w:tcW w:w="5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1FDE" w:rsidRPr="00227844" w:rsidRDefault="00F91FDE" w:rsidP="002B07DA">
            <w:pPr>
              <w:jc w:val="center"/>
              <w:rPr>
                <w:b/>
                <w:bCs/>
                <w:lang w:eastAsia="bg-BG"/>
              </w:rPr>
            </w:pPr>
            <w:r w:rsidRPr="00227844">
              <w:rPr>
                <w:b/>
                <w:bCs/>
                <w:lang w:eastAsia="bg-BG"/>
              </w:rPr>
              <w:t>Наименование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1FDE" w:rsidRPr="00227844" w:rsidRDefault="00F91FDE" w:rsidP="002B07DA">
            <w:pPr>
              <w:jc w:val="center"/>
              <w:rPr>
                <w:b/>
                <w:bCs/>
                <w:lang w:eastAsia="bg-BG"/>
              </w:rPr>
            </w:pPr>
            <w:r w:rsidRPr="00227844">
              <w:rPr>
                <w:b/>
                <w:bCs/>
                <w:lang w:eastAsia="bg-BG"/>
              </w:rPr>
              <w:t>Количество / брой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1FDE" w:rsidRPr="00227844" w:rsidRDefault="00F91FDE" w:rsidP="002B07DA">
            <w:pPr>
              <w:jc w:val="center"/>
              <w:rPr>
                <w:b/>
                <w:bCs/>
                <w:lang w:eastAsia="bg-BG"/>
              </w:rPr>
            </w:pPr>
            <w:r>
              <w:rPr>
                <w:b/>
                <w:bCs/>
                <w:lang w:eastAsia="bg-BG"/>
              </w:rPr>
              <w:t>Е</w:t>
            </w:r>
            <w:r w:rsidRPr="00111CE5">
              <w:rPr>
                <w:b/>
                <w:bCs/>
                <w:lang w:eastAsia="bg-BG"/>
              </w:rPr>
              <w:t>д</w:t>
            </w:r>
            <w:r>
              <w:rPr>
                <w:b/>
                <w:bCs/>
                <w:lang w:eastAsia="bg-BG"/>
              </w:rPr>
              <w:t>инична</w:t>
            </w:r>
            <w:r w:rsidRPr="00111CE5">
              <w:rPr>
                <w:b/>
                <w:bCs/>
                <w:lang w:eastAsia="bg-BG"/>
              </w:rPr>
              <w:t xml:space="preserve"> цена без ДДС</w:t>
            </w:r>
            <w:r>
              <w:rPr>
                <w:b/>
                <w:bCs/>
                <w:lang w:eastAsia="bg-BG"/>
              </w:rPr>
              <w:t xml:space="preserve"> / лева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1FDE" w:rsidRPr="00227844" w:rsidRDefault="00F91FDE" w:rsidP="002B07DA">
            <w:pPr>
              <w:jc w:val="center"/>
              <w:rPr>
                <w:b/>
                <w:bCs/>
                <w:lang w:eastAsia="bg-BG"/>
              </w:rPr>
            </w:pPr>
            <w:r w:rsidRPr="00111CE5">
              <w:rPr>
                <w:b/>
                <w:bCs/>
                <w:lang w:eastAsia="bg-BG"/>
              </w:rPr>
              <w:t>Обща цена без ДДС</w:t>
            </w:r>
            <w:r>
              <w:rPr>
                <w:b/>
                <w:bCs/>
                <w:lang w:eastAsia="bg-BG"/>
              </w:rPr>
              <w:t xml:space="preserve"> / лева</w:t>
            </w:r>
          </w:p>
        </w:tc>
      </w:tr>
      <w:tr w:rsidR="00F91FDE" w:rsidRPr="00227844" w:rsidTr="002B07DA">
        <w:trPr>
          <w:trHeight w:val="643"/>
        </w:trPr>
        <w:tc>
          <w:tcPr>
            <w:tcW w:w="9725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1FDE" w:rsidRDefault="00F91FDE" w:rsidP="002B07DA">
            <w:pPr>
              <w:pStyle w:val="a1"/>
              <w:shd w:val="clear" w:color="auto" w:fill="auto"/>
              <w:spacing w:before="0"/>
              <w:ind w:left="20" w:right="20" w:firstLine="340"/>
              <w:jc w:val="center"/>
              <w:rPr>
                <w:color w:val="000000"/>
                <w:sz w:val="24"/>
                <w:szCs w:val="24"/>
                <w:lang w:val="ru-RU" w:eastAsia="ru-RU"/>
              </w:rPr>
            </w:pPr>
            <w:r w:rsidRPr="00BE2B9D">
              <w:rPr>
                <w:b/>
                <w:color w:val="000000"/>
                <w:sz w:val="28"/>
                <w:szCs w:val="28"/>
              </w:rPr>
              <w:t>„Отпечатване на книга „Кръстовата Планина“</w:t>
            </w:r>
          </w:p>
          <w:p w:rsidR="00F91FDE" w:rsidRPr="004366E2" w:rsidRDefault="00F91FDE" w:rsidP="002B07DA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:rsidR="00F91FDE" w:rsidRPr="00227844" w:rsidTr="002B07DA">
        <w:trPr>
          <w:trHeight w:val="479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1FDE" w:rsidRPr="00227844" w:rsidRDefault="00F91FDE" w:rsidP="002B07DA">
            <w:pPr>
              <w:jc w:val="both"/>
              <w:rPr>
                <w:lang w:eastAsia="bg-BG"/>
              </w:rPr>
            </w:pPr>
            <w:r w:rsidRPr="00227844">
              <w:rPr>
                <w:lang w:eastAsia="bg-BG"/>
              </w:rPr>
              <w:t>1</w:t>
            </w:r>
          </w:p>
        </w:tc>
        <w:tc>
          <w:tcPr>
            <w:tcW w:w="5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1FDE" w:rsidRPr="00227844" w:rsidRDefault="00F91FDE" w:rsidP="002B07DA">
            <w:pPr>
              <w:jc w:val="both"/>
              <w:rPr>
                <w:lang w:eastAsia="bg-BG"/>
              </w:rPr>
            </w:pPr>
            <w:r>
              <w:rPr>
                <w:lang w:eastAsia="bg-BG"/>
              </w:rPr>
              <w:t>Книга „Кръстовата Планина”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1FDE" w:rsidRPr="00227844" w:rsidRDefault="00F91FDE" w:rsidP="002B07DA">
            <w:pPr>
              <w:jc w:val="center"/>
              <w:rPr>
                <w:lang w:eastAsia="bg-BG"/>
              </w:rPr>
            </w:pPr>
            <w:r>
              <w:rPr>
                <w:lang w:eastAsia="bg-BG"/>
              </w:rPr>
              <w:t>1000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1FDE" w:rsidRPr="00227844" w:rsidRDefault="00F91FDE" w:rsidP="002B07DA">
            <w:pPr>
              <w:jc w:val="center"/>
              <w:rPr>
                <w:lang w:eastAsia="bg-BG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1FDE" w:rsidRPr="00227844" w:rsidRDefault="00F91FDE" w:rsidP="002B07DA">
            <w:pPr>
              <w:jc w:val="center"/>
              <w:rPr>
                <w:lang w:eastAsia="bg-BG"/>
              </w:rPr>
            </w:pPr>
          </w:p>
        </w:tc>
      </w:tr>
      <w:tr w:rsidR="00F91FDE" w:rsidRPr="00111CE5" w:rsidTr="002B07DA">
        <w:trPr>
          <w:trHeight w:val="510"/>
        </w:trPr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1FDE" w:rsidRPr="00111CE5" w:rsidRDefault="00F91FDE" w:rsidP="002B07DA">
            <w:pPr>
              <w:jc w:val="center"/>
              <w:rPr>
                <w:color w:val="000000"/>
                <w:lang w:eastAsia="bg-BG"/>
              </w:rPr>
            </w:pPr>
          </w:p>
        </w:tc>
        <w:tc>
          <w:tcPr>
            <w:tcW w:w="69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1FDE" w:rsidRPr="00111CE5" w:rsidRDefault="00F91FDE" w:rsidP="002B07DA">
            <w:pPr>
              <w:jc w:val="right"/>
              <w:rPr>
                <w:lang w:eastAsia="bg-BG"/>
              </w:rPr>
            </w:pPr>
            <w:r w:rsidRPr="00227844">
              <w:rPr>
                <w:b/>
                <w:lang w:eastAsia="bg-BG"/>
              </w:rPr>
              <w:t>ОБЩА ПРЕДЛОЖЕНА ЦЕНА В ЛЕВА БЕЗ ДДС</w:t>
            </w:r>
          </w:p>
        </w:tc>
        <w:tc>
          <w:tcPr>
            <w:tcW w:w="23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1FDE" w:rsidRPr="00111CE5" w:rsidRDefault="00F91FDE" w:rsidP="002B07DA">
            <w:pPr>
              <w:jc w:val="center"/>
              <w:rPr>
                <w:lang w:eastAsia="bg-BG"/>
              </w:rPr>
            </w:pPr>
          </w:p>
        </w:tc>
      </w:tr>
      <w:tr w:rsidR="00F91FDE" w:rsidRPr="00111CE5" w:rsidTr="002B07DA">
        <w:trPr>
          <w:trHeight w:val="510"/>
        </w:trPr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1FDE" w:rsidRPr="00111CE5" w:rsidRDefault="00F91FDE" w:rsidP="002B07DA">
            <w:pPr>
              <w:jc w:val="center"/>
              <w:rPr>
                <w:color w:val="000000"/>
                <w:lang w:eastAsia="bg-BG"/>
              </w:rPr>
            </w:pPr>
          </w:p>
        </w:tc>
        <w:tc>
          <w:tcPr>
            <w:tcW w:w="69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1FDE" w:rsidRPr="00111CE5" w:rsidRDefault="00F91FDE" w:rsidP="002B07DA">
            <w:pPr>
              <w:jc w:val="right"/>
              <w:rPr>
                <w:lang w:eastAsia="bg-BG"/>
              </w:rPr>
            </w:pPr>
            <w:r w:rsidRPr="00227844">
              <w:rPr>
                <w:b/>
                <w:lang w:eastAsia="bg-BG"/>
              </w:rPr>
              <w:t>20 % ДДС</w:t>
            </w:r>
          </w:p>
        </w:tc>
        <w:tc>
          <w:tcPr>
            <w:tcW w:w="23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1FDE" w:rsidRPr="00111CE5" w:rsidRDefault="00F91FDE" w:rsidP="002B07DA">
            <w:pPr>
              <w:jc w:val="center"/>
              <w:rPr>
                <w:lang w:eastAsia="bg-BG"/>
              </w:rPr>
            </w:pPr>
          </w:p>
        </w:tc>
      </w:tr>
      <w:tr w:rsidR="00F91FDE" w:rsidRPr="00111CE5" w:rsidTr="002B07DA">
        <w:trPr>
          <w:trHeight w:val="510"/>
        </w:trPr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1FDE" w:rsidRPr="00111CE5" w:rsidRDefault="00F91FDE" w:rsidP="002B07DA">
            <w:pPr>
              <w:jc w:val="center"/>
              <w:rPr>
                <w:color w:val="000000"/>
                <w:lang w:eastAsia="bg-BG"/>
              </w:rPr>
            </w:pPr>
          </w:p>
        </w:tc>
        <w:tc>
          <w:tcPr>
            <w:tcW w:w="69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1FDE" w:rsidRPr="00111CE5" w:rsidRDefault="00F91FDE" w:rsidP="002B07DA">
            <w:pPr>
              <w:jc w:val="right"/>
              <w:rPr>
                <w:lang w:eastAsia="bg-BG"/>
              </w:rPr>
            </w:pPr>
            <w:r w:rsidRPr="00227844">
              <w:rPr>
                <w:b/>
                <w:lang w:eastAsia="bg-BG"/>
              </w:rPr>
              <w:t>ОБЩА ПРЕДЛОЖЕНА ЦЕНА В ЛЕВА С ДДС</w:t>
            </w:r>
          </w:p>
        </w:tc>
        <w:tc>
          <w:tcPr>
            <w:tcW w:w="23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1FDE" w:rsidRPr="00111CE5" w:rsidRDefault="00F91FDE" w:rsidP="002B07DA">
            <w:pPr>
              <w:jc w:val="right"/>
              <w:rPr>
                <w:lang w:eastAsia="bg-BG"/>
              </w:rPr>
            </w:pPr>
          </w:p>
        </w:tc>
      </w:tr>
    </w:tbl>
    <w:p w:rsidR="00F91FDE" w:rsidRPr="007C3F94" w:rsidRDefault="00F91FDE" w:rsidP="00652B0F">
      <w:pPr>
        <w:widowControl w:val="0"/>
        <w:autoSpaceDE w:val="0"/>
        <w:autoSpaceDN w:val="0"/>
        <w:adjustRightInd w:val="0"/>
        <w:spacing w:line="360" w:lineRule="auto"/>
        <w:jc w:val="both"/>
      </w:pPr>
    </w:p>
    <w:p w:rsidR="00F91FDE" w:rsidRPr="00227844" w:rsidRDefault="00F91FDE" w:rsidP="00652B0F">
      <w:pPr>
        <w:widowControl w:val="0"/>
        <w:autoSpaceDE w:val="0"/>
        <w:autoSpaceDN w:val="0"/>
        <w:adjustRightInd w:val="0"/>
        <w:spacing w:line="360" w:lineRule="auto"/>
        <w:ind w:firstLine="851"/>
        <w:jc w:val="both"/>
        <w:rPr>
          <w:b/>
        </w:rPr>
      </w:pPr>
      <w:r w:rsidRPr="00227844">
        <w:rPr>
          <w:b/>
        </w:rPr>
        <w:t>Съгласни сме начинът на плащане да е съгласно проекта на договор от документацията за участие в настоящата поръчка.</w:t>
      </w:r>
    </w:p>
    <w:p w:rsidR="00F91FDE" w:rsidRPr="00114E66" w:rsidRDefault="00F91FDE" w:rsidP="00652B0F">
      <w:pPr>
        <w:widowControl w:val="0"/>
        <w:autoSpaceDE w:val="0"/>
        <w:autoSpaceDN w:val="0"/>
        <w:adjustRightInd w:val="0"/>
        <w:spacing w:line="360" w:lineRule="auto"/>
        <w:ind w:firstLine="851"/>
        <w:jc w:val="both"/>
      </w:pPr>
      <w:r>
        <w:t>Посочената ц</w:t>
      </w:r>
      <w:r w:rsidRPr="00114E66">
        <w:t>ена</w:t>
      </w:r>
      <w:r>
        <w:t xml:space="preserve"> </w:t>
      </w:r>
      <w:r w:rsidRPr="00114E66">
        <w:t xml:space="preserve">е </w:t>
      </w:r>
      <w:r>
        <w:t xml:space="preserve">окончателна и включва всички разходи </w:t>
      </w:r>
      <w:r w:rsidRPr="00114E66">
        <w:t>за цялостното изпълнение</w:t>
      </w:r>
      <w:r>
        <w:t xml:space="preserve"> на обособената позиция.</w:t>
      </w:r>
    </w:p>
    <w:p w:rsidR="00F91FDE" w:rsidRDefault="00F91FDE" w:rsidP="00652B0F">
      <w:pPr>
        <w:autoSpaceDE w:val="0"/>
        <w:autoSpaceDN w:val="0"/>
        <w:adjustRightInd w:val="0"/>
        <w:spacing w:line="360" w:lineRule="auto"/>
        <w:jc w:val="both"/>
        <w:rPr>
          <w:i/>
          <w:color w:val="000000"/>
          <w:lang w:eastAsia="bg-BG"/>
        </w:rPr>
      </w:pPr>
      <w:r w:rsidRPr="00A64A16">
        <w:rPr>
          <w:i/>
          <w:color w:val="000000"/>
          <w:lang w:eastAsia="bg-BG"/>
        </w:rPr>
        <w:t>(</w:t>
      </w:r>
      <w:r>
        <w:rPr>
          <w:i/>
          <w:color w:val="000000"/>
          <w:lang w:eastAsia="bg-BG"/>
        </w:rPr>
        <w:t>Всички предложени цени</w:t>
      </w:r>
      <w:r w:rsidRPr="00A64A16">
        <w:rPr>
          <w:i/>
          <w:color w:val="000000"/>
          <w:lang w:eastAsia="bg-BG"/>
        </w:rPr>
        <w:t xml:space="preserve"> следва да </w:t>
      </w:r>
      <w:r>
        <w:rPr>
          <w:i/>
          <w:color w:val="000000"/>
          <w:lang w:eastAsia="bg-BG"/>
        </w:rPr>
        <w:t>са</w:t>
      </w:r>
      <w:r w:rsidRPr="00A64A16">
        <w:rPr>
          <w:i/>
          <w:color w:val="000000"/>
          <w:lang w:eastAsia="bg-BG"/>
        </w:rPr>
        <w:t xml:space="preserve"> с точност до втория знак след десетичната запетая)</w:t>
      </w:r>
    </w:p>
    <w:p w:rsidR="00F91FDE" w:rsidRDefault="00F91FDE" w:rsidP="00652B0F">
      <w:pPr>
        <w:tabs>
          <w:tab w:val="left" w:pos="851"/>
        </w:tabs>
        <w:ind w:firstLine="851"/>
        <w:jc w:val="both"/>
      </w:pPr>
    </w:p>
    <w:p w:rsidR="00F91FDE" w:rsidRPr="00CF5A5E" w:rsidRDefault="00F91FDE" w:rsidP="00652B0F">
      <w:pPr>
        <w:tabs>
          <w:tab w:val="left" w:pos="851"/>
        </w:tabs>
        <w:ind w:firstLine="851"/>
        <w:jc w:val="both"/>
      </w:pPr>
    </w:p>
    <w:p w:rsidR="00F91FDE" w:rsidRPr="00DB183D" w:rsidRDefault="00F91FDE" w:rsidP="00652B0F">
      <w:pPr>
        <w:spacing w:line="360" w:lineRule="auto"/>
        <w:ind w:left="-142"/>
        <w:jc w:val="both"/>
        <w:rPr>
          <w:b/>
          <w:bCs/>
        </w:rPr>
      </w:pPr>
      <w:r w:rsidRPr="00DB183D">
        <w:rPr>
          <w:b/>
          <w:bCs/>
        </w:rPr>
        <w:t xml:space="preserve">Подпис </w:t>
      </w:r>
      <w:r>
        <w:rPr>
          <w:b/>
          <w:bCs/>
        </w:rPr>
        <w:t>(</w:t>
      </w:r>
      <w:r w:rsidRPr="00DB183D">
        <w:rPr>
          <w:b/>
          <w:bCs/>
        </w:rPr>
        <w:t>и печат</w:t>
      </w:r>
      <w:r>
        <w:rPr>
          <w:b/>
          <w:bCs/>
        </w:rPr>
        <w:t xml:space="preserve"> – </w:t>
      </w:r>
      <w:r w:rsidRPr="00F27F4E">
        <w:rPr>
          <w:bCs/>
          <w:i/>
        </w:rPr>
        <w:t>когато е приложимо</w:t>
      </w:r>
      <w:r>
        <w:rPr>
          <w:b/>
          <w:bCs/>
        </w:rPr>
        <w:t>)</w:t>
      </w:r>
      <w:r w:rsidRPr="00DB183D">
        <w:rPr>
          <w:b/>
          <w:bCs/>
        </w:rPr>
        <w:t>:</w:t>
      </w:r>
    </w:p>
    <w:tbl>
      <w:tblPr>
        <w:tblW w:w="0" w:type="auto"/>
        <w:tblLook w:val="0000"/>
      </w:tblPr>
      <w:tblGrid>
        <w:gridCol w:w="4361"/>
        <w:gridCol w:w="5245"/>
      </w:tblGrid>
      <w:tr w:rsidR="00F91FDE" w:rsidRPr="00DB183D" w:rsidTr="002B07DA">
        <w:tc>
          <w:tcPr>
            <w:tcW w:w="4361" w:type="dxa"/>
          </w:tcPr>
          <w:p w:rsidR="00F91FDE" w:rsidRPr="00DB183D" w:rsidRDefault="00F91FDE" w:rsidP="002B07DA">
            <w:pPr>
              <w:spacing w:line="360" w:lineRule="auto"/>
              <w:jc w:val="right"/>
              <w:rPr>
                <w:b/>
              </w:rPr>
            </w:pPr>
            <w:r w:rsidRPr="00DB183D">
              <w:rPr>
                <w:b/>
              </w:rPr>
              <w:t xml:space="preserve">Дата </w:t>
            </w:r>
          </w:p>
        </w:tc>
        <w:tc>
          <w:tcPr>
            <w:tcW w:w="5245" w:type="dxa"/>
          </w:tcPr>
          <w:p w:rsidR="00F91FDE" w:rsidRPr="00DB183D" w:rsidRDefault="00F91FDE" w:rsidP="002B07DA">
            <w:pPr>
              <w:spacing w:line="360" w:lineRule="auto"/>
              <w:jc w:val="both"/>
            </w:pPr>
            <w:r w:rsidRPr="00DB183D">
              <w:t>________/ _________ / ______</w:t>
            </w:r>
          </w:p>
        </w:tc>
      </w:tr>
      <w:tr w:rsidR="00F91FDE" w:rsidRPr="00DB183D" w:rsidTr="002B07DA">
        <w:tc>
          <w:tcPr>
            <w:tcW w:w="4361" w:type="dxa"/>
          </w:tcPr>
          <w:p w:rsidR="00F91FDE" w:rsidRPr="00DB183D" w:rsidRDefault="00F91FDE" w:rsidP="002B07DA">
            <w:pPr>
              <w:spacing w:line="360" w:lineRule="auto"/>
              <w:jc w:val="right"/>
              <w:rPr>
                <w:b/>
              </w:rPr>
            </w:pPr>
            <w:r w:rsidRPr="00DB183D">
              <w:rPr>
                <w:b/>
              </w:rPr>
              <w:t>Име и фамилия</w:t>
            </w:r>
          </w:p>
        </w:tc>
        <w:tc>
          <w:tcPr>
            <w:tcW w:w="5245" w:type="dxa"/>
          </w:tcPr>
          <w:p w:rsidR="00F91FDE" w:rsidRPr="00DB183D" w:rsidRDefault="00F91FDE" w:rsidP="002B07DA">
            <w:pPr>
              <w:spacing w:line="360" w:lineRule="auto"/>
              <w:jc w:val="both"/>
            </w:pPr>
            <w:r w:rsidRPr="00DB183D">
              <w:t>__________________________</w:t>
            </w:r>
          </w:p>
        </w:tc>
      </w:tr>
      <w:tr w:rsidR="00F91FDE" w:rsidRPr="00DB183D" w:rsidTr="002B07DA">
        <w:tc>
          <w:tcPr>
            <w:tcW w:w="4361" w:type="dxa"/>
          </w:tcPr>
          <w:p w:rsidR="00F91FDE" w:rsidRPr="00DB183D" w:rsidRDefault="00F91FDE" w:rsidP="002B07DA">
            <w:pPr>
              <w:spacing w:line="360" w:lineRule="auto"/>
              <w:jc w:val="right"/>
              <w:rPr>
                <w:b/>
              </w:rPr>
            </w:pPr>
            <w:r w:rsidRPr="00DB183D">
              <w:rPr>
                <w:b/>
              </w:rPr>
              <w:t xml:space="preserve">Длъжност </w:t>
            </w:r>
          </w:p>
        </w:tc>
        <w:tc>
          <w:tcPr>
            <w:tcW w:w="5245" w:type="dxa"/>
          </w:tcPr>
          <w:p w:rsidR="00F91FDE" w:rsidRPr="00DB183D" w:rsidRDefault="00F91FDE" w:rsidP="002B07DA">
            <w:pPr>
              <w:spacing w:line="360" w:lineRule="auto"/>
              <w:jc w:val="both"/>
            </w:pPr>
            <w:r w:rsidRPr="00DB183D">
              <w:t>__________________________</w:t>
            </w:r>
          </w:p>
        </w:tc>
      </w:tr>
      <w:tr w:rsidR="00F91FDE" w:rsidRPr="00DB183D" w:rsidTr="002B07DA">
        <w:tc>
          <w:tcPr>
            <w:tcW w:w="4361" w:type="dxa"/>
          </w:tcPr>
          <w:p w:rsidR="00F91FDE" w:rsidRPr="00DB183D" w:rsidRDefault="00F91FDE" w:rsidP="002B07DA">
            <w:pPr>
              <w:spacing w:line="360" w:lineRule="auto"/>
              <w:jc w:val="right"/>
              <w:rPr>
                <w:b/>
              </w:rPr>
            </w:pPr>
            <w:r w:rsidRPr="00DB183D">
              <w:rPr>
                <w:b/>
              </w:rPr>
              <w:t>Наименование на участника</w:t>
            </w:r>
          </w:p>
        </w:tc>
        <w:tc>
          <w:tcPr>
            <w:tcW w:w="5245" w:type="dxa"/>
          </w:tcPr>
          <w:p w:rsidR="00F91FDE" w:rsidRPr="00DB183D" w:rsidRDefault="00F91FDE" w:rsidP="002B07DA">
            <w:pPr>
              <w:spacing w:line="360" w:lineRule="auto"/>
              <w:jc w:val="both"/>
            </w:pPr>
            <w:r w:rsidRPr="00DB183D">
              <w:t>__________________________</w:t>
            </w:r>
          </w:p>
        </w:tc>
      </w:tr>
    </w:tbl>
    <w:p w:rsidR="00F91FDE" w:rsidRPr="00E94A09" w:rsidRDefault="00F91FDE" w:rsidP="00652B0F">
      <w:pPr>
        <w:pStyle w:val="BodyText"/>
        <w:spacing w:line="360" w:lineRule="auto"/>
        <w:ind w:firstLine="720"/>
        <w:rPr>
          <w:rFonts w:eastAsia="Arial Unicode MS"/>
          <w:lang w:val="bg-BG"/>
        </w:rPr>
      </w:pPr>
    </w:p>
    <w:p w:rsidR="00F91FDE" w:rsidRPr="007C3F94" w:rsidRDefault="00F91FDE" w:rsidP="00652B0F"/>
    <w:p w:rsidR="00F91FDE" w:rsidRPr="00652B0F" w:rsidRDefault="00F91FDE" w:rsidP="00652B0F">
      <w:pPr>
        <w:jc w:val="both"/>
        <w:rPr>
          <w:lang w:val="bg-BG"/>
        </w:rPr>
      </w:pPr>
    </w:p>
    <w:p w:rsidR="00F91FDE" w:rsidRPr="000762A9" w:rsidRDefault="00F91FDE" w:rsidP="000762A9">
      <w:pPr>
        <w:rPr>
          <w:lang w:val="bg-BG" w:eastAsia="bg-BG"/>
        </w:rPr>
      </w:pPr>
    </w:p>
    <w:sectPr w:rsidR="00F91FDE" w:rsidRPr="000762A9" w:rsidSect="003342B8">
      <w:headerReference w:type="default" r:id="rId7"/>
      <w:footerReference w:type="default" r:id="rId8"/>
      <w:headerReference w:type="first" r:id="rId9"/>
      <w:pgSz w:w="11906" w:h="16838"/>
      <w:pgMar w:top="719" w:right="849" w:bottom="851" w:left="1418" w:header="567" w:footer="283" w:gutter="0"/>
      <w:pgNumType w:start="0" w:chapStyle="1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1FDE" w:rsidRDefault="00F91FDE" w:rsidP="00DB3A7A">
      <w:r>
        <w:separator/>
      </w:r>
    </w:p>
  </w:endnote>
  <w:endnote w:type="continuationSeparator" w:id="0">
    <w:p w:rsidR="00F91FDE" w:rsidRDefault="00F91FDE" w:rsidP="00DB3A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Univers">
    <w:panose1 w:val="020B0603020202030204"/>
    <w:charset w:val="CC"/>
    <w:family w:val="swiss"/>
    <w:notTrueType/>
    <w:pitch w:val="variable"/>
    <w:sig w:usb0="00000203" w:usb1="00000000" w:usb2="00000000" w:usb3="00000000" w:csb0="00000005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Futura Bk">
    <w:altName w:val="Century Gothic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FDE" w:rsidRPr="004577ED" w:rsidRDefault="00F91FDE" w:rsidP="00F20588">
    <w:pPr>
      <w:pStyle w:val="Footer"/>
      <w:spacing w:before="120"/>
      <w:jc w:val="center"/>
      <w:rPr>
        <w:i/>
        <w:iCs/>
        <w:sz w:val="22"/>
        <w:szCs w:val="22"/>
      </w:rPr>
    </w:pPr>
    <w:r w:rsidRPr="004577ED">
      <w:rPr>
        <w:i/>
        <w:iCs/>
        <w:sz w:val="16"/>
        <w:szCs w:val="16"/>
      </w:rPr>
      <w:fldChar w:fldCharType="begin"/>
    </w:r>
    <w:r w:rsidRPr="004577ED">
      <w:rPr>
        <w:i/>
        <w:iCs/>
        <w:sz w:val="16"/>
        <w:szCs w:val="16"/>
      </w:rPr>
      <w:instrText>PAGE   \* MERGEFORMAT</w:instrText>
    </w:r>
    <w:r w:rsidRPr="004577ED">
      <w:rPr>
        <w:i/>
        <w:iCs/>
        <w:sz w:val="16"/>
        <w:szCs w:val="16"/>
      </w:rPr>
      <w:fldChar w:fldCharType="separate"/>
    </w:r>
    <w:r>
      <w:rPr>
        <w:i/>
        <w:iCs/>
        <w:noProof/>
        <w:sz w:val="16"/>
        <w:szCs w:val="16"/>
      </w:rPr>
      <w:t>18</w:t>
    </w:r>
    <w:r w:rsidRPr="004577ED">
      <w:rPr>
        <w:i/>
        <w:iCs/>
        <w:sz w:val="16"/>
        <w:szCs w:val="16"/>
      </w:rPr>
      <w:fldChar w:fldCharType="end"/>
    </w:r>
  </w:p>
  <w:p w:rsidR="00F91FDE" w:rsidRPr="00495DDF" w:rsidRDefault="00F91FDE" w:rsidP="00641616">
    <w:pPr>
      <w:jc w:val="center"/>
      <w:rPr>
        <w:i/>
        <w:iCs/>
        <w:sz w:val="20"/>
        <w:szCs w:val="20"/>
        <w:lang w:val="bg-BG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1FDE" w:rsidRDefault="00F91FDE" w:rsidP="00DB3A7A">
      <w:r>
        <w:separator/>
      </w:r>
    </w:p>
  </w:footnote>
  <w:footnote w:type="continuationSeparator" w:id="0">
    <w:p w:rsidR="00F91FDE" w:rsidRDefault="00F91FDE" w:rsidP="00DB3A7A">
      <w:r>
        <w:continuationSeparator/>
      </w:r>
    </w:p>
  </w:footnote>
  <w:footnote w:id="1">
    <w:p w:rsidR="00F91FDE" w:rsidRDefault="00F91FDE" w:rsidP="009D4EBE">
      <w:pPr>
        <w:autoSpaceDE w:val="0"/>
        <w:autoSpaceDN w:val="0"/>
        <w:adjustRightInd w:val="0"/>
        <w:jc w:val="both"/>
      </w:pPr>
      <w:r w:rsidRPr="009D4EBE">
        <w:rPr>
          <w:rStyle w:val="FootnoteReference"/>
          <w:sz w:val="20"/>
          <w:szCs w:val="20"/>
        </w:rPr>
        <w:footnoteRef/>
      </w:r>
      <w:r w:rsidRPr="009D4EBE">
        <w:rPr>
          <w:sz w:val="20"/>
          <w:szCs w:val="20"/>
        </w:rPr>
        <w:t xml:space="preserve"> </w:t>
      </w:r>
      <w:r w:rsidRPr="009D4EBE">
        <w:rPr>
          <w:sz w:val="20"/>
          <w:szCs w:val="20"/>
          <w:lang w:val="bg-BG"/>
        </w:rPr>
        <w:t>Декларацията се подписва от всички лица по чл. 40, ал. 2 от ППЗОП. В случай че участникът е обединение, декларация се представя от всяко физическо и</w:t>
      </w:r>
      <w:r>
        <w:rPr>
          <w:sz w:val="20"/>
          <w:szCs w:val="20"/>
          <w:lang w:val="bg-BG"/>
        </w:rPr>
        <w:t>/и</w:t>
      </w:r>
      <w:r w:rsidRPr="009D4EBE">
        <w:rPr>
          <w:sz w:val="20"/>
          <w:szCs w:val="20"/>
          <w:lang w:val="bg-BG"/>
        </w:rPr>
        <w:t>ли юридическо лице, включено в обединението. В случай, че при изпълнение на обществената поръчка ще се използват подизпълнители декларацията се представя и от подизпълнителите.</w:t>
      </w:r>
    </w:p>
  </w:footnote>
  <w:footnote w:id="2">
    <w:p w:rsidR="00F91FDE" w:rsidRPr="009D4EBE" w:rsidRDefault="00F91FDE" w:rsidP="009D4EBE">
      <w:pPr>
        <w:autoSpaceDE w:val="0"/>
        <w:autoSpaceDN w:val="0"/>
        <w:adjustRightInd w:val="0"/>
        <w:spacing w:before="120"/>
        <w:jc w:val="both"/>
        <w:rPr>
          <w:sz w:val="20"/>
          <w:szCs w:val="20"/>
          <w:lang w:val="bg-BG"/>
        </w:rPr>
      </w:pPr>
      <w:r w:rsidRPr="009D4EBE">
        <w:rPr>
          <w:rStyle w:val="FootnoteReference"/>
          <w:sz w:val="20"/>
          <w:szCs w:val="20"/>
        </w:rPr>
        <w:footnoteRef/>
      </w:r>
      <w:r w:rsidRPr="009D4EBE">
        <w:rPr>
          <w:sz w:val="20"/>
          <w:szCs w:val="20"/>
        </w:rPr>
        <w:t xml:space="preserve"> </w:t>
      </w:r>
      <w:r w:rsidRPr="009D4EBE">
        <w:rPr>
          <w:sz w:val="20"/>
          <w:szCs w:val="20"/>
          <w:lang w:val="bg-BG"/>
        </w:rPr>
        <w:t>„Конфликт на интереси“ е налице, когато възложителят, негови служители или наети от него лица извън неговата структура, които участват в подготовката или възлагането на обществената поръчка или могат да повлияят на резултата от нея, имат интерес, който може да води до облага по смисъла на чл. 2, ал. 3 от Закона за предотвратяване и установяване на конфликт на интереси и за който би могло да се приеме, че влияе на тяхната безпристрастност и независимост във връзка с възлагането на обществената поръчка.</w:t>
      </w:r>
    </w:p>
    <w:p w:rsidR="00F91FDE" w:rsidRDefault="00F91FDE" w:rsidP="000A60DE">
      <w:pPr>
        <w:jc w:val="both"/>
        <w:rPr>
          <w:b/>
          <w:i/>
          <w:sz w:val="20"/>
          <w:szCs w:val="20"/>
          <w:lang w:val="bg-BG"/>
        </w:rPr>
      </w:pPr>
    </w:p>
    <w:p w:rsidR="00F91FDE" w:rsidRDefault="00F91FDE" w:rsidP="000A60DE">
      <w:pPr>
        <w:jc w:val="both"/>
      </w:pPr>
    </w:p>
  </w:footnote>
  <w:footnote w:id="3">
    <w:p w:rsidR="00F91FDE" w:rsidRDefault="00F91FDE">
      <w:pPr>
        <w:pStyle w:val="FootnoteText"/>
      </w:pPr>
      <w:r w:rsidRPr="006E2B79">
        <w:rPr>
          <w:rStyle w:val="FootnoteReference"/>
        </w:rPr>
        <w:footnoteRef/>
      </w:r>
      <w:r w:rsidRPr="006E2B79">
        <w:t xml:space="preserve"> </w:t>
      </w:r>
      <w:r w:rsidRPr="006E2B79">
        <w:rPr>
          <w:lang w:val="bg-BG"/>
        </w:rPr>
        <w:t xml:space="preserve">Съгласно § 2, т. </w:t>
      </w:r>
      <w:r w:rsidRPr="006E2B79">
        <w:rPr>
          <w:lang w:val="bg-BG" w:eastAsia="bg-BG"/>
        </w:rPr>
        <w:t>66 от ДР на ЗОП "Годишен общ оборот" е сумата от нетните приходи от продажби.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FDE" w:rsidRPr="00362B95" w:rsidRDefault="00F91FDE" w:rsidP="00362B95">
    <w:pPr>
      <w:pStyle w:val="Header"/>
      <w:jc w:val="center"/>
      <w:rPr>
        <w:sz w:val="16"/>
        <w:szCs w:val="1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FDE" w:rsidRPr="00117079" w:rsidRDefault="00F91FDE" w:rsidP="00117079">
    <w:pPr>
      <w:tabs>
        <w:tab w:val="left" w:pos="4320"/>
      </w:tabs>
      <w:rPr>
        <w:sz w:val="8"/>
        <w:szCs w:val="8"/>
        <w:lang w:val="bg-BG"/>
      </w:rPr>
    </w:pPr>
  </w:p>
  <w:p w:rsidR="00F91FDE" w:rsidRPr="00E21871" w:rsidRDefault="00F91FDE" w:rsidP="00E21871">
    <w:pPr>
      <w:pStyle w:val="Header"/>
      <w:rPr>
        <w:sz w:val="8"/>
        <w:szCs w:val="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7E1C650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1">
    <w:nsid w:val="02DA2187"/>
    <w:multiLevelType w:val="hybridMultilevel"/>
    <w:tmpl w:val="D9D8D7B0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E42F5F"/>
    <w:multiLevelType w:val="hybridMultilevel"/>
    <w:tmpl w:val="2E68D974"/>
    <w:lvl w:ilvl="0" w:tplc="5980FC98">
      <w:start w:val="1"/>
      <w:numFmt w:val="decimal"/>
      <w:suff w:val="space"/>
      <w:lvlText w:val="%1."/>
      <w:lvlJc w:val="left"/>
      <w:rPr>
        <w:rFonts w:cs="Times New Roman" w:hint="default"/>
        <w:b/>
        <w:bCs/>
      </w:rPr>
    </w:lvl>
    <w:lvl w:ilvl="1" w:tplc="040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88549BE"/>
    <w:multiLevelType w:val="hybridMultilevel"/>
    <w:tmpl w:val="E64ECFCE"/>
    <w:lvl w:ilvl="0" w:tplc="579A4784">
      <w:start w:val="1"/>
      <w:numFmt w:val="decimal"/>
      <w:lvlText w:val="%1."/>
      <w:lvlJc w:val="left"/>
      <w:pPr>
        <w:tabs>
          <w:tab w:val="num" w:pos="1290"/>
        </w:tabs>
        <w:ind w:left="1290" w:hanging="810"/>
      </w:pPr>
      <w:rPr>
        <w:rFonts w:cs="Times New Roman" w:hint="default"/>
      </w:rPr>
    </w:lvl>
    <w:lvl w:ilvl="1" w:tplc="04020019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  <w:rPr>
        <w:rFonts w:cs="Times New Roman"/>
      </w:rPr>
    </w:lvl>
    <w:lvl w:ilvl="2" w:tplc="0402001B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  <w:rPr>
        <w:rFonts w:cs="Times New Roman"/>
      </w:rPr>
    </w:lvl>
    <w:lvl w:ilvl="3" w:tplc="0402000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  <w:rPr>
        <w:rFonts w:cs="Times New Roman"/>
      </w:rPr>
    </w:lvl>
    <w:lvl w:ilvl="4" w:tplc="04020019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  <w:rPr>
        <w:rFonts w:cs="Times New Roman"/>
      </w:rPr>
    </w:lvl>
    <w:lvl w:ilvl="5" w:tplc="0402001B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  <w:rPr>
        <w:rFonts w:cs="Times New Roman"/>
      </w:rPr>
    </w:lvl>
    <w:lvl w:ilvl="6" w:tplc="0402000F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  <w:rPr>
        <w:rFonts w:cs="Times New Roman"/>
      </w:rPr>
    </w:lvl>
    <w:lvl w:ilvl="7" w:tplc="04020019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  <w:rPr>
        <w:rFonts w:cs="Times New Roman"/>
      </w:rPr>
    </w:lvl>
    <w:lvl w:ilvl="8" w:tplc="0402001B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  <w:rPr>
        <w:rFonts w:cs="Times New Roman"/>
      </w:rPr>
    </w:lvl>
  </w:abstractNum>
  <w:abstractNum w:abstractNumId="4">
    <w:nsid w:val="1C9A06DA"/>
    <w:multiLevelType w:val="hybridMultilevel"/>
    <w:tmpl w:val="6358A222"/>
    <w:lvl w:ilvl="0" w:tplc="894A412A">
      <w:start w:val="2"/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>
    <w:nsid w:val="297536A0"/>
    <w:multiLevelType w:val="hybridMultilevel"/>
    <w:tmpl w:val="2A58C734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3AD37FEE"/>
    <w:multiLevelType w:val="hybridMultilevel"/>
    <w:tmpl w:val="1FAA2A40"/>
    <w:lvl w:ilvl="0" w:tplc="040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C5076EE"/>
    <w:multiLevelType w:val="hybridMultilevel"/>
    <w:tmpl w:val="5FDC008E"/>
    <w:lvl w:ilvl="0" w:tplc="040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AE00B44"/>
    <w:multiLevelType w:val="hybridMultilevel"/>
    <w:tmpl w:val="BEB6F430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5857F01"/>
    <w:multiLevelType w:val="hybridMultilevel"/>
    <w:tmpl w:val="3A3223E0"/>
    <w:lvl w:ilvl="0" w:tplc="AE706F10">
      <w:start w:val="7"/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0">
    <w:nsid w:val="66047BC1"/>
    <w:multiLevelType w:val="hybridMultilevel"/>
    <w:tmpl w:val="F59881B2"/>
    <w:lvl w:ilvl="0" w:tplc="040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6DAF10EF"/>
    <w:multiLevelType w:val="hybridMultilevel"/>
    <w:tmpl w:val="A46406A8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2"/>
  </w:num>
  <w:num w:numId="19">
    <w:abstractNumId w:val="6"/>
  </w:num>
  <w:num w:numId="20">
    <w:abstractNumId w:val="9"/>
  </w:num>
  <w:num w:numId="21">
    <w:abstractNumId w:val="4"/>
  </w:num>
  <w:num w:numId="22">
    <w:abstractNumId w:val="7"/>
  </w:num>
  <w:num w:numId="23">
    <w:abstractNumId w:val="3"/>
  </w:num>
  <w:num w:numId="24">
    <w:abstractNumId w:val="10"/>
  </w:num>
  <w:num w:numId="25">
    <w:abstractNumId w:val="11"/>
  </w:num>
  <w:num w:numId="26">
    <w:abstractNumId w:val="8"/>
  </w:num>
  <w:num w:numId="27">
    <w:abstractNumId w:val="5"/>
  </w:num>
  <w:num w:numId="28">
    <w:abstractNumId w:val="1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3A7A"/>
    <w:rsid w:val="0000089E"/>
    <w:rsid w:val="0000092D"/>
    <w:rsid w:val="00000984"/>
    <w:rsid w:val="000015E8"/>
    <w:rsid w:val="00003851"/>
    <w:rsid w:val="00004B4C"/>
    <w:rsid w:val="00010A4F"/>
    <w:rsid w:val="00011CAE"/>
    <w:rsid w:val="000154B8"/>
    <w:rsid w:val="00016214"/>
    <w:rsid w:val="0002069F"/>
    <w:rsid w:val="00020C53"/>
    <w:rsid w:val="00020F6D"/>
    <w:rsid w:val="00021087"/>
    <w:rsid w:val="00025741"/>
    <w:rsid w:val="00025A34"/>
    <w:rsid w:val="00026273"/>
    <w:rsid w:val="00027419"/>
    <w:rsid w:val="00030090"/>
    <w:rsid w:val="00030D94"/>
    <w:rsid w:val="000310FF"/>
    <w:rsid w:val="0003186E"/>
    <w:rsid w:val="00031F56"/>
    <w:rsid w:val="0003310A"/>
    <w:rsid w:val="00033761"/>
    <w:rsid w:val="00033CD7"/>
    <w:rsid w:val="00033EF7"/>
    <w:rsid w:val="00034BD3"/>
    <w:rsid w:val="00035F42"/>
    <w:rsid w:val="000363E6"/>
    <w:rsid w:val="0003721D"/>
    <w:rsid w:val="0003760E"/>
    <w:rsid w:val="000405BD"/>
    <w:rsid w:val="00041E03"/>
    <w:rsid w:val="00043D6D"/>
    <w:rsid w:val="00045304"/>
    <w:rsid w:val="00045330"/>
    <w:rsid w:val="00045ADA"/>
    <w:rsid w:val="00046A2C"/>
    <w:rsid w:val="00046F9F"/>
    <w:rsid w:val="00047D93"/>
    <w:rsid w:val="00051B2B"/>
    <w:rsid w:val="00051FF0"/>
    <w:rsid w:val="0005333A"/>
    <w:rsid w:val="0005496B"/>
    <w:rsid w:val="000552E4"/>
    <w:rsid w:val="000561BF"/>
    <w:rsid w:val="00056656"/>
    <w:rsid w:val="00060B2C"/>
    <w:rsid w:val="00060D60"/>
    <w:rsid w:val="000624D6"/>
    <w:rsid w:val="0006327F"/>
    <w:rsid w:val="000637D0"/>
    <w:rsid w:val="00064C44"/>
    <w:rsid w:val="00064D8E"/>
    <w:rsid w:val="00064E11"/>
    <w:rsid w:val="0006510C"/>
    <w:rsid w:val="0006650B"/>
    <w:rsid w:val="00070096"/>
    <w:rsid w:val="00070260"/>
    <w:rsid w:val="00070D75"/>
    <w:rsid w:val="000710D7"/>
    <w:rsid w:val="00073445"/>
    <w:rsid w:val="0007360B"/>
    <w:rsid w:val="00073D3F"/>
    <w:rsid w:val="00074754"/>
    <w:rsid w:val="00075266"/>
    <w:rsid w:val="00075612"/>
    <w:rsid w:val="000762A9"/>
    <w:rsid w:val="00076335"/>
    <w:rsid w:val="00077BFA"/>
    <w:rsid w:val="000805F3"/>
    <w:rsid w:val="00084E60"/>
    <w:rsid w:val="00084F22"/>
    <w:rsid w:val="00085468"/>
    <w:rsid w:val="00086566"/>
    <w:rsid w:val="0008722A"/>
    <w:rsid w:val="00087423"/>
    <w:rsid w:val="00091343"/>
    <w:rsid w:val="00091E16"/>
    <w:rsid w:val="00092DB5"/>
    <w:rsid w:val="00093A8D"/>
    <w:rsid w:val="0009401C"/>
    <w:rsid w:val="0009488A"/>
    <w:rsid w:val="00094E1D"/>
    <w:rsid w:val="00096E76"/>
    <w:rsid w:val="0009714A"/>
    <w:rsid w:val="000A0116"/>
    <w:rsid w:val="000A04F0"/>
    <w:rsid w:val="000A19E9"/>
    <w:rsid w:val="000A1C3B"/>
    <w:rsid w:val="000A4DE9"/>
    <w:rsid w:val="000A5186"/>
    <w:rsid w:val="000A5598"/>
    <w:rsid w:val="000A596D"/>
    <w:rsid w:val="000A60DE"/>
    <w:rsid w:val="000A75FF"/>
    <w:rsid w:val="000B004F"/>
    <w:rsid w:val="000B038A"/>
    <w:rsid w:val="000B343F"/>
    <w:rsid w:val="000B389A"/>
    <w:rsid w:val="000B69B8"/>
    <w:rsid w:val="000C0917"/>
    <w:rsid w:val="000C0946"/>
    <w:rsid w:val="000C0CB9"/>
    <w:rsid w:val="000C11E0"/>
    <w:rsid w:val="000C146B"/>
    <w:rsid w:val="000C174A"/>
    <w:rsid w:val="000C2391"/>
    <w:rsid w:val="000C2FE2"/>
    <w:rsid w:val="000C4578"/>
    <w:rsid w:val="000C7569"/>
    <w:rsid w:val="000C7801"/>
    <w:rsid w:val="000D1843"/>
    <w:rsid w:val="000D2071"/>
    <w:rsid w:val="000D2AC3"/>
    <w:rsid w:val="000D2E6E"/>
    <w:rsid w:val="000D2F0C"/>
    <w:rsid w:val="000D3081"/>
    <w:rsid w:val="000D30A0"/>
    <w:rsid w:val="000D3CA4"/>
    <w:rsid w:val="000D5502"/>
    <w:rsid w:val="000D55EB"/>
    <w:rsid w:val="000D769A"/>
    <w:rsid w:val="000E09A8"/>
    <w:rsid w:val="000E1507"/>
    <w:rsid w:val="000E26DD"/>
    <w:rsid w:val="000E36AC"/>
    <w:rsid w:val="000E3E0A"/>
    <w:rsid w:val="000E3E6C"/>
    <w:rsid w:val="000E445A"/>
    <w:rsid w:val="000E523A"/>
    <w:rsid w:val="000E5881"/>
    <w:rsid w:val="000E6237"/>
    <w:rsid w:val="000F0AA8"/>
    <w:rsid w:val="000F0BCA"/>
    <w:rsid w:val="000F48A8"/>
    <w:rsid w:val="000F5185"/>
    <w:rsid w:val="00100644"/>
    <w:rsid w:val="00101EDE"/>
    <w:rsid w:val="0010405B"/>
    <w:rsid w:val="00104FF9"/>
    <w:rsid w:val="0010552E"/>
    <w:rsid w:val="00111267"/>
    <w:rsid w:val="00111CE5"/>
    <w:rsid w:val="00112876"/>
    <w:rsid w:val="00113BF7"/>
    <w:rsid w:val="00114284"/>
    <w:rsid w:val="00114834"/>
    <w:rsid w:val="00114D6B"/>
    <w:rsid w:val="00114E66"/>
    <w:rsid w:val="00115CB8"/>
    <w:rsid w:val="00115F96"/>
    <w:rsid w:val="00116668"/>
    <w:rsid w:val="00117079"/>
    <w:rsid w:val="00120025"/>
    <w:rsid w:val="00121013"/>
    <w:rsid w:val="00121168"/>
    <w:rsid w:val="00122223"/>
    <w:rsid w:val="0012312D"/>
    <w:rsid w:val="001238AA"/>
    <w:rsid w:val="001249F0"/>
    <w:rsid w:val="00124AFB"/>
    <w:rsid w:val="001252EE"/>
    <w:rsid w:val="001265C5"/>
    <w:rsid w:val="00126605"/>
    <w:rsid w:val="001268A2"/>
    <w:rsid w:val="001300EA"/>
    <w:rsid w:val="00131353"/>
    <w:rsid w:val="0013184A"/>
    <w:rsid w:val="00131DD1"/>
    <w:rsid w:val="001327A4"/>
    <w:rsid w:val="001353BB"/>
    <w:rsid w:val="00135472"/>
    <w:rsid w:val="0013625B"/>
    <w:rsid w:val="001371B7"/>
    <w:rsid w:val="0013737F"/>
    <w:rsid w:val="001375DB"/>
    <w:rsid w:val="00140933"/>
    <w:rsid w:val="0014097B"/>
    <w:rsid w:val="001445F2"/>
    <w:rsid w:val="00144BF0"/>
    <w:rsid w:val="00150B66"/>
    <w:rsid w:val="001540F8"/>
    <w:rsid w:val="0015455D"/>
    <w:rsid w:val="00154ACE"/>
    <w:rsid w:val="0015500F"/>
    <w:rsid w:val="0015691B"/>
    <w:rsid w:val="00157675"/>
    <w:rsid w:val="00160006"/>
    <w:rsid w:val="0016035D"/>
    <w:rsid w:val="00160AE2"/>
    <w:rsid w:val="001650E5"/>
    <w:rsid w:val="0016548A"/>
    <w:rsid w:val="00165726"/>
    <w:rsid w:val="00167C89"/>
    <w:rsid w:val="00171242"/>
    <w:rsid w:val="00171FB7"/>
    <w:rsid w:val="0017210B"/>
    <w:rsid w:val="00172D7F"/>
    <w:rsid w:val="00174E0A"/>
    <w:rsid w:val="00175BAE"/>
    <w:rsid w:val="00177220"/>
    <w:rsid w:val="00177F08"/>
    <w:rsid w:val="00180B08"/>
    <w:rsid w:val="00181394"/>
    <w:rsid w:val="00181BB4"/>
    <w:rsid w:val="001823AA"/>
    <w:rsid w:val="001830CD"/>
    <w:rsid w:val="0018397F"/>
    <w:rsid w:val="00183F4F"/>
    <w:rsid w:val="0018417A"/>
    <w:rsid w:val="0018429B"/>
    <w:rsid w:val="00184505"/>
    <w:rsid w:val="00184EB6"/>
    <w:rsid w:val="00185221"/>
    <w:rsid w:val="00185513"/>
    <w:rsid w:val="0018604C"/>
    <w:rsid w:val="0018612A"/>
    <w:rsid w:val="00186E31"/>
    <w:rsid w:val="00187F2F"/>
    <w:rsid w:val="0019090B"/>
    <w:rsid w:val="00190B77"/>
    <w:rsid w:val="0019124B"/>
    <w:rsid w:val="00191A87"/>
    <w:rsid w:val="00191F2F"/>
    <w:rsid w:val="00192F58"/>
    <w:rsid w:val="0019397B"/>
    <w:rsid w:val="00194BF9"/>
    <w:rsid w:val="00195941"/>
    <w:rsid w:val="001960BE"/>
    <w:rsid w:val="00196ECC"/>
    <w:rsid w:val="001A0758"/>
    <w:rsid w:val="001A12B5"/>
    <w:rsid w:val="001A1500"/>
    <w:rsid w:val="001A27D8"/>
    <w:rsid w:val="001A359F"/>
    <w:rsid w:val="001A40DF"/>
    <w:rsid w:val="001A7559"/>
    <w:rsid w:val="001A7D83"/>
    <w:rsid w:val="001B049D"/>
    <w:rsid w:val="001B12C5"/>
    <w:rsid w:val="001B201D"/>
    <w:rsid w:val="001B2BAC"/>
    <w:rsid w:val="001B2C44"/>
    <w:rsid w:val="001B3326"/>
    <w:rsid w:val="001B4142"/>
    <w:rsid w:val="001B62AD"/>
    <w:rsid w:val="001B6BE1"/>
    <w:rsid w:val="001B6FBD"/>
    <w:rsid w:val="001B7D0B"/>
    <w:rsid w:val="001C3BAD"/>
    <w:rsid w:val="001C40A7"/>
    <w:rsid w:val="001C4367"/>
    <w:rsid w:val="001C7846"/>
    <w:rsid w:val="001D00FD"/>
    <w:rsid w:val="001D1D3D"/>
    <w:rsid w:val="001D3F56"/>
    <w:rsid w:val="001D4347"/>
    <w:rsid w:val="001D519C"/>
    <w:rsid w:val="001D591C"/>
    <w:rsid w:val="001D5E05"/>
    <w:rsid w:val="001D6A14"/>
    <w:rsid w:val="001D6D2A"/>
    <w:rsid w:val="001D6D37"/>
    <w:rsid w:val="001E01A7"/>
    <w:rsid w:val="001E03BD"/>
    <w:rsid w:val="001E64D0"/>
    <w:rsid w:val="001E6E4C"/>
    <w:rsid w:val="001E7E06"/>
    <w:rsid w:val="001F0763"/>
    <w:rsid w:val="001F23C0"/>
    <w:rsid w:val="001F25B5"/>
    <w:rsid w:val="001F4566"/>
    <w:rsid w:val="001F4C21"/>
    <w:rsid w:val="001F57E1"/>
    <w:rsid w:val="001F5D16"/>
    <w:rsid w:val="001F6987"/>
    <w:rsid w:val="001F7558"/>
    <w:rsid w:val="0020027C"/>
    <w:rsid w:val="00200440"/>
    <w:rsid w:val="00200E6F"/>
    <w:rsid w:val="002023B5"/>
    <w:rsid w:val="0020283F"/>
    <w:rsid w:val="00205298"/>
    <w:rsid w:val="00207A82"/>
    <w:rsid w:val="002111E2"/>
    <w:rsid w:val="002132CB"/>
    <w:rsid w:val="00213762"/>
    <w:rsid w:val="002139A1"/>
    <w:rsid w:val="00214CDE"/>
    <w:rsid w:val="00216F53"/>
    <w:rsid w:val="002172BB"/>
    <w:rsid w:val="0021773A"/>
    <w:rsid w:val="00221774"/>
    <w:rsid w:val="0022402F"/>
    <w:rsid w:val="00224D97"/>
    <w:rsid w:val="00226463"/>
    <w:rsid w:val="00227844"/>
    <w:rsid w:val="002315C3"/>
    <w:rsid w:val="00232DAA"/>
    <w:rsid w:val="002344BB"/>
    <w:rsid w:val="0023538A"/>
    <w:rsid w:val="0023672F"/>
    <w:rsid w:val="002403ED"/>
    <w:rsid w:val="00240D39"/>
    <w:rsid w:val="0024101C"/>
    <w:rsid w:val="002433EC"/>
    <w:rsid w:val="00243AE2"/>
    <w:rsid w:val="00243C32"/>
    <w:rsid w:val="00244AA7"/>
    <w:rsid w:val="00245973"/>
    <w:rsid w:val="00246806"/>
    <w:rsid w:val="00246EDC"/>
    <w:rsid w:val="00247086"/>
    <w:rsid w:val="00247683"/>
    <w:rsid w:val="00247E79"/>
    <w:rsid w:val="0025084E"/>
    <w:rsid w:val="0025179E"/>
    <w:rsid w:val="0025268C"/>
    <w:rsid w:val="002545BE"/>
    <w:rsid w:val="00254C9E"/>
    <w:rsid w:val="002558A3"/>
    <w:rsid w:val="00255B2F"/>
    <w:rsid w:val="00256F60"/>
    <w:rsid w:val="002578B6"/>
    <w:rsid w:val="00261892"/>
    <w:rsid w:val="002621D9"/>
    <w:rsid w:val="00263712"/>
    <w:rsid w:val="00264933"/>
    <w:rsid w:val="0026536C"/>
    <w:rsid w:val="00266035"/>
    <w:rsid w:val="00266347"/>
    <w:rsid w:val="002670D8"/>
    <w:rsid w:val="0026771A"/>
    <w:rsid w:val="00270E0C"/>
    <w:rsid w:val="0027234D"/>
    <w:rsid w:val="00272ADF"/>
    <w:rsid w:val="00272F55"/>
    <w:rsid w:val="00274F02"/>
    <w:rsid w:val="00276473"/>
    <w:rsid w:val="00276535"/>
    <w:rsid w:val="00277148"/>
    <w:rsid w:val="0027784E"/>
    <w:rsid w:val="00282894"/>
    <w:rsid w:val="002829E2"/>
    <w:rsid w:val="00284C3D"/>
    <w:rsid w:val="00285797"/>
    <w:rsid w:val="002864DF"/>
    <w:rsid w:val="0028680A"/>
    <w:rsid w:val="00286886"/>
    <w:rsid w:val="00290523"/>
    <w:rsid w:val="00291072"/>
    <w:rsid w:val="00291F86"/>
    <w:rsid w:val="00294FE7"/>
    <w:rsid w:val="002950E5"/>
    <w:rsid w:val="002952BC"/>
    <w:rsid w:val="00296BF6"/>
    <w:rsid w:val="00297304"/>
    <w:rsid w:val="002A0312"/>
    <w:rsid w:val="002A0B66"/>
    <w:rsid w:val="002A270B"/>
    <w:rsid w:val="002A375B"/>
    <w:rsid w:val="002A679B"/>
    <w:rsid w:val="002B07DA"/>
    <w:rsid w:val="002B0FED"/>
    <w:rsid w:val="002B21E4"/>
    <w:rsid w:val="002B2690"/>
    <w:rsid w:val="002B2762"/>
    <w:rsid w:val="002B2C58"/>
    <w:rsid w:val="002B3BD7"/>
    <w:rsid w:val="002B3DAF"/>
    <w:rsid w:val="002C1209"/>
    <w:rsid w:val="002C1D72"/>
    <w:rsid w:val="002C2CDC"/>
    <w:rsid w:val="002C3F5F"/>
    <w:rsid w:val="002C488A"/>
    <w:rsid w:val="002C492F"/>
    <w:rsid w:val="002C4BB2"/>
    <w:rsid w:val="002C52FE"/>
    <w:rsid w:val="002C6EF6"/>
    <w:rsid w:val="002D1931"/>
    <w:rsid w:val="002D45EF"/>
    <w:rsid w:val="002D66BE"/>
    <w:rsid w:val="002D6B3E"/>
    <w:rsid w:val="002D70D3"/>
    <w:rsid w:val="002E0697"/>
    <w:rsid w:val="002E0DF3"/>
    <w:rsid w:val="002E134B"/>
    <w:rsid w:val="002E1370"/>
    <w:rsid w:val="002E160F"/>
    <w:rsid w:val="002E1857"/>
    <w:rsid w:val="002E314A"/>
    <w:rsid w:val="002E435D"/>
    <w:rsid w:val="002E47E3"/>
    <w:rsid w:val="002E502A"/>
    <w:rsid w:val="002E710B"/>
    <w:rsid w:val="002E784C"/>
    <w:rsid w:val="002E7F3C"/>
    <w:rsid w:val="002F0502"/>
    <w:rsid w:val="002F064F"/>
    <w:rsid w:val="002F08D4"/>
    <w:rsid w:val="002F14F8"/>
    <w:rsid w:val="002F30CA"/>
    <w:rsid w:val="002F3108"/>
    <w:rsid w:val="002F4477"/>
    <w:rsid w:val="002F4C28"/>
    <w:rsid w:val="003009C8"/>
    <w:rsid w:val="003014A4"/>
    <w:rsid w:val="00302645"/>
    <w:rsid w:val="00303801"/>
    <w:rsid w:val="00305776"/>
    <w:rsid w:val="00307604"/>
    <w:rsid w:val="00307A5B"/>
    <w:rsid w:val="0031062F"/>
    <w:rsid w:val="00310CCF"/>
    <w:rsid w:val="003112E5"/>
    <w:rsid w:val="0031157F"/>
    <w:rsid w:val="0031338A"/>
    <w:rsid w:val="003134B8"/>
    <w:rsid w:val="00315C2E"/>
    <w:rsid w:val="003167B3"/>
    <w:rsid w:val="00316FA7"/>
    <w:rsid w:val="00317010"/>
    <w:rsid w:val="00317673"/>
    <w:rsid w:val="00317D33"/>
    <w:rsid w:val="0032053C"/>
    <w:rsid w:val="003208C2"/>
    <w:rsid w:val="003213C5"/>
    <w:rsid w:val="0032196B"/>
    <w:rsid w:val="00322650"/>
    <w:rsid w:val="003231DC"/>
    <w:rsid w:val="00323F12"/>
    <w:rsid w:val="00323F2B"/>
    <w:rsid w:val="00324C4E"/>
    <w:rsid w:val="00325996"/>
    <w:rsid w:val="0032602D"/>
    <w:rsid w:val="00326062"/>
    <w:rsid w:val="00326FD1"/>
    <w:rsid w:val="00330195"/>
    <w:rsid w:val="00331963"/>
    <w:rsid w:val="00332AB1"/>
    <w:rsid w:val="00333E46"/>
    <w:rsid w:val="00333F40"/>
    <w:rsid w:val="003342B8"/>
    <w:rsid w:val="00334F1F"/>
    <w:rsid w:val="0033643B"/>
    <w:rsid w:val="003365B3"/>
    <w:rsid w:val="0033662D"/>
    <w:rsid w:val="00337061"/>
    <w:rsid w:val="00340591"/>
    <w:rsid w:val="003410DD"/>
    <w:rsid w:val="00341553"/>
    <w:rsid w:val="0034167F"/>
    <w:rsid w:val="00341833"/>
    <w:rsid w:val="00342FE5"/>
    <w:rsid w:val="003446C1"/>
    <w:rsid w:val="00345498"/>
    <w:rsid w:val="00345EB6"/>
    <w:rsid w:val="00346136"/>
    <w:rsid w:val="0034636E"/>
    <w:rsid w:val="00346DB2"/>
    <w:rsid w:val="00347B86"/>
    <w:rsid w:val="00347F5D"/>
    <w:rsid w:val="00352A85"/>
    <w:rsid w:val="00354CB5"/>
    <w:rsid w:val="00355DBD"/>
    <w:rsid w:val="0035768C"/>
    <w:rsid w:val="00360103"/>
    <w:rsid w:val="003620CA"/>
    <w:rsid w:val="00362B95"/>
    <w:rsid w:val="00362F4D"/>
    <w:rsid w:val="00363DB6"/>
    <w:rsid w:val="00364D9C"/>
    <w:rsid w:val="003660BC"/>
    <w:rsid w:val="00366179"/>
    <w:rsid w:val="00367A1D"/>
    <w:rsid w:val="00370AD4"/>
    <w:rsid w:val="00372028"/>
    <w:rsid w:val="00372250"/>
    <w:rsid w:val="003733B1"/>
    <w:rsid w:val="0037794D"/>
    <w:rsid w:val="00377EA1"/>
    <w:rsid w:val="00382742"/>
    <w:rsid w:val="00382AAC"/>
    <w:rsid w:val="00383838"/>
    <w:rsid w:val="00386EC1"/>
    <w:rsid w:val="0039268C"/>
    <w:rsid w:val="00393355"/>
    <w:rsid w:val="003933E0"/>
    <w:rsid w:val="00394BE1"/>
    <w:rsid w:val="00395082"/>
    <w:rsid w:val="003952FC"/>
    <w:rsid w:val="003A0D12"/>
    <w:rsid w:val="003A0F60"/>
    <w:rsid w:val="003A2686"/>
    <w:rsid w:val="003A2BE1"/>
    <w:rsid w:val="003A4895"/>
    <w:rsid w:val="003A4CBB"/>
    <w:rsid w:val="003A52C4"/>
    <w:rsid w:val="003A5E1B"/>
    <w:rsid w:val="003A5F63"/>
    <w:rsid w:val="003A6465"/>
    <w:rsid w:val="003B06E1"/>
    <w:rsid w:val="003B0C74"/>
    <w:rsid w:val="003B27D1"/>
    <w:rsid w:val="003B28E7"/>
    <w:rsid w:val="003B3576"/>
    <w:rsid w:val="003B4422"/>
    <w:rsid w:val="003B4D88"/>
    <w:rsid w:val="003B55EC"/>
    <w:rsid w:val="003B71FD"/>
    <w:rsid w:val="003B7329"/>
    <w:rsid w:val="003C26E1"/>
    <w:rsid w:val="003C2B2C"/>
    <w:rsid w:val="003C338C"/>
    <w:rsid w:val="003C3BD2"/>
    <w:rsid w:val="003C3C19"/>
    <w:rsid w:val="003C40D3"/>
    <w:rsid w:val="003D0A1E"/>
    <w:rsid w:val="003D48D2"/>
    <w:rsid w:val="003D493D"/>
    <w:rsid w:val="003D5A8E"/>
    <w:rsid w:val="003D5FF5"/>
    <w:rsid w:val="003D73FB"/>
    <w:rsid w:val="003D78EE"/>
    <w:rsid w:val="003E150F"/>
    <w:rsid w:val="003E1A8C"/>
    <w:rsid w:val="003E2BBE"/>
    <w:rsid w:val="003E2C03"/>
    <w:rsid w:val="003E2D92"/>
    <w:rsid w:val="003E5974"/>
    <w:rsid w:val="003F0B64"/>
    <w:rsid w:val="003F0CFD"/>
    <w:rsid w:val="003F0FFD"/>
    <w:rsid w:val="003F29CA"/>
    <w:rsid w:val="003F35AC"/>
    <w:rsid w:val="003F4067"/>
    <w:rsid w:val="003F57C1"/>
    <w:rsid w:val="003F5C28"/>
    <w:rsid w:val="003F6C13"/>
    <w:rsid w:val="003F7B91"/>
    <w:rsid w:val="003F7B9D"/>
    <w:rsid w:val="00400945"/>
    <w:rsid w:val="00400BFD"/>
    <w:rsid w:val="00401A18"/>
    <w:rsid w:val="00401A9F"/>
    <w:rsid w:val="00402FCD"/>
    <w:rsid w:val="00403454"/>
    <w:rsid w:val="00404260"/>
    <w:rsid w:val="00404BC9"/>
    <w:rsid w:val="00406907"/>
    <w:rsid w:val="00407405"/>
    <w:rsid w:val="00410ED8"/>
    <w:rsid w:val="004136D6"/>
    <w:rsid w:val="004152D0"/>
    <w:rsid w:val="00415D39"/>
    <w:rsid w:val="00420D50"/>
    <w:rsid w:val="00421F21"/>
    <w:rsid w:val="00422ED4"/>
    <w:rsid w:val="004234FB"/>
    <w:rsid w:val="00426C6A"/>
    <w:rsid w:val="00427A2E"/>
    <w:rsid w:val="00427E37"/>
    <w:rsid w:val="00432135"/>
    <w:rsid w:val="004330F0"/>
    <w:rsid w:val="00433BA6"/>
    <w:rsid w:val="00434625"/>
    <w:rsid w:val="004366E2"/>
    <w:rsid w:val="0043694E"/>
    <w:rsid w:val="0044045F"/>
    <w:rsid w:val="004405D0"/>
    <w:rsid w:val="0044128E"/>
    <w:rsid w:val="004419FB"/>
    <w:rsid w:val="004444CF"/>
    <w:rsid w:val="00446076"/>
    <w:rsid w:val="00447FE8"/>
    <w:rsid w:val="0045070D"/>
    <w:rsid w:val="00454067"/>
    <w:rsid w:val="004577ED"/>
    <w:rsid w:val="00457B52"/>
    <w:rsid w:val="00460532"/>
    <w:rsid w:val="0046063B"/>
    <w:rsid w:val="004607A6"/>
    <w:rsid w:val="00460F8A"/>
    <w:rsid w:val="004611DF"/>
    <w:rsid w:val="00462D03"/>
    <w:rsid w:val="004638C8"/>
    <w:rsid w:val="004648E6"/>
    <w:rsid w:val="004649A9"/>
    <w:rsid w:val="00464FDE"/>
    <w:rsid w:val="00466069"/>
    <w:rsid w:val="00466F9C"/>
    <w:rsid w:val="00467220"/>
    <w:rsid w:val="00467681"/>
    <w:rsid w:val="004679E3"/>
    <w:rsid w:val="00470A99"/>
    <w:rsid w:val="00470BC8"/>
    <w:rsid w:val="00471C72"/>
    <w:rsid w:val="00472146"/>
    <w:rsid w:val="004744A0"/>
    <w:rsid w:val="00474DB7"/>
    <w:rsid w:val="00476226"/>
    <w:rsid w:val="00480679"/>
    <w:rsid w:val="004822FE"/>
    <w:rsid w:val="00482909"/>
    <w:rsid w:val="00482D22"/>
    <w:rsid w:val="004830BC"/>
    <w:rsid w:val="004832E9"/>
    <w:rsid w:val="00484110"/>
    <w:rsid w:val="004847A3"/>
    <w:rsid w:val="004861B8"/>
    <w:rsid w:val="00487127"/>
    <w:rsid w:val="004907BE"/>
    <w:rsid w:val="0049297C"/>
    <w:rsid w:val="00493430"/>
    <w:rsid w:val="00493ECC"/>
    <w:rsid w:val="00494456"/>
    <w:rsid w:val="00494704"/>
    <w:rsid w:val="00494C87"/>
    <w:rsid w:val="00495DDF"/>
    <w:rsid w:val="004960FF"/>
    <w:rsid w:val="004A0192"/>
    <w:rsid w:val="004A2ABB"/>
    <w:rsid w:val="004A3944"/>
    <w:rsid w:val="004A4094"/>
    <w:rsid w:val="004A520D"/>
    <w:rsid w:val="004A5F08"/>
    <w:rsid w:val="004A61A3"/>
    <w:rsid w:val="004A6D6F"/>
    <w:rsid w:val="004A7D14"/>
    <w:rsid w:val="004B11C5"/>
    <w:rsid w:val="004B1995"/>
    <w:rsid w:val="004B3544"/>
    <w:rsid w:val="004B3A1A"/>
    <w:rsid w:val="004B44B1"/>
    <w:rsid w:val="004B498B"/>
    <w:rsid w:val="004B7822"/>
    <w:rsid w:val="004B7EC7"/>
    <w:rsid w:val="004C08CE"/>
    <w:rsid w:val="004C0CDA"/>
    <w:rsid w:val="004C3745"/>
    <w:rsid w:val="004C3761"/>
    <w:rsid w:val="004C5F7B"/>
    <w:rsid w:val="004C6146"/>
    <w:rsid w:val="004C7357"/>
    <w:rsid w:val="004D1797"/>
    <w:rsid w:val="004D1AB2"/>
    <w:rsid w:val="004D2519"/>
    <w:rsid w:val="004D25DD"/>
    <w:rsid w:val="004D2779"/>
    <w:rsid w:val="004D5A12"/>
    <w:rsid w:val="004D5B2C"/>
    <w:rsid w:val="004D6692"/>
    <w:rsid w:val="004D6B9F"/>
    <w:rsid w:val="004D747E"/>
    <w:rsid w:val="004D75DB"/>
    <w:rsid w:val="004E0506"/>
    <w:rsid w:val="004E187D"/>
    <w:rsid w:val="004E237E"/>
    <w:rsid w:val="004E3C38"/>
    <w:rsid w:val="004E4CB3"/>
    <w:rsid w:val="004E5159"/>
    <w:rsid w:val="004E5212"/>
    <w:rsid w:val="004E5E5D"/>
    <w:rsid w:val="004E6734"/>
    <w:rsid w:val="004E6ACC"/>
    <w:rsid w:val="004E6C0E"/>
    <w:rsid w:val="004E739B"/>
    <w:rsid w:val="004E791A"/>
    <w:rsid w:val="004F0777"/>
    <w:rsid w:val="004F3D2C"/>
    <w:rsid w:val="004F5AEF"/>
    <w:rsid w:val="004F755E"/>
    <w:rsid w:val="004F7D8C"/>
    <w:rsid w:val="00501503"/>
    <w:rsid w:val="00503AE5"/>
    <w:rsid w:val="00504740"/>
    <w:rsid w:val="005048A1"/>
    <w:rsid w:val="00505508"/>
    <w:rsid w:val="00506078"/>
    <w:rsid w:val="00506183"/>
    <w:rsid w:val="00506271"/>
    <w:rsid w:val="00506647"/>
    <w:rsid w:val="005066E2"/>
    <w:rsid w:val="00511C25"/>
    <w:rsid w:val="00511F5C"/>
    <w:rsid w:val="005127F4"/>
    <w:rsid w:val="00513723"/>
    <w:rsid w:val="00514155"/>
    <w:rsid w:val="00514AEF"/>
    <w:rsid w:val="00514B2E"/>
    <w:rsid w:val="00521174"/>
    <w:rsid w:val="00521DCA"/>
    <w:rsid w:val="00524587"/>
    <w:rsid w:val="00524743"/>
    <w:rsid w:val="00524794"/>
    <w:rsid w:val="00524EE0"/>
    <w:rsid w:val="0052688A"/>
    <w:rsid w:val="00527D24"/>
    <w:rsid w:val="005304C5"/>
    <w:rsid w:val="0053190B"/>
    <w:rsid w:val="005319C8"/>
    <w:rsid w:val="005328CE"/>
    <w:rsid w:val="0053381B"/>
    <w:rsid w:val="00533851"/>
    <w:rsid w:val="00533FE3"/>
    <w:rsid w:val="0053479E"/>
    <w:rsid w:val="00534BD2"/>
    <w:rsid w:val="00535246"/>
    <w:rsid w:val="0053526A"/>
    <w:rsid w:val="0053664F"/>
    <w:rsid w:val="00536DB0"/>
    <w:rsid w:val="00537A85"/>
    <w:rsid w:val="00541F6B"/>
    <w:rsid w:val="005424C0"/>
    <w:rsid w:val="00543041"/>
    <w:rsid w:val="005455F6"/>
    <w:rsid w:val="0054669B"/>
    <w:rsid w:val="00550248"/>
    <w:rsid w:val="00550BB6"/>
    <w:rsid w:val="00550F5A"/>
    <w:rsid w:val="00551548"/>
    <w:rsid w:val="00554D98"/>
    <w:rsid w:val="0055652C"/>
    <w:rsid w:val="00557493"/>
    <w:rsid w:val="00557CA8"/>
    <w:rsid w:val="00560156"/>
    <w:rsid w:val="0056128A"/>
    <w:rsid w:val="005629FF"/>
    <w:rsid w:val="00565EFC"/>
    <w:rsid w:val="00566310"/>
    <w:rsid w:val="005679CA"/>
    <w:rsid w:val="005708B3"/>
    <w:rsid w:val="00573336"/>
    <w:rsid w:val="00573B18"/>
    <w:rsid w:val="00573D6E"/>
    <w:rsid w:val="00574047"/>
    <w:rsid w:val="005748F7"/>
    <w:rsid w:val="00574C06"/>
    <w:rsid w:val="00574E35"/>
    <w:rsid w:val="005762E9"/>
    <w:rsid w:val="0057751B"/>
    <w:rsid w:val="00577528"/>
    <w:rsid w:val="0058006E"/>
    <w:rsid w:val="005804A2"/>
    <w:rsid w:val="0058316D"/>
    <w:rsid w:val="00584232"/>
    <w:rsid w:val="00584CAF"/>
    <w:rsid w:val="00584ED6"/>
    <w:rsid w:val="00585128"/>
    <w:rsid w:val="00586050"/>
    <w:rsid w:val="00590868"/>
    <w:rsid w:val="005936E9"/>
    <w:rsid w:val="00593C12"/>
    <w:rsid w:val="00593D22"/>
    <w:rsid w:val="00595843"/>
    <w:rsid w:val="0059678D"/>
    <w:rsid w:val="00597057"/>
    <w:rsid w:val="0059758D"/>
    <w:rsid w:val="00597A34"/>
    <w:rsid w:val="005A0E1B"/>
    <w:rsid w:val="005A205C"/>
    <w:rsid w:val="005A20CA"/>
    <w:rsid w:val="005A2C01"/>
    <w:rsid w:val="005A323E"/>
    <w:rsid w:val="005A326B"/>
    <w:rsid w:val="005A40D4"/>
    <w:rsid w:val="005A47B4"/>
    <w:rsid w:val="005A491D"/>
    <w:rsid w:val="005A5F1E"/>
    <w:rsid w:val="005A62FD"/>
    <w:rsid w:val="005A7C65"/>
    <w:rsid w:val="005B0E7D"/>
    <w:rsid w:val="005B1712"/>
    <w:rsid w:val="005B1BF5"/>
    <w:rsid w:val="005B1F06"/>
    <w:rsid w:val="005B2AC7"/>
    <w:rsid w:val="005B34A2"/>
    <w:rsid w:val="005B4466"/>
    <w:rsid w:val="005B4A08"/>
    <w:rsid w:val="005B6299"/>
    <w:rsid w:val="005B644D"/>
    <w:rsid w:val="005B6F4F"/>
    <w:rsid w:val="005B7B82"/>
    <w:rsid w:val="005C1F25"/>
    <w:rsid w:val="005C442B"/>
    <w:rsid w:val="005C6719"/>
    <w:rsid w:val="005C76E0"/>
    <w:rsid w:val="005D043A"/>
    <w:rsid w:val="005D0E02"/>
    <w:rsid w:val="005D19E2"/>
    <w:rsid w:val="005D1FDF"/>
    <w:rsid w:val="005D2418"/>
    <w:rsid w:val="005D28DE"/>
    <w:rsid w:val="005D2D10"/>
    <w:rsid w:val="005D34E0"/>
    <w:rsid w:val="005D3935"/>
    <w:rsid w:val="005D5834"/>
    <w:rsid w:val="005D58D3"/>
    <w:rsid w:val="005D5B39"/>
    <w:rsid w:val="005D5F3D"/>
    <w:rsid w:val="005D628E"/>
    <w:rsid w:val="005E0BAD"/>
    <w:rsid w:val="005E0D55"/>
    <w:rsid w:val="005E2BEC"/>
    <w:rsid w:val="005E3730"/>
    <w:rsid w:val="005E37E9"/>
    <w:rsid w:val="005E37F3"/>
    <w:rsid w:val="005E393C"/>
    <w:rsid w:val="005E54C9"/>
    <w:rsid w:val="005E58EF"/>
    <w:rsid w:val="005E6340"/>
    <w:rsid w:val="005E6ADE"/>
    <w:rsid w:val="005E72FD"/>
    <w:rsid w:val="005E7D09"/>
    <w:rsid w:val="005F08B8"/>
    <w:rsid w:val="005F1980"/>
    <w:rsid w:val="005F298E"/>
    <w:rsid w:val="005F30C3"/>
    <w:rsid w:val="005F3956"/>
    <w:rsid w:val="005F4526"/>
    <w:rsid w:val="005F4ED3"/>
    <w:rsid w:val="005F541F"/>
    <w:rsid w:val="005F5BEB"/>
    <w:rsid w:val="005F5E46"/>
    <w:rsid w:val="005F6E11"/>
    <w:rsid w:val="00600145"/>
    <w:rsid w:val="00600ADC"/>
    <w:rsid w:val="00600FA8"/>
    <w:rsid w:val="006016FC"/>
    <w:rsid w:val="00601A65"/>
    <w:rsid w:val="00602BDC"/>
    <w:rsid w:val="00602C3F"/>
    <w:rsid w:val="00602FB4"/>
    <w:rsid w:val="006032B0"/>
    <w:rsid w:val="006043E4"/>
    <w:rsid w:val="00605E64"/>
    <w:rsid w:val="00605FED"/>
    <w:rsid w:val="006072EB"/>
    <w:rsid w:val="00610E5F"/>
    <w:rsid w:val="006111FE"/>
    <w:rsid w:val="006112DF"/>
    <w:rsid w:val="006131AE"/>
    <w:rsid w:val="00615BBC"/>
    <w:rsid w:val="006164BF"/>
    <w:rsid w:val="00616B40"/>
    <w:rsid w:val="00617A78"/>
    <w:rsid w:val="00621DC6"/>
    <w:rsid w:val="006244B3"/>
    <w:rsid w:val="0062487F"/>
    <w:rsid w:val="0062666B"/>
    <w:rsid w:val="00630FF8"/>
    <w:rsid w:val="006318AA"/>
    <w:rsid w:val="00632D78"/>
    <w:rsid w:val="00633D25"/>
    <w:rsid w:val="00634E62"/>
    <w:rsid w:val="00634EE4"/>
    <w:rsid w:val="00635107"/>
    <w:rsid w:val="00637565"/>
    <w:rsid w:val="00637F82"/>
    <w:rsid w:val="00640921"/>
    <w:rsid w:val="00640C25"/>
    <w:rsid w:val="00641070"/>
    <w:rsid w:val="00641616"/>
    <w:rsid w:val="00642641"/>
    <w:rsid w:val="006457F8"/>
    <w:rsid w:val="00646543"/>
    <w:rsid w:val="00646A6D"/>
    <w:rsid w:val="00646DB4"/>
    <w:rsid w:val="00647356"/>
    <w:rsid w:val="00647440"/>
    <w:rsid w:val="00647A04"/>
    <w:rsid w:val="00650FE2"/>
    <w:rsid w:val="00652B0F"/>
    <w:rsid w:val="00657A96"/>
    <w:rsid w:val="00660BEB"/>
    <w:rsid w:val="006612C5"/>
    <w:rsid w:val="0066287C"/>
    <w:rsid w:val="00663BED"/>
    <w:rsid w:val="00664292"/>
    <w:rsid w:val="006650F2"/>
    <w:rsid w:val="00666D78"/>
    <w:rsid w:val="00667281"/>
    <w:rsid w:val="00667A4B"/>
    <w:rsid w:val="00670279"/>
    <w:rsid w:val="006723A6"/>
    <w:rsid w:val="00673433"/>
    <w:rsid w:val="00674AA6"/>
    <w:rsid w:val="00675C10"/>
    <w:rsid w:val="00675DE7"/>
    <w:rsid w:val="00676F29"/>
    <w:rsid w:val="00677089"/>
    <w:rsid w:val="0067789F"/>
    <w:rsid w:val="006778D2"/>
    <w:rsid w:val="00680A64"/>
    <w:rsid w:val="00682029"/>
    <w:rsid w:val="00682DA3"/>
    <w:rsid w:val="00684A9A"/>
    <w:rsid w:val="00685296"/>
    <w:rsid w:val="00686331"/>
    <w:rsid w:val="0068694C"/>
    <w:rsid w:val="00686A1E"/>
    <w:rsid w:val="00687455"/>
    <w:rsid w:val="00687A6E"/>
    <w:rsid w:val="00690CA2"/>
    <w:rsid w:val="00691F81"/>
    <w:rsid w:val="00693848"/>
    <w:rsid w:val="00693B86"/>
    <w:rsid w:val="00696048"/>
    <w:rsid w:val="0069668A"/>
    <w:rsid w:val="00696BDA"/>
    <w:rsid w:val="00697FFC"/>
    <w:rsid w:val="006A0A13"/>
    <w:rsid w:val="006A1FF1"/>
    <w:rsid w:val="006A3276"/>
    <w:rsid w:val="006A36ED"/>
    <w:rsid w:val="006A4965"/>
    <w:rsid w:val="006A528F"/>
    <w:rsid w:val="006B375E"/>
    <w:rsid w:val="006B55C0"/>
    <w:rsid w:val="006C0EF3"/>
    <w:rsid w:val="006C208E"/>
    <w:rsid w:val="006C21D4"/>
    <w:rsid w:val="006C3D49"/>
    <w:rsid w:val="006C5639"/>
    <w:rsid w:val="006C6DD2"/>
    <w:rsid w:val="006D059D"/>
    <w:rsid w:val="006D1E97"/>
    <w:rsid w:val="006D2361"/>
    <w:rsid w:val="006D2BD6"/>
    <w:rsid w:val="006D32C7"/>
    <w:rsid w:val="006D4C2F"/>
    <w:rsid w:val="006D5100"/>
    <w:rsid w:val="006D5C25"/>
    <w:rsid w:val="006D5E74"/>
    <w:rsid w:val="006D7194"/>
    <w:rsid w:val="006D76AE"/>
    <w:rsid w:val="006D7C65"/>
    <w:rsid w:val="006E0284"/>
    <w:rsid w:val="006E13BC"/>
    <w:rsid w:val="006E1496"/>
    <w:rsid w:val="006E1BFD"/>
    <w:rsid w:val="006E2B79"/>
    <w:rsid w:val="006E374F"/>
    <w:rsid w:val="006E475E"/>
    <w:rsid w:val="006E6D21"/>
    <w:rsid w:val="006F05E3"/>
    <w:rsid w:val="006F2294"/>
    <w:rsid w:val="006F277C"/>
    <w:rsid w:val="006F6B73"/>
    <w:rsid w:val="006F6D1E"/>
    <w:rsid w:val="006F6E71"/>
    <w:rsid w:val="006F77AB"/>
    <w:rsid w:val="0070020F"/>
    <w:rsid w:val="0070267C"/>
    <w:rsid w:val="00702A3C"/>
    <w:rsid w:val="007043CD"/>
    <w:rsid w:val="00704849"/>
    <w:rsid w:val="0070695C"/>
    <w:rsid w:val="00710795"/>
    <w:rsid w:val="007117F6"/>
    <w:rsid w:val="00712179"/>
    <w:rsid w:val="007126CB"/>
    <w:rsid w:val="007128A9"/>
    <w:rsid w:val="00712A88"/>
    <w:rsid w:val="007144F9"/>
    <w:rsid w:val="0071471F"/>
    <w:rsid w:val="007160BF"/>
    <w:rsid w:val="0071651F"/>
    <w:rsid w:val="00720BCE"/>
    <w:rsid w:val="00721D5B"/>
    <w:rsid w:val="00723290"/>
    <w:rsid w:val="0072499A"/>
    <w:rsid w:val="00725344"/>
    <w:rsid w:val="0072649C"/>
    <w:rsid w:val="0072788E"/>
    <w:rsid w:val="00727BFC"/>
    <w:rsid w:val="0073030B"/>
    <w:rsid w:val="00731E8A"/>
    <w:rsid w:val="00736144"/>
    <w:rsid w:val="00736FC5"/>
    <w:rsid w:val="00737407"/>
    <w:rsid w:val="007415C9"/>
    <w:rsid w:val="00742A2C"/>
    <w:rsid w:val="00742A6F"/>
    <w:rsid w:val="00742BC1"/>
    <w:rsid w:val="0074308E"/>
    <w:rsid w:val="007434D8"/>
    <w:rsid w:val="007467EB"/>
    <w:rsid w:val="00746962"/>
    <w:rsid w:val="007477C2"/>
    <w:rsid w:val="007505A5"/>
    <w:rsid w:val="007507DD"/>
    <w:rsid w:val="00750921"/>
    <w:rsid w:val="00750D62"/>
    <w:rsid w:val="00750E38"/>
    <w:rsid w:val="00752657"/>
    <w:rsid w:val="00754BA7"/>
    <w:rsid w:val="00754D95"/>
    <w:rsid w:val="0075536C"/>
    <w:rsid w:val="007608FD"/>
    <w:rsid w:val="007615B6"/>
    <w:rsid w:val="00761BD7"/>
    <w:rsid w:val="007638C0"/>
    <w:rsid w:val="0076440A"/>
    <w:rsid w:val="00764864"/>
    <w:rsid w:val="007649FA"/>
    <w:rsid w:val="00765013"/>
    <w:rsid w:val="00765EE0"/>
    <w:rsid w:val="00766003"/>
    <w:rsid w:val="00767188"/>
    <w:rsid w:val="00770F7C"/>
    <w:rsid w:val="0077406A"/>
    <w:rsid w:val="007766C4"/>
    <w:rsid w:val="00776A92"/>
    <w:rsid w:val="00776D03"/>
    <w:rsid w:val="00777889"/>
    <w:rsid w:val="00782FD3"/>
    <w:rsid w:val="00783A57"/>
    <w:rsid w:val="00785187"/>
    <w:rsid w:val="00785D98"/>
    <w:rsid w:val="00786008"/>
    <w:rsid w:val="00787F19"/>
    <w:rsid w:val="00790086"/>
    <w:rsid w:val="0079256F"/>
    <w:rsid w:val="0079264A"/>
    <w:rsid w:val="00794AB9"/>
    <w:rsid w:val="00795709"/>
    <w:rsid w:val="00795D67"/>
    <w:rsid w:val="00796939"/>
    <w:rsid w:val="00796B68"/>
    <w:rsid w:val="00796E72"/>
    <w:rsid w:val="00797843"/>
    <w:rsid w:val="007978EC"/>
    <w:rsid w:val="007A157E"/>
    <w:rsid w:val="007A20BB"/>
    <w:rsid w:val="007A2806"/>
    <w:rsid w:val="007A2C01"/>
    <w:rsid w:val="007A422C"/>
    <w:rsid w:val="007A4619"/>
    <w:rsid w:val="007A4C56"/>
    <w:rsid w:val="007A545E"/>
    <w:rsid w:val="007A781B"/>
    <w:rsid w:val="007A7DB7"/>
    <w:rsid w:val="007B242F"/>
    <w:rsid w:val="007B2625"/>
    <w:rsid w:val="007B2804"/>
    <w:rsid w:val="007B5B9E"/>
    <w:rsid w:val="007B5EC8"/>
    <w:rsid w:val="007B775C"/>
    <w:rsid w:val="007C0412"/>
    <w:rsid w:val="007C15F6"/>
    <w:rsid w:val="007C290C"/>
    <w:rsid w:val="007C2C39"/>
    <w:rsid w:val="007C3A55"/>
    <w:rsid w:val="007C3F94"/>
    <w:rsid w:val="007C5244"/>
    <w:rsid w:val="007C5D46"/>
    <w:rsid w:val="007C6769"/>
    <w:rsid w:val="007D2A25"/>
    <w:rsid w:val="007D4237"/>
    <w:rsid w:val="007D6A1D"/>
    <w:rsid w:val="007D7D26"/>
    <w:rsid w:val="007E04DA"/>
    <w:rsid w:val="007E098A"/>
    <w:rsid w:val="007E09D1"/>
    <w:rsid w:val="007E10B9"/>
    <w:rsid w:val="007E20F7"/>
    <w:rsid w:val="007E334E"/>
    <w:rsid w:val="007E48A3"/>
    <w:rsid w:val="007E53A8"/>
    <w:rsid w:val="007E598A"/>
    <w:rsid w:val="007E5F34"/>
    <w:rsid w:val="007F19A8"/>
    <w:rsid w:val="007F35C8"/>
    <w:rsid w:val="007F488C"/>
    <w:rsid w:val="007F6B45"/>
    <w:rsid w:val="007F6DAC"/>
    <w:rsid w:val="007F7841"/>
    <w:rsid w:val="00800534"/>
    <w:rsid w:val="00802EBF"/>
    <w:rsid w:val="00806673"/>
    <w:rsid w:val="008067E4"/>
    <w:rsid w:val="008071D2"/>
    <w:rsid w:val="0081240E"/>
    <w:rsid w:val="0081326F"/>
    <w:rsid w:val="00813494"/>
    <w:rsid w:val="00814814"/>
    <w:rsid w:val="00815309"/>
    <w:rsid w:val="00815F0D"/>
    <w:rsid w:val="00816648"/>
    <w:rsid w:val="008169F2"/>
    <w:rsid w:val="0082024C"/>
    <w:rsid w:val="00821B61"/>
    <w:rsid w:val="0082434C"/>
    <w:rsid w:val="008255DB"/>
    <w:rsid w:val="00825C45"/>
    <w:rsid w:val="00825CF0"/>
    <w:rsid w:val="00826B49"/>
    <w:rsid w:val="008276E2"/>
    <w:rsid w:val="00832BF1"/>
    <w:rsid w:val="00832F3D"/>
    <w:rsid w:val="00834BD9"/>
    <w:rsid w:val="0083634D"/>
    <w:rsid w:val="00837DF6"/>
    <w:rsid w:val="00837FC0"/>
    <w:rsid w:val="0084020D"/>
    <w:rsid w:val="00841BD0"/>
    <w:rsid w:val="00841CE5"/>
    <w:rsid w:val="00844DFE"/>
    <w:rsid w:val="00845EC0"/>
    <w:rsid w:val="008461AC"/>
    <w:rsid w:val="0085043A"/>
    <w:rsid w:val="00851FBC"/>
    <w:rsid w:val="00852242"/>
    <w:rsid w:val="00853A85"/>
    <w:rsid w:val="00853A9A"/>
    <w:rsid w:val="0086010B"/>
    <w:rsid w:val="008617EF"/>
    <w:rsid w:val="008642CF"/>
    <w:rsid w:val="008653FE"/>
    <w:rsid w:val="00865941"/>
    <w:rsid w:val="00865E28"/>
    <w:rsid w:val="0087124F"/>
    <w:rsid w:val="00871352"/>
    <w:rsid w:val="00871401"/>
    <w:rsid w:val="00871BBB"/>
    <w:rsid w:val="008728F7"/>
    <w:rsid w:val="00872A71"/>
    <w:rsid w:val="008739BB"/>
    <w:rsid w:val="00875D72"/>
    <w:rsid w:val="008768E6"/>
    <w:rsid w:val="00877944"/>
    <w:rsid w:val="00880FC5"/>
    <w:rsid w:val="00881D02"/>
    <w:rsid w:val="00881D78"/>
    <w:rsid w:val="00882254"/>
    <w:rsid w:val="00882335"/>
    <w:rsid w:val="00882DD2"/>
    <w:rsid w:val="0088315D"/>
    <w:rsid w:val="008832BB"/>
    <w:rsid w:val="00883B8E"/>
    <w:rsid w:val="008845CE"/>
    <w:rsid w:val="00885DE7"/>
    <w:rsid w:val="00885F18"/>
    <w:rsid w:val="00892F07"/>
    <w:rsid w:val="00893EC8"/>
    <w:rsid w:val="008942C0"/>
    <w:rsid w:val="00895286"/>
    <w:rsid w:val="00896F5A"/>
    <w:rsid w:val="008A018D"/>
    <w:rsid w:val="008A0A0D"/>
    <w:rsid w:val="008A0E42"/>
    <w:rsid w:val="008A14E4"/>
    <w:rsid w:val="008A1FF4"/>
    <w:rsid w:val="008A218A"/>
    <w:rsid w:val="008A33A7"/>
    <w:rsid w:val="008A3F7D"/>
    <w:rsid w:val="008A3F9F"/>
    <w:rsid w:val="008A5704"/>
    <w:rsid w:val="008A5A31"/>
    <w:rsid w:val="008A6092"/>
    <w:rsid w:val="008B132A"/>
    <w:rsid w:val="008B1A7F"/>
    <w:rsid w:val="008B470E"/>
    <w:rsid w:val="008B4F36"/>
    <w:rsid w:val="008B5B89"/>
    <w:rsid w:val="008B5E09"/>
    <w:rsid w:val="008C0426"/>
    <w:rsid w:val="008C046E"/>
    <w:rsid w:val="008C0FE3"/>
    <w:rsid w:val="008C18BA"/>
    <w:rsid w:val="008C31D6"/>
    <w:rsid w:val="008C6185"/>
    <w:rsid w:val="008D070E"/>
    <w:rsid w:val="008D0F88"/>
    <w:rsid w:val="008D3400"/>
    <w:rsid w:val="008D3F8D"/>
    <w:rsid w:val="008D4001"/>
    <w:rsid w:val="008D4405"/>
    <w:rsid w:val="008D4536"/>
    <w:rsid w:val="008D5FBB"/>
    <w:rsid w:val="008D7809"/>
    <w:rsid w:val="008E0DD6"/>
    <w:rsid w:val="008E24F3"/>
    <w:rsid w:val="008E47D5"/>
    <w:rsid w:val="008E5AEB"/>
    <w:rsid w:val="008E62F1"/>
    <w:rsid w:val="008E6FED"/>
    <w:rsid w:val="008E739A"/>
    <w:rsid w:val="008F0783"/>
    <w:rsid w:val="008F0D52"/>
    <w:rsid w:val="008F0FBA"/>
    <w:rsid w:val="008F188A"/>
    <w:rsid w:val="008F2DF7"/>
    <w:rsid w:val="008F2F2D"/>
    <w:rsid w:val="008F4190"/>
    <w:rsid w:val="008F4C83"/>
    <w:rsid w:val="008F5A69"/>
    <w:rsid w:val="0090102F"/>
    <w:rsid w:val="00901E22"/>
    <w:rsid w:val="00901EB1"/>
    <w:rsid w:val="0090238D"/>
    <w:rsid w:val="00902C5D"/>
    <w:rsid w:val="0090514C"/>
    <w:rsid w:val="009069E5"/>
    <w:rsid w:val="0090761C"/>
    <w:rsid w:val="00907F83"/>
    <w:rsid w:val="009126D6"/>
    <w:rsid w:val="009130A6"/>
    <w:rsid w:val="00914959"/>
    <w:rsid w:val="009150F1"/>
    <w:rsid w:val="00915BCF"/>
    <w:rsid w:val="00916160"/>
    <w:rsid w:val="00916FBD"/>
    <w:rsid w:val="009205B0"/>
    <w:rsid w:val="009233CE"/>
    <w:rsid w:val="00923D90"/>
    <w:rsid w:val="00926AE1"/>
    <w:rsid w:val="00927E89"/>
    <w:rsid w:val="00932253"/>
    <w:rsid w:val="009338AE"/>
    <w:rsid w:val="00934C6D"/>
    <w:rsid w:val="00934F27"/>
    <w:rsid w:val="00937AC7"/>
    <w:rsid w:val="009424EB"/>
    <w:rsid w:val="0094268A"/>
    <w:rsid w:val="0094333C"/>
    <w:rsid w:val="00943FEF"/>
    <w:rsid w:val="00944B5C"/>
    <w:rsid w:val="00945B04"/>
    <w:rsid w:val="0094791D"/>
    <w:rsid w:val="00950AA6"/>
    <w:rsid w:val="00950D05"/>
    <w:rsid w:val="00950E5B"/>
    <w:rsid w:val="00951465"/>
    <w:rsid w:val="00951694"/>
    <w:rsid w:val="00951F94"/>
    <w:rsid w:val="00952385"/>
    <w:rsid w:val="0095646E"/>
    <w:rsid w:val="00956693"/>
    <w:rsid w:val="00956FF1"/>
    <w:rsid w:val="009578BE"/>
    <w:rsid w:val="00960AF2"/>
    <w:rsid w:val="009616F0"/>
    <w:rsid w:val="009630C1"/>
    <w:rsid w:val="00964E69"/>
    <w:rsid w:val="009652D7"/>
    <w:rsid w:val="00965967"/>
    <w:rsid w:val="00966233"/>
    <w:rsid w:val="009674B1"/>
    <w:rsid w:val="00970B76"/>
    <w:rsid w:val="00971313"/>
    <w:rsid w:val="00974033"/>
    <w:rsid w:val="00974978"/>
    <w:rsid w:val="00974D4F"/>
    <w:rsid w:val="00975D0A"/>
    <w:rsid w:val="00975E72"/>
    <w:rsid w:val="009770F5"/>
    <w:rsid w:val="009776BC"/>
    <w:rsid w:val="00980204"/>
    <w:rsid w:val="00980C1D"/>
    <w:rsid w:val="009816AF"/>
    <w:rsid w:val="0098394A"/>
    <w:rsid w:val="00983E61"/>
    <w:rsid w:val="009852CF"/>
    <w:rsid w:val="0098705F"/>
    <w:rsid w:val="009876B6"/>
    <w:rsid w:val="009914EB"/>
    <w:rsid w:val="00991A64"/>
    <w:rsid w:val="00991FB9"/>
    <w:rsid w:val="00993A75"/>
    <w:rsid w:val="00993E93"/>
    <w:rsid w:val="009961B3"/>
    <w:rsid w:val="0099666D"/>
    <w:rsid w:val="00996F62"/>
    <w:rsid w:val="009A04A8"/>
    <w:rsid w:val="009A0F6E"/>
    <w:rsid w:val="009A17C0"/>
    <w:rsid w:val="009A1822"/>
    <w:rsid w:val="009A1ED4"/>
    <w:rsid w:val="009A280A"/>
    <w:rsid w:val="009A48E2"/>
    <w:rsid w:val="009A4C1D"/>
    <w:rsid w:val="009A608D"/>
    <w:rsid w:val="009A6666"/>
    <w:rsid w:val="009A7107"/>
    <w:rsid w:val="009A74A3"/>
    <w:rsid w:val="009A7635"/>
    <w:rsid w:val="009A77D6"/>
    <w:rsid w:val="009B1C08"/>
    <w:rsid w:val="009B2489"/>
    <w:rsid w:val="009B3959"/>
    <w:rsid w:val="009B6A8A"/>
    <w:rsid w:val="009B6B78"/>
    <w:rsid w:val="009B6C6B"/>
    <w:rsid w:val="009B71B0"/>
    <w:rsid w:val="009B7CD1"/>
    <w:rsid w:val="009C09BB"/>
    <w:rsid w:val="009C25FD"/>
    <w:rsid w:val="009C6E5E"/>
    <w:rsid w:val="009C7254"/>
    <w:rsid w:val="009D1DE9"/>
    <w:rsid w:val="009D2243"/>
    <w:rsid w:val="009D304F"/>
    <w:rsid w:val="009D3C9E"/>
    <w:rsid w:val="009D450E"/>
    <w:rsid w:val="009D4C29"/>
    <w:rsid w:val="009D4EBE"/>
    <w:rsid w:val="009D5763"/>
    <w:rsid w:val="009E0A3B"/>
    <w:rsid w:val="009E2514"/>
    <w:rsid w:val="009E2E5B"/>
    <w:rsid w:val="009E3559"/>
    <w:rsid w:val="009E56EE"/>
    <w:rsid w:val="009E6613"/>
    <w:rsid w:val="009E682F"/>
    <w:rsid w:val="009E6BDC"/>
    <w:rsid w:val="009E70A9"/>
    <w:rsid w:val="009E7FDC"/>
    <w:rsid w:val="009F06F3"/>
    <w:rsid w:val="009F0E98"/>
    <w:rsid w:val="009F1941"/>
    <w:rsid w:val="009F3E63"/>
    <w:rsid w:val="009F4940"/>
    <w:rsid w:val="009F5AE0"/>
    <w:rsid w:val="009F5C9F"/>
    <w:rsid w:val="009F6845"/>
    <w:rsid w:val="009F71F0"/>
    <w:rsid w:val="009F7768"/>
    <w:rsid w:val="009F7784"/>
    <w:rsid w:val="009F78EB"/>
    <w:rsid w:val="009F78F2"/>
    <w:rsid w:val="00A003BC"/>
    <w:rsid w:val="00A010A1"/>
    <w:rsid w:val="00A05603"/>
    <w:rsid w:val="00A056E7"/>
    <w:rsid w:val="00A06989"/>
    <w:rsid w:val="00A07198"/>
    <w:rsid w:val="00A074EA"/>
    <w:rsid w:val="00A076E9"/>
    <w:rsid w:val="00A0772B"/>
    <w:rsid w:val="00A109D8"/>
    <w:rsid w:val="00A10BB2"/>
    <w:rsid w:val="00A11474"/>
    <w:rsid w:val="00A1291C"/>
    <w:rsid w:val="00A148E6"/>
    <w:rsid w:val="00A1553B"/>
    <w:rsid w:val="00A159D3"/>
    <w:rsid w:val="00A159D6"/>
    <w:rsid w:val="00A16C40"/>
    <w:rsid w:val="00A170AD"/>
    <w:rsid w:val="00A17385"/>
    <w:rsid w:val="00A2170F"/>
    <w:rsid w:val="00A2305F"/>
    <w:rsid w:val="00A23B1E"/>
    <w:rsid w:val="00A26AB7"/>
    <w:rsid w:val="00A270E4"/>
    <w:rsid w:val="00A33758"/>
    <w:rsid w:val="00A33C18"/>
    <w:rsid w:val="00A34299"/>
    <w:rsid w:val="00A35E93"/>
    <w:rsid w:val="00A372D0"/>
    <w:rsid w:val="00A37A5F"/>
    <w:rsid w:val="00A37E34"/>
    <w:rsid w:val="00A400B7"/>
    <w:rsid w:val="00A408FB"/>
    <w:rsid w:val="00A42D9A"/>
    <w:rsid w:val="00A4301D"/>
    <w:rsid w:val="00A4358E"/>
    <w:rsid w:val="00A43AF7"/>
    <w:rsid w:val="00A44652"/>
    <w:rsid w:val="00A44FE8"/>
    <w:rsid w:val="00A45015"/>
    <w:rsid w:val="00A4560E"/>
    <w:rsid w:val="00A46022"/>
    <w:rsid w:val="00A46E08"/>
    <w:rsid w:val="00A50CCA"/>
    <w:rsid w:val="00A50CD0"/>
    <w:rsid w:val="00A513C8"/>
    <w:rsid w:val="00A51A4C"/>
    <w:rsid w:val="00A52179"/>
    <w:rsid w:val="00A54A8B"/>
    <w:rsid w:val="00A55930"/>
    <w:rsid w:val="00A55BEA"/>
    <w:rsid w:val="00A607B8"/>
    <w:rsid w:val="00A61401"/>
    <w:rsid w:val="00A617A1"/>
    <w:rsid w:val="00A628E3"/>
    <w:rsid w:val="00A6347A"/>
    <w:rsid w:val="00A648D6"/>
    <w:rsid w:val="00A64A16"/>
    <w:rsid w:val="00A653F6"/>
    <w:rsid w:val="00A6650F"/>
    <w:rsid w:val="00A66B83"/>
    <w:rsid w:val="00A70DCE"/>
    <w:rsid w:val="00A72698"/>
    <w:rsid w:val="00A74329"/>
    <w:rsid w:val="00A74ABF"/>
    <w:rsid w:val="00A74E07"/>
    <w:rsid w:val="00A7504C"/>
    <w:rsid w:val="00A7543B"/>
    <w:rsid w:val="00A75BE0"/>
    <w:rsid w:val="00A7603E"/>
    <w:rsid w:val="00A77669"/>
    <w:rsid w:val="00A7794A"/>
    <w:rsid w:val="00A81AD6"/>
    <w:rsid w:val="00A83666"/>
    <w:rsid w:val="00A840D4"/>
    <w:rsid w:val="00A84948"/>
    <w:rsid w:val="00A85961"/>
    <w:rsid w:val="00A8739F"/>
    <w:rsid w:val="00A904CF"/>
    <w:rsid w:val="00A91BB4"/>
    <w:rsid w:val="00A91DF5"/>
    <w:rsid w:val="00A92643"/>
    <w:rsid w:val="00A93378"/>
    <w:rsid w:val="00A93474"/>
    <w:rsid w:val="00A9438F"/>
    <w:rsid w:val="00A94A9D"/>
    <w:rsid w:val="00A94AAB"/>
    <w:rsid w:val="00A97121"/>
    <w:rsid w:val="00A97D4F"/>
    <w:rsid w:val="00AA02CD"/>
    <w:rsid w:val="00AA06BE"/>
    <w:rsid w:val="00AA08F4"/>
    <w:rsid w:val="00AA1296"/>
    <w:rsid w:val="00AA12CE"/>
    <w:rsid w:val="00AA20DD"/>
    <w:rsid w:val="00AA38E7"/>
    <w:rsid w:val="00AA3F8A"/>
    <w:rsid w:val="00AA5328"/>
    <w:rsid w:val="00AA549D"/>
    <w:rsid w:val="00AA635C"/>
    <w:rsid w:val="00AB09F2"/>
    <w:rsid w:val="00AB0AEF"/>
    <w:rsid w:val="00AB0B38"/>
    <w:rsid w:val="00AB2F9C"/>
    <w:rsid w:val="00AB3A30"/>
    <w:rsid w:val="00AB44BE"/>
    <w:rsid w:val="00AB4661"/>
    <w:rsid w:val="00AB4AAD"/>
    <w:rsid w:val="00AB500A"/>
    <w:rsid w:val="00AB5BFB"/>
    <w:rsid w:val="00AB7F82"/>
    <w:rsid w:val="00AC1D17"/>
    <w:rsid w:val="00AC2929"/>
    <w:rsid w:val="00AC42CA"/>
    <w:rsid w:val="00AC543C"/>
    <w:rsid w:val="00AC6B97"/>
    <w:rsid w:val="00AC717A"/>
    <w:rsid w:val="00AC7DCA"/>
    <w:rsid w:val="00AD267F"/>
    <w:rsid w:val="00AD7493"/>
    <w:rsid w:val="00AD7556"/>
    <w:rsid w:val="00AE0DBD"/>
    <w:rsid w:val="00AE115D"/>
    <w:rsid w:val="00AE115E"/>
    <w:rsid w:val="00AE1EC0"/>
    <w:rsid w:val="00AE2344"/>
    <w:rsid w:val="00AE2F16"/>
    <w:rsid w:val="00AE33C6"/>
    <w:rsid w:val="00AE523A"/>
    <w:rsid w:val="00AE56E4"/>
    <w:rsid w:val="00AE64E8"/>
    <w:rsid w:val="00AE6D53"/>
    <w:rsid w:val="00AF1338"/>
    <w:rsid w:val="00AF2208"/>
    <w:rsid w:val="00AF26DA"/>
    <w:rsid w:val="00AF2CFB"/>
    <w:rsid w:val="00AF79DC"/>
    <w:rsid w:val="00B0078A"/>
    <w:rsid w:val="00B007A5"/>
    <w:rsid w:val="00B007FC"/>
    <w:rsid w:val="00B008C7"/>
    <w:rsid w:val="00B0172B"/>
    <w:rsid w:val="00B03757"/>
    <w:rsid w:val="00B03FDF"/>
    <w:rsid w:val="00B05158"/>
    <w:rsid w:val="00B06D63"/>
    <w:rsid w:val="00B1100C"/>
    <w:rsid w:val="00B11A83"/>
    <w:rsid w:val="00B1345B"/>
    <w:rsid w:val="00B13A12"/>
    <w:rsid w:val="00B13E53"/>
    <w:rsid w:val="00B15B7A"/>
    <w:rsid w:val="00B20CBD"/>
    <w:rsid w:val="00B20CFB"/>
    <w:rsid w:val="00B2499E"/>
    <w:rsid w:val="00B24B03"/>
    <w:rsid w:val="00B24B18"/>
    <w:rsid w:val="00B26CCC"/>
    <w:rsid w:val="00B3013C"/>
    <w:rsid w:val="00B302EA"/>
    <w:rsid w:val="00B31504"/>
    <w:rsid w:val="00B32499"/>
    <w:rsid w:val="00B355A0"/>
    <w:rsid w:val="00B3596A"/>
    <w:rsid w:val="00B36968"/>
    <w:rsid w:val="00B401E2"/>
    <w:rsid w:val="00B40D1D"/>
    <w:rsid w:val="00B41836"/>
    <w:rsid w:val="00B436FA"/>
    <w:rsid w:val="00B43C57"/>
    <w:rsid w:val="00B444E1"/>
    <w:rsid w:val="00B45BF3"/>
    <w:rsid w:val="00B46054"/>
    <w:rsid w:val="00B461E3"/>
    <w:rsid w:val="00B465D0"/>
    <w:rsid w:val="00B46DEE"/>
    <w:rsid w:val="00B47ADC"/>
    <w:rsid w:val="00B50263"/>
    <w:rsid w:val="00B50A52"/>
    <w:rsid w:val="00B51459"/>
    <w:rsid w:val="00B51A88"/>
    <w:rsid w:val="00B51EB7"/>
    <w:rsid w:val="00B5263A"/>
    <w:rsid w:val="00B531A8"/>
    <w:rsid w:val="00B53C67"/>
    <w:rsid w:val="00B5567C"/>
    <w:rsid w:val="00B561CB"/>
    <w:rsid w:val="00B564D9"/>
    <w:rsid w:val="00B57ADB"/>
    <w:rsid w:val="00B60C99"/>
    <w:rsid w:val="00B614A3"/>
    <w:rsid w:val="00B634A4"/>
    <w:rsid w:val="00B63CAD"/>
    <w:rsid w:val="00B63DA3"/>
    <w:rsid w:val="00B66477"/>
    <w:rsid w:val="00B6695F"/>
    <w:rsid w:val="00B676B1"/>
    <w:rsid w:val="00B700DF"/>
    <w:rsid w:val="00B70147"/>
    <w:rsid w:val="00B70407"/>
    <w:rsid w:val="00B7150E"/>
    <w:rsid w:val="00B71C58"/>
    <w:rsid w:val="00B730BD"/>
    <w:rsid w:val="00B7451C"/>
    <w:rsid w:val="00B74EC1"/>
    <w:rsid w:val="00B7630A"/>
    <w:rsid w:val="00B808F6"/>
    <w:rsid w:val="00B80CAF"/>
    <w:rsid w:val="00B85090"/>
    <w:rsid w:val="00B858C7"/>
    <w:rsid w:val="00B859EA"/>
    <w:rsid w:val="00B85E14"/>
    <w:rsid w:val="00B85FF9"/>
    <w:rsid w:val="00B87327"/>
    <w:rsid w:val="00B87ACF"/>
    <w:rsid w:val="00B90BBB"/>
    <w:rsid w:val="00B930B3"/>
    <w:rsid w:val="00B94103"/>
    <w:rsid w:val="00B9411E"/>
    <w:rsid w:val="00B9624E"/>
    <w:rsid w:val="00B975F8"/>
    <w:rsid w:val="00B97E3B"/>
    <w:rsid w:val="00B97EBF"/>
    <w:rsid w:val="00BA414B"/>
    <w:rsid w:val="00BA73A1"/>
    <w:rsid w:val="00BA75AA"/>
    <w:rsid w:val="00BA7BC3"/>
    <w:rsid w:val="00BB3291"/>
    <w:rsid w:val="00BB4565"/>
    <w:rsid w:val="00BB5DAC"/>
    <w:rsid w:val="00BB5E1F"/>
    <w:rsid w:val="00BB5EA1"/>
    <w:rsid w:val="00BB6B75"/>
    <w:rsid w:val="00BB7E61"/>
    <w:rsid w:val="00BC06B3"/>
    <w:rsid w:val="00BC4619"/>
    <w:rsid w:val="00BC4BD1"/>
    <w:rsid w:val="00BC4C18"/>
    <w:rsid w:val="00BC4D38"/>
    <w:rsid w:val="00BC4DF0"/>
    <w:rsid w:val="00BC57B7"/>
    <w:rsid w:val="00BC5990"/>
    <w:rsid w:val="00BC74F7"/>
    <w:rsid w:val="00BD1ACA"/>
    <w:rsid w:val="00BD2004"/>
    <w:rsid w:val="00BD38ED"/>
    <w:rsid w:val="00BD3EED"/>
    <w:rsid w:val="00BD65D7"/>
    <w:rsid w:val="00BD68D4"/>
    <w:rsid w:val="00BD7358"/>
    <w:rsid w:val="00BD748C"/>
    <w:rsid w:val="00BD7D71"/>
    <w:rsid w:val="00BE0AB5"/>
    <w:rsid w:val="00BE1350"/>
    <w:rsid w:val="00BE21C1"/>
    <w:rsid w:val="00BE2B9D"/>
    <w:rsid w:val="00BE2E5D"/>
    <w:rsid w:val="00BE3AC5"/>
    <w:rsid w:val="00BE6C2B"/>
    <w:rsid w:val="00BE7557"/>
    <w:rsid w:val="00BF02A1"/>
    <w:rsid w:val="00BF21D7"/>
    <w:rsid w:val="00BF3DAD"/>
    <w:rsid w:val="00BF3EDE"/>
    <w:rsid w:val="00BF53BC"/>
    <w:rsid w:val="00BF6A36"/>
    <w:rsid w:val="00C008C5"/>
    <w:rsid w:val="00C00AA4"/>
    <w:rsid w:val="00C00C49"/>
    <w:rsid w:val="00C01016"/>
    <w:rsid w:val="00C030B3"/>
    <w:rsid w:val="00C03FF4"/>
    <w:rsid w:val="00C041CA"/>
    <w:rsid w:val="00C04B0C"/>
    <w:rsid w:val="00C04E27"/>
    <w:rsid w:val="00C0531F"/>
    <w:rsid w:val="00C10756"/>
    <w:rsid w:val="00C10F2A"/>
    <w:rsid w:val="00C11809"/>
    <w:rsid w:val="00C11A17"/>
    <w:rsid w:val="00C11D96"/>
    <w:rsid w:val="00C13405"/>
    <w:rsid w:val="00C154ED"/>
    <w:rsid w:val="00C20096"/>
    <w:rsid w:val="00C2053D"/>
    <w:rsid w:val="00C20541"/>
    <w:rsid w:val="00C21BFB"/>
    <w:rsid w:val="00C22BCB"/>
    <w:rsid w:val="00C23688"/>
    <w:rsid w:val="00C25593"/>
    <w:rsid w:val="00C258B6"/>
    <w:rsid w:val="00C26747"/>
    <w:rsid w:val="00C27729"/>
    <w:rsid w:val="00C30378"/>
    <w:rsid w:val="00C30988"/>
    <w:rsid w:val="00C33777"/>
    <w:rsid w:val="00C35A93"/>
    <w:rsid w:val="00C35C6E"/>
    <w:rsid w:val="00C376E0"/>
    <w:rsid w:val="00C37844"/>
    <w:rsid w:val="00C41FBE"/>
    <w:rsid w:val="00C4232B"/>
    <w:rsid w:val="00C42C52"/>
    <w:rsid w:val="00C42CB6"/>
    <w:rsid w:val="00C43605"/>
    <w:rsid w:val="00C44428"/>
    <w:rsid w:val="00C45EEB"/>
    <w:rsid w:val="00C46BDD"/>
    <w:rsid w:val="00C47698"/>
    <w:rsid w:val="00C50300"/>
    <w:rsid w:val="00C5092F"/>
    <w:rsid w:val="00C50AB6"/>
    <w:rsid w:val="00C51F7C"/>
    <w:rsid w:val="00C5209A"/>
    <w:rsid w:val="00C5295E"/>
    <w:rsid w:val="00C54C0E"/>
    <w:rsid w:val="00C56066"/>
    <w:rsid w:val="00C56426"/>
    <w:rsid w:val="00C6003E"/>
    <w:rsid w:val="00C61905"/>
    <w:rsid w:val="00C61FF2"/>
    <w:rsid w:val="00C6318F"/>
    <w:rsid w:val="00C6360C"/>
    <w:rsid w:val="00C63A6B"/>
    <w:rsid w:val="00C645A9"/>
    <w:rsid w:val="00C64FEB"/>
    <w:rsid w:val="00C67E27"/>
    <w:rsid w:val="00C70433"/>
    <w:rsid w:val="00C74001"/>
    <w:rsid w:val="00C7425B"/>
    <w:rsid w:val="00C747D7"/>
    <w:rsid w:val="00C759F1"/>
    <w:rsid w:val="00C7662E"/>
    <w:rsid w:val="00C76AA0"/>
    <w:rsid w:val="00C773D0"/>
    <w:rsid w:val="00C77A69"/>
    <w:rsid w:val="00C80F88"/>
    <w:rsid w:val="00C81570"/>
    <w:rsid w:val="00C81B97"/>
    <w:rsid w:val="00C827E9"/>
    <w:rsid w:val="00C82DFE"/>
    <w:rsid w:val="00C8324B"/>
    <w:rsid w:val="00C83E9C"/>
    <w:rsid w:val="00C847CD"/>
    <w:rsid w:val="00C85EB8"/>
    <w:rsid w:val="00C91548"/>
    <w:rsid w:val="00C91D3D"/>
    <w:rsid w:val="00C94124"/>
    <w:rsid w:val="00C941DA"/>
    <w:rsid w:val="00C94949"/>
    <w:rsid w:val="00C94D63"/>
    <w:rsid w:val="00C96988"/>
    <w:rsid w:val="00C96E25"/>
    <w:rsid w:val="00C97090"/>
    <w:rsid w:val="00CA1492"/>
    <w:rsid w:val="00CA1B70"/>
    <w:rsid w:val="00CA22BD"/>
    <w:rsid w:val="00CA46AE"/>
    <w:rsid w:val="00CA4760"/>
    <w:rsid w:val="00CA491B"/>
    <w:rsid w:val="00CA658C"/>
    <w:rsid w:val="00CA6B7C"/>
    <w:rsid w:val="00CA75B5"/>
    <w:rsid w:val="00CA790B"/>
    <w:rsid w:val="00CA7C7F"/>
    <w:rsid w:val="00CA7D43"/>
    <w:rsid w:val="00CB29DF"/>
    <w:rsid w:val="00CB2D93"/>
    <w:rsid w:val="00CB39AA"/>
    <w:rsid w:val="00CB3B7B"/>
    <w:rsid w:val="00CB47B2"/>
    <w:rsid w:val="00CB4F64"/>
    <w:rsid w:val="00CB5309"/>
    <w:rsid w:val="00CB5525"/>
    <w:rsid w:val="00CC29A5"/>
    <w:rsid w:val="00CC3889"/>
    <w:rsid w:val="00CC426C"/>
    <w:rsid w:val="00CC66EC"/>
    <w:rsid w:val="00CC73E7"/>
    <w:rsid w:val="00CD0EBB"/>
    <w:rsid w:val="00CD1763"/>
    <w:rsid w:val="00CD32B8"/>
    <w:rsid w:val="00CD4458"/>
    <w:rsid w:val="00CD5C4B"/>
    <w:rsid w:val="00CD5D5B"/>
    <w:rsid w:val="00CD5F8C"/>
    <w:rsid w:val="00CD6B71"/>
    <w:rsid w:val="00CE07CA"/>
    <w:rsid w:val="00CE08EC"/>
    <w:rsid w:val="00CE0CC1"/>
    <w:rsid w:val="00CE1ED5"/>
    <w:rsid w:val="00CE27A1"/>
    <w:rsid w:val="00CE2E09"/>
    <w:rsid w:val="00CE373E"/>
    <w:rsid w:val="00CE42BB"/>
    <w:rsid w:val="00CE44D8"/>
    <w:rsid w:val="00CE5273"/>
    <w:rsid w:val="00CE5548"/>
    <w:rsid w:val="00CE57D5"/>
    <w:rsid w:val="00CE5EE1"/>
    <w:rsid w:val="00CE69BC"/>
    <w:rsid w:val="00CE797B"/>
    <w:rsid w:val="00CE7AF6"/>
    <w:rsid w:val="00CF08CE"/>
    <w:rsid w:val="00CF0B68"/>
    <w:rsid w:val="00CF3206"/>
    <w:rsid w:val="00CF428D"/>
    <w:rsid w:val="00CF528F"/>
    <w:rsid w:val="00CF5A5E"/>
    <w:rsid w:val="00CF6416"/>
    <w:rsid w:val="00CF67A8"/>
    <w:rsid w:val="00CF7AEF"/>
    <w:rsid w:val="00D01C2E"/>
    <w:rsid w:val="00D02B4F"/>
    <w:rsid w:val="00D03EE1"/>
    <w:rsid w:val="00D053B6"/>
    <w:rsid w:val="00D12444"/>
    <w:rsid w:val="00D12735"/>
    <w:rsid w:val="00D13B45"/>
    <w:rsid w:val="00D168F7"/>
    <w:rsid w:val="00D17B5C"/>
    <w:rsid w:val="00D17EF7"/>
    <w:rsid w:val="00D20E98"/>
    <w:rsid w:val="00D216EC"/>
    <w:rsid w:val="00D219B6"/>
    <w:rsid w:val="00D22351"/>
    <w:rsid w:val="00D23145"/>
    <w:rsid w:val="00D23394"/>
    <w:rsid w:val="00D23566"/>
    <w:rsid w:val="00D24830"/>
    <w:rsid w:val="00D24D27"/>
    <w:rsid w:val="00D25428"/>
    <w:rsid w:val="00D263F2"/>
    <w:rsid w:val="00D31C5C"/>
    <w:rsid w:val="00D3359F"/>
    <w:rsid w:val="00D33DA7"/>
    <w:rsid w:val="00D3483D"/>
    <w:rsid w:val="00D3495B"/>
    <w:rsid w:val="00D35713"/>
    <w:rsid w:val="00D40091"/>
    <w:rsid w:val="00D412DE"/>
    <w:rsid w:val="00D41576"/>
    <w:rsid w:val="00D43698"/>
    <w:rsid w:val="00D4503D"/>
    <w:rsid w:val="00D4754D"/>
    <w:rsid w:val="00D50FEC"/>
    <w:rsid w:val="00D51387"/>
    <w:rsid w:val="00D519E2"/>
    <w:rsid w:val="00D531B6"/>
    <w:rsid w:val="00D53261"/>
    <w:rsid w:val="00D54114"/>
    <w:rsid w:val="00D54CD0"/>
    <w:rsid w:val="00D54D4C"/>
    <w:rsid w:val="00D55422"/>
    <w:rsid w:val="00D56342"/>
    <w:rsid w:val="00D56947"/>
    <w:rsid w:val="00D6045A"/>
    <w:rsid w:val="00D61D7A"/>
    <w:rsid w:val="00D63382"/>
    <w:rsid w:val="00D64002"/>
    <w:rsid w:val="00D65472"/>
    <w:rsid w:val="00D67D57"/>
    <w:rsid w:val="00D71268"/>
    <w:rsid w:val="00D71F2A"/>
    <w:rsid w:val="00D7251F"/>
    <w:rsid w:val="00D72789"/>
    <w:rsid w:val="00D72C25"/>
    <w:rsid w:val="00D72F64"/>
    <w:rsid w:val="00D72F85"/>
    <w:rsid w:val="00D73F97"/>
    <w:rsid w:val="00D749C3"/>
    <w:rsid w:val="00D75AF9"/>
    <w:rsid w:val="00D7603A"/>
    <w:rsid w:val="00D76282"/>
    <w:rsid w:val="00D7643F"/>
    <w:rsid w:val="00D76AA6"/>
    <w:rsid w:val="00D80ADB"/>
    <w:rsid w:val="00D80F13"/>
    <w:rsid w:val="00D818C0"/>
    <w:rsid w:val="00D82029"/>
    <w:rsid w:val="00D82332"/>
    <w:rsid w:val="00D83011"/>
    <w:rsid w:val="00D833F2"/>
    <w:rsid w:val="00D83772"/>
    <w:rsid w:val="00D83988"/>
    <w:rsid w:val="00D8456B"/>
    <w:rsid w:val="00D84E86"/>
    <w:rsid w:val="00D85096"/>
    <w:rsid w:val="00D871A2"/>
    <w:rsid w:val="00D87289"/>
    <w:rsid w:val="00D91023"/>
    <w:rsid w:val="00D9222C"/>
    <w:rsid w:val="00D92894"/>
    <w:rsid w:val="00D92EBB"/>
    <w:rsid w:val="00D9361F"/>
    <w:rsid w:val="00D94D13"/>
    <w:rsid w:val="00D95907"/>
    <w:rsid w:val="00D96323"/>
    <w:rsid w:val="00D9671F"/>
    <w:rsid w:val="00D97FF1"/>
    <w:rsid w:val="00DA1FFD"/>
    <w:rsid w:val="00DA28D9"/>
    <w:rsid w:val="00DA2FA3"/>
    <w:rsid w:val="00DA4988"/>
    <w:rsid w:val="00DA6611"/>
    <w:rsid w:val="00DA6974"/>
    <w:rsid w:val="00DA6A3B"/>
    <w:rsid w:val="00DA6AB6"/>
    <w:rsid w:val="00DB0BD9"/>
    <w:rsid w:val="00DB0EB4"/>
    <w:rsid w:val="00DB183D"/>
    <w:rsid w:val="00DB343F"/>
    <w:rsid w:val="00DB3647"/>
    <w:rsid w:val="00DB3A7A"/>
    <w:rsid w:val="00DB3BC9"/>
    <w:rsid w:val="00DB3C5E"/>
    <w:rsid w:val="00DB45E4"/>
    <w:rsid w:val="00DB4944"/>
    <w:rsid w:val="00DB5203"/>
    <w:rsid w:val="00DB54D5"/>
    <w:rsid w:val="00DB74C7"/>
    <w:rsid w:val="00DB7B11"/>
    <w:rsid w:val="00DC1062"/>
    <w:rsid w:val="00DC11F1"/>
    <w:rsid w:val="00DC4C0D"/>
    <w:rsid w:val="00DC7E21"/>
    <w:rsid w:val="00DD1F9E"/>
    <w:rsid w:val="00DD2553"/>
    <w:rsid w:val="00DD4268"/>
    <w:rsid w:val="00DD46B2"/>
    <w:rsid w:val="00DD5142"/>
    <w:rsid w:val="00DD5BDE"/>
    <w:rsid w:val="00DD70D5"/>
    <w:rsid w:val="00DD7701"/>
    <w:rsid w:val="00DE1127"/>
    <w:rsid w:val="00DE1A0E"/>
    <w:rsid w:val="00DE361A"/>
    <w:rsid w:val="00DE3A1E"/>
    <w:rsid w:val="00DE5EC3"/>
    <w:rsid w:val="00DE6CC4"/>
    <w:rsid w:val="00DF0A48"/>
    <w:rsid w:val="00DF273F"/>
    <w:rsid w:val="00DF331A"/>
    <w:rsid w:val="00DF4329"/>
    <w:rsid w:val="00DF5D2A"/>
    <w:rsid w:val="00DF6465"/>
    <w:rsid w:val="00E0201F"/>
    <w:rsid w:val="00E025A0"/>
    <w:rsid w:val="00E02AA5"/>
    <w:rsid w:val="00E04206"/>
    <w:rsid w:val="00E0521C"/>
    <w:rsid w:val="00E05382"/>
    <w:rsid w:val="00E055A0"/>
    <w:rsid w:val="00E06B74"/>
    <w:rsid w:val="00E10EA7"/>
    <w:rsid w:val="00E12E0A"/>
    <w:rsid w:val="00E14F2E"/>
    <w:rsid w:val="00E15091"/>
    <w:rsid w:val="00E16DF0"/>
    <w:rsid w:val="00E21231"/>
    <w:rsid w:val="00E21871"/>
    <w:rsid w:val="00E21B3B"/>
    <w:rsid w:val="00E2263C"/>
    <w:rsid w:val="00E230C5"/>
    <w:rsid w:val="00E23608"/>
    <w:rsid w:val="00E23A8F"/>
    <w:rsid w:val="00E25C74"/>
    <w:rsid w:val="00E27024"/>
    <w:rsid w:val="00E27DBA"/>
    <w:rsid w:val="00E30A44"/>
    <w:rsid w:val="00E30CCE"/>
    <w:rsid w:val="00E326A1"/>
    <w:rsid w:val="00E32EA0"/>
    <w:rsid w:val="00E33C94"/>
    <w:rsid w:val="00E34C6E"/>
    <w:rsid w:val="00E35672"/>
    <w:rsid w:val="00E35CD0"/>
    <w:rsid w:val="00E36DA6"/>
    <w:rsid w:val="00E40631"/>
    <w:rsid w:val="00E4163D"/>
    <w:rsid w:val="00E42507"/>
    <w:rsid w:val="00E42FE6"/>
    <w:rsid w:val="00E445D7"/>
    <w:rsid w:val="00E46501"/>
    <w:rsid w:val="00E51D7D"/>
    <w:rsid w:val="00E52349"/>
    <w:rsid w:val="00E543FD"/>
    <w:rsid w:val="00E551F6"/>
    <w:rsid w:val="00E567DE"/>
    <w:rsid w:val="00E56FFC"/>
    <w:rsid w:val="00E57276"/>
    <w:rsid w:val="00E574D6"/>
    <w:rsid w:val="00E57630"/>
    <w:rsid w:val="00E57CC4"/>
    <w:rsid w:val="00E600CC"/>
    <w:rsid w:val="00E60AE7"/>
    <w:rsid w:val="00E60CAA"/>
    <w:rsid w:val="00E613CA"/>
    <w:rsid w:val="00E62B0E"/>
    <w:rsid w:val="00E633DF"/>
    <w:rsid w:val="00E63D16"/>
    <w:rsid w:val="00E64652"/>
    <w:rsid w:val="00E64701"/>
    <w:rsid w:val="00E65AC9"/>
    <w:rsid w:val="00E65D99"/>
    <w:rsid w:val="00E6654F"/>
    <w:rsid w:val="00E668B5"/>
    <w:rsid w:val="00E668E7"/>
    <w:rsid w:val="00E67926"/>
    <w:rsid w:val="00E67F2F"/>
    <w:rsid w:val="00E709C6"/>
    <w:rsid w:val="00E710CD"/>
    <w:rsid w:val="00E716D0"/>
    <w:rsid w:val="00E7293B"/>
    <w:rsid w:val="00E73BFC"/>
    <w:rsid w:val="00E73D45"/>
    <w:rsid w:val="00E743D2"/>
    <w:rsid w:val="00E74461"/>
    <w:rsid w:val="00E75345"/>
    <w:rsid w:val="00E803A6"/>
    <w:rsid w:val="00E804A9"/>
    <w:rsid w:val="00E810DC"/>
    <w:rsid w:val="00E813FC"/>
    <w:rsid w:val="00E8147F"/>
    <w:rsid w:val="00E822BB"/>
    <w:rsid w:val="00E82843"/>
    <w:rsid w:val="00E833D3"/>
    <w:rsid w:val="00E8362C"/>
    <w:rsid w:val="00E83FA7"/>
    <w:rsid w:val="00E8443F"/>
    <w:rsid w:val="00E84C98"/>
    <w:rsid w:val="00E8502A"/>
    <w:rsid w:val="00E855B7"/>
    <w:rsid w:val="00E85B0D"/>
    <w:rsid w:val="00E862E4"/>
    <w:rsid w:val="00E8692C"/>
    <w:rsid w:val="00E86A0F"/>
    <w:rsid w:val="00E86A4E"/>
    <w:rsid w:val="00E87267"/>
    <w:rsid w:val="00E8730A"/>
    <w:rsid w:val="00E90AEB"/>
    <w:rsid w:val="00E92FB2"/>
    <w:rsid w:val="00E93DE6"/>
    <w:rsid w:val="00E94149"/>
    <w:rsid w:val="00E94A09"/>
    <w:rsid w:val="00E94A0C"/>
    <w:rsid w:val="00E963C4"/>
    <w:rsid w:val="00E964EC"/>
    <w:rsid w:val="00E96593"/>
    <w:rsid w:val="00E97738"/>
    <w:rsid w:val="00E97B55"/>
    <w:rsid w:val="00EA1311"/>
    <w:rsid w:val="00EA173B"/>
    <w:rsid w:val="00EA3FBA"/>
    <w:rsid w:val="00EA4EDA"/>
    <w:rsid w:val="00EA58BC"/>
    <w:rsid w:val="00EA7723"/>
    <w:rsid w:val="00EA7870"/>
    <w:rsid w:val="00EA7FFE"/>
    <w:rsid w:val="00EB1646"/>
    <w:rsid w:val="00EB2115"/>
    <w:rsid w:val="00EB21EB"/>
    <w:rsid w:val="00EB2742"/>
    <w:rsid w:val="00EB3FF5"/>
    <w:rsid w:val="00EB4DC0"/>
    <w:rsid w:val="00EB5A0C"/>
    <w:rsid w:val="00EB66F8"/>
    <w:rsid w:val="00EC1682"/>
    <w:rsid w:val="00EC1BF4"/>
    <w:rsid w:val="00EC36D1"/>
    <w:rsid w:val="00EC3974"/>
    <w:rsid w:val="00EC546A"/>
    <w:rsid w:val="00EC5D98"/>
    <w:rsid w:val="00EC7296"/>
    <w:rsid w:val="00ED0115"/>
    <w:rsid w:val="00ED0BEE"/>
    <w:rsid w:val="00ED0D1D"/>
    <w:rsid w:val="00ED1EB7"/>
    <w:rsid w:val="00ED202B"/>
    <w:rsid w:val="00ED2A7A"/>
    <w:rsid w:val="00ED2C34"/>
    <w:rsid w:val="00ED314F"/>
    <w:rsid w:val="00ED3B88"/>
    <w:rsid w:val="00ED4FB8"/>
    <w:rsid w:val="00ED6973"/>
    <w:rsid w:val="00EE123E"/>
    <w:rsid w:val="00EE1548"/>
    <w:rsid w:val="00EE162D"/>
    <w:rsid w:val="00EE2E0F"/>
    <w:rsid w:val="00EE4195"/>
    <w:rsid w:val="00EE4201"/>
    <w:rsid w:val="00EE4514"/>
    <w:rsid w:val="00EE5BCD"/>
    <w:rsid w:val="00EE60FD"/>
    <w:rsid w:val="00EE71D9"/>
    <w:rsid w:val="00EE7D46"/>
    <w:rsid w:val="00EF0698"/>
    <w:rsid w:val="00EF0C99"/>
    <w:rsid w:val="00EF259E"/>
    <w:rsid w:val="00EF263B"/>
    <w:rsid w:val="00EF4C56"/>
    <w:rsid w:val="00EF4E6D"/>
    <w:rsid w:val="00EF6208"/>
    <w:rsid w:val="00EF6843"/>
    <w:rsid w:val="00F0196B"/>
    <w:rsid w:val="00F02543"/>
    <w:rsid w:val="00F048F8"/>
    <w:rsid w:val="00F05139"/>
    <w:rsid w:val="00F055E4"/>
    <w:rsid w:val="00F05B1D"/>
    <w:rsid w:val="00F07D20"/>
    <w:rsid w:val="00F07E03"/>
    <w:rsid w:val="00F108CF"/>
    <w:rsid w:val="00F108EA"/>
    <w:rsid w:val="00F121D4"/>
    <w:rsid w:val="00F1316D"/>
    <w:rsid w:val="00F13245"/>
    <w:rsid w:val="00F13FB2"/>
    <w:rsid w:val="00F14664"/>
    <w:rsid w:val="00F14B7C"/>
    <w:rsid w:val="00F15334"/>
    <w:rsid w:val="00F15F4F"/>
    <w:rsid w:val="00F15F55"/>
    <w:rsid w:val="00F17221"/>
    <w:rsid w:val="00F20588"/>
    <w:rsid w:val="00F20742"/>
    <w:rsid w:val="00F2136A"/>
    <w:rsid w:val="00F218C9"/>
    <w:rsid w:val="00F234D9"/>
    <w:rsid w:val="00F236BB"/>
    <w:rsid w:val="00F24060"/>
    <w:rsid w:val="00F253AF"/>
    <w:rsid w:val="00F27F4E"/>
    <w:rsid w:val="00F308DE"/>
    <w:rsid w:val="00F31BD0"/>
    <w:rsid w:val="00F327B8"/>
    <w:rsid w:val="00F32A55"/>
    <w:rsid w:val="00F330FD"/>
    <w:rsid w:val="00F33302"/>
    <w:rsid w:val="00F33E0C"/>
    <w:rsid w:val="00F36873"/>
    <w:rsid w:val="00F375D2"/>
    <w:rsid w:val="00F40407"/>
    <w:rsid w:val="00F414D3"/>
    <w:rsid w:val="00F41C35"/>
    <w:rsid w:val="00F42153"/>
    <w:rsid w:val="00F42443"/>
    <w:rsid w:val="00F429D1"/>
    <w:rsid w:val="00F448FE"/>
    <w:rsid w:val="00F44E2D"/>
    <w:rsid w:val="00F45D18"/>
    <w:rsid w:val="00F473C2"/>
    <w:rsid w:val="00F47CFD"/>
    <w:rsid w:val="00F510BD"/>
    <w:rsid w:val="00F519DD"/>
    <w:rsid w:val="00F51F3F"/>
    <w:rsid w:val="00F52B2A"/>
    <w:rsid w:val="00F53478"/>
    <w:rsid w:val="00F54181"/>
    <w:rsid w:val="00F5639B"/>
    <w:rsid w:val="00F564E0"/>
    <w:rsid w:val="00F575C2"/>
    <w:rsid w:val="00F611A2"/>
    <w:rsid w:val="00F614A0"/>
    <w:rsid w:val="00F62E7C"/>
    <w:rsid w:val="00F634D4"/>
    <w:rsid w:val="00F6383D"/>
    <w:rsid w:val="00F67775"/>
    <w:rsid w:val="00F7105C"/>
    <w:rsid w:val="00F71A7E"/>
    <w:rsid w:val="00F71FF8"/>
    <w:rsid w:val="00F72D11"/>
    <w:rsid w:val="00F7375E"/>
    <w:rsid w:val="00F74D45"/>
    <w:rsid w:val="00F7541B"/>
    <w:rsid w:val="00F75A3F"/>
    <w:rsid w:val="00F7628F"/>
    <w:rsid w:val="00F76C2A"/>
    <w:rsid w:val="00F77591"/>
    <w:rsid w:val="00F77CD4"/>
    <w:rsid w:val="00F81319"/>
    <w:rsid w:val="00F819A4"/>
    <w:rsid w:val="00F842B7"/>
    <w:rsid w:val="00F84D75"/>
    <w:rsid w:val="00F8532C"/>
    <w:rsid w:val="00F856C0"/>
    <w:rsid w:val="00F910B7"/>
    <w:rsid w:val="00F91E40"/>
    <w:rsid w:val="00F91FDE"/>
    <w:rsid w:val="00F92326"/>
    <w:rsid w:val="00F927B0"/>
    <w:rsid w:val="00F934C8"/>
    <w:rsid w:val="00F94826"/>
    <w:rsid w:val="00F9596B"/>
    <w:rsid w:val="00F96CF9"/>
    <w:rsid w:val="00FA100C"/>
    <w:rsid w:val="00FA18FB"/>
    <w:rsid w:val="00FA3629"/>
    <w:rsid w:val="00FA3B17"/>
    <w:rsid w:val="00FA44F2"/>
    <w:rsid w:val="00FA52C1"/>
    <w:rsid w:val="00FA74DE"/>
    <w:rsid w:val="00FA7784"/>
    <w:rsid w:val="00FA77E6"/>
    <w:rsid w:val="00FA7838"/>
    <w:rsid w:val="00FA7B2C"/>
    <w:rsid w:val="00FB04E4"/>
    <w:rsid w:val="00FB058F"/>
    <w:rsid w:val="00FB1822"/>
    <w:rsid w:val="00FB1887"/>
    <w:rsid w:val="00FB3026"/>
    <w:rsid w:val="00FB4CB5"/>
    <w:rsid w:val="00FB5631"/>
    <w:rsid w:val="00FB5D5C"/>
    <w:rsid w:val="00FB6303"/>
    <w:rsid w:val="00FB6F87"/>
    <w:rsid w:val="00FB75A8"/>
    <w:rsid w:val="00FC0ABA"/>
    <w:rsid w:val="00FC1134"/>
    <w:rsid w:val="00FC170B"/>
    <w:rsid w:val="00FC6CCB"/>
    <w:rsid w:val="00FC6F37"/>
    <w:rsid w:val="00FC7B26"/>
    <w:rsid w:val="00FD232F"/>
    <w:rsid w:val="00FD2823"/>
    <w:rsid w:val="00FD3B14"/>
    <w:rsid w:val="00FD422A"/>
    <w:rsid w:val="00FD4E95"/>
    <w:rsid w:val="00FD686D"/>
    <w:rsid w:val="00FD6DD3"/>
    <w:rsid w:val="00FD7513"/>
    <w:rsid w:val="00FD7667"/>
    <w:rsid w:val="00FD7803"/>
    <w:rsid w:val="00FE05B2"/>
    <w:rsid w:val="00FE07F9"/>
    <w:rsid w:val="00FE2C59"/>
    <w:rsid w:val="00FE370E"/>
    <w:rsid w:val="00FE55D4"/>
    <w:rsid w:val="00FE737E"/>
    <w:rsid w:val="00FE75E6"/>
    <w:rsid w:val="00FE795C"/>
    <w:rsid w:val="00FF01AD"/>
    <w:rsid w:val="00FF03BC"/>
    <w:rsid w:val="00FF2632"/>
    <w:rsid w:val="00FF2DC6"/>
    <w:rsid w:val="00FF48DE"/>
    <w:rsid w:val="00FF4E57"/>
    <w:rsid w:val="00FF50A1"/>
    <w:rsid w:val="00FF51A7"/>
    <w:rsid w:val="00FF6064"/>
    <w:rsid w:val="00FF70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A33758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0552E"/>
    <w:pPr>
      <w:keepNext/>
      <w:keepLines/>
      <w:spacing w:before="480"/>
      <w:outlineLvl w:val="0"/>
    </w:pPr>
    <w:rPr>
      <w:rFonts w:ascii="Cambria" w:eastAsia="Calibri" w:hAnsi="Cambria"/>
      <w:b/>
      <w:color w:val="365F91"/>
      <w:sz w:val="28"/>
      <w:szCs w:val="20"/>
    </w:rPr>
  </w:style>
  <w:style w:type="paragraph" w:styleId="Heading2">
    <w:name w:val="heading 2"/>
    <w:aliases w:val="Ниво 2"/>
    <w:basedOn w:val="Normal"/>
    <w:next w:val="Normal"/>
    <w:link w:val="Heading2Char"/>
    <w:uiPriority w:val="99"/>
    <w:qFormat/>
    <w:rsid w:val="007E10B9"/>
    <w:pPr>
      <w:keepNext/>
      <w:spacing w:before="240" w:after="60"/>
      <w:outlineLvl w:val="1"/>
    </w:pPr>
    <w:rPr>
      <w:rFonts w:ascii="Cambria" w:eastAsia="Calibri" w:hAnsi="Cambria"/>
      <w:b/>
      <w:i/>
      <w:sz w:val="28"/>
      <w:szCs w:val="20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B3A7A"/>
    <w:pPr>
      <w:keepNext/>
      <w:spacing w:before="240" w:after="60"/>
      <w:outlineLvl w:val="2"/>
    </w:pPr>
    <w:rPr>
      <w:rFonts w:ascii="Cambria" w:eastAsia="Calibri" w:hAnsi="Cambria"/>
      <w:b/>
      <w:sz w:val="26"/>
      <w:szCs w:val="20"/>
      <w:lang w:eastAsia="bg-BG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95082"/>
    <w:pPr>
      <w:keepNext/>
      <w:keepLines/>
      <w:spacing w:before="200"/>
      <w:outlineLvl w:val="3"/>
    </w:pPr>
    <w:rPr>
      <w:rFonts w:ascii="Cambria" w:eastAsia="Calibri" w:hAnsi="Cambria"/>
      <w:b/>
      <w:i/>
      <w:color w:val="4F81BD"/>
      <w:szCs w:val="20"/>
    </w:rPr>
  </w:style>
  <w:style w:type="paragraph" w:styleId="Heading5">
    <w:name w:val="heading 5"/>
    <w:basedOn w:val="Normal"/>
    <w:next w:val="Normal"/>
    <w:link w:val="Heading5Char"/>
    <w:uiPriority w:val="99"/>
    <w:qFormat/>
    <w:rsid w:val="001823AA"/>
    <w:pPr>
      <w:keepNext/>
      <w:keepLines/>
      <w:spacing w:before="200"/>
      <w:outlineLvl w:val="4"/>
    </w:pPr>
    <w:rPr>
      <w:rFonts w:ascii="Cambria" w:eastAsia="Calibri" w:hAnsi="Cambria"/>
      <w:color w:val="243F6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0552E"/>
    <w:rPr>
      <w:rFonts w:ascii="Cambria" w:hAnsi="Cambria" w:cs="Times New Roman"/>
      <w:b/>
      <w:color w:val="365F91"/>
      <w:sz w:val="28"/>
      <w:lang w:val="en-US" w:eastAsia="en-US"/>
    </w:rPr>
  </w:style>
  <w:style w:type="character" w:customStyle="1" w:styleId="Heading2Char">
    <w:name w:val="Heading 2 Char"/>
    <w:aliases w:val="Ниво 2 Char"/>
    <w:basedOn w:val="DefaultParagraphFont"/>
    <w:link w:val="Heading2"/>
    <w:uiPriority w:val="99"/>
    <w:locked/>
    <w:rsid w:val="007E10B9"/>
    <w:rPr>
      <w:rFonts w:ascii="Cambria" w:hAnsi="Cambria" w:cs="Times New Roman"/>
      <w:b/>
      <w:i/>
      <w:sz w:val="28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DB3A7A"/>
    <w:rPr>
      <w:rFonts w:ascii="Cambria" w:hAnsi="Cambria" w:cs="Times New Roman"/>
      <w:b/>
      <w:sz w:val="26"/>
      <w:lang w:val="en-US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395082"/>
    <w:rPr>
      <w:rFonts w:ascii="Cambria" w:hAnsi="Cambria" w:cs="Times New Roman"/>
      <w:b/>
      <w:i/>
      <w:color w:val="4F81BD"/>
      <w:sz w:val="24"/>
      <w:lang w:val="en-US" w:eastAsia="en-US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1823AA"/>
    <w:rPr>
      <w:rFonts w:ascii="Cambria" w:hAnsi="Cambria" w:cs="Times New Roman"/>
      <w:color w:val="243F60"/>
      <w:sz w:val="24"/>
      <w:lang w:val="en-US" w:eastAsia="en-US"/>
    </w:rPr>
  </w:style>
  <w:style w:type="paragraph" w:customStyle="1" w:styleId="Default">
    <w:name w:val="Default"/>
    <w:uiPriority w:val="99"/>
    <w:rsid w:val="00DB3A7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Header">
    <w:name w:val="header"/>
    <w:aliases w:val="Intestazione.int.intestazione,Intestazione.int,Char1 Char,Char1 Char Знак Знак,Header1"/>
    <w:basedOn w:val="Normal"/>
    <w:link w:val="HeaderChar"/>
    <w:uiPriority w:val="99"/>
    <w:rsid w:val="00DB3A7A"/>
    <w:pPr>
      <w:tabs>
        <w:tab w:val="center" w:pos="4320"/>
        <w:tab w:val="right" w:pos="8640"/>
      </w:tabs>
    </w:pPr>
    <w:rPr>
      <w:rFonts w:eastAsia="Calibri"/>
      <w:szCs w:val="20"/>
      <w:lang w:eastAsia="bg-BG"/>
    </w:rPr>
  </w:style>
  <w:style w:type="character" w:customStyle="1" w:styleId="HeaderChar">
    <w:name w:val="Header Char"/>
    <w:aliases w:val="Intestazione.int.intestazione Char,Intestazione.int Char,Char1 Char Char,Char1 Char Знак Знак Char,Header1 Char"/>
    <w:basedOn w:val="DefaultParagraphFont"/>
    <w:link w:val="Header"/>
    <w:uiPriority w:val="99"/>
    <w:locked/>
    <w:rsid w:val="00DB3A7A"/>
    <w:rPr>
      <w:rFonts w:ascii="Times New Roman" w:hAnsi="Times New Roman" w:cs="Times New Roman"/>
      <w:sz w:val="24"/>
      <w:lang w:val="en-US"/>
    </w:rPr>
  </w:style>
  <w:style w:type="paragraph" w:styleId="Footer">
    <w:name w:val="footer"/>
    <w:basedOn w:val="Normal"/>
    <w:link w:val="FooterChar"/>
    <w:uiPriority w:val="99"/>
    <w:rsid w:val="00DB3A7A"/>
    <w:pPr>
      <w:tabs>
        <w:tab w:val="center" w:pos="4320"/>
        <w:tab w:val="right" w:pos="8640"/>
      </w:tabs>
    </w:pPr>
    <w:rPr>
      <w:rFonts w:eastAsia="Calibri"/>
      <w:szCs w:val="20"/>
      <w:lang w:eastAsia="bg-BG"/>
    </w:rPr>
  </w:style>
  <w:style w:type="character" w:customStyle="1" w:styleId="FooterChar">
    <w:name w:val="Footer Char"/>
    <w:basedOn w:val="DefaultParagraphFont"/>
    <w:link w:val="Footer"/>
    <w:uiPriority w:val="99"/>
    <w:locked/>
    <w:rsid w:val="00DB3A7A"/>
    <w:rPr>
      <w:rFonts w:ascii="Times New Roman" w:hAnsi="Times New Roman" w:cs="Times New Roman"/>
      <w:sz w:val="24"/>
      <w:lang w:val="en-US"/>
    </w:rPr>
  </w:style>
  <w:style w:type="character" w:styleId="Hyperlink">
    <w:name w:val="Hyperlink"/>
    <w:basedOn w:val="DefaultParagraphFont"/>
    <w:uiPriority w:val="99"/>
    <w:rsid w:val="00DB3A7A"/>
    <w:rPr>
      <w:rFonts w:cs="Times New Roman"/>
      <w:color w:val="0000FF"/>
      <w:u w:val="single"/>
    </w:rPr>
  </w:style>
  <w:style w:type="paragraph" w:styleId="BodyTextIndent3">
    <w:name w:val="Body Text Indent 3"/>
    <w:basedOn w:val="Normal"/>
    <w:link w:val="BodyTextIndent3Char"/>
    <w:uiPriority w:val="99"/>
    <w:rsid w:val="00DB3A7A"/>
    <w:pPr>
      <w:spacing w:after="120"/>
      <w:ind w:left="283"/>
    </w:pPr>
    <w:rPr>
      <w:rFonts w:eastAsia="Calibri"/>
      <w:sz w:val="16"/>
      <w:szCs w:val="20"/>
      <w:lang w:val="en-GB" w:eastAsia="bg-BG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DB3A7A"/>
    <w:rPr>
      <w:rFonts w:ascii="Times New Roman" w:hAnsi="Times New Roman" w:cs="Times New Roman"/>
      <w:sz w:val="16"/>
      <w:lang w:val="en-GB"/>
    </w:rPr>
  </w:style>
  <w:style w:type="paragraph" w:styleId="BodyText3">
    <w:name w:val="Body Text 3"/>
    <w:basedOn w:val="Normal"/>
    <w:link w:val="BodyText3Char"/>
    <w:uiPriority w:val="99"/>
    <w:rsid w:val="00DB3A7A"/>
    <w:pPr>
      <w:spacing w:after="120"/>
    </w:pPr>
    <w:rPr>
      <w:rFonts w:eastAsia="Calibri"/>
      <w:sz w:val="16"/>
      <w:szCs w:val="20"/>
      <w:lang w:val="en-AU" w:eastAsia="bg-BG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DB3A7A"/>
    <w:rPr>
      <w:rFonts w:ascii="Times New Roman" w:hAnsi="Times New Roman" w:cs="Times New Roman"/>
      <w:sz w:val="16"/>
      <w:lang w:val="en-AU" w:eastAsia="bg-BG"/>
    </w:rPr>
  </w:style>
  <w:style w:type="paragraph" w:styleId="BodyText">
    <w:name w:val="Body Text"/>
    <w:basedOn w:val="Normal"/>
    <w:link w:val="BodyTextChar"/>
    <w:uiPriority w:val="99"/>
    <w:rsid w:val="0023538A"/>
    <w:pPr>
      <w:spacing w:after="120"/>
    </w:pPr>
    <w:rPr>
      <w:rFonts w:eastAsia="Calibri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3538A"/>
    <w:rPr>
      <w:rFonts w:ascii="Times New Roman" w:hAnsi="Times New Roman" w:cs="Times New Roman"/>
      <w:sz w:val="24"/>
      <w:lang w:val="en-US" w:eastAsia="en-US"/>
    </w:rPr>
  </w:style>
  <w:style w:type="paragraph" w:customStyle="1" w:styleId="Style5">
    <w:name w:val="Style5"/>
    <w:basedOn w:val="Normal"/>
    <w:uiPriority w:val="99"/>
    <w:rsid w:val="0023538A"/>
    <w:pPr>
      <w:widowControl w:val="0"/>
      <w:autoSpaceDE w:val="0"/>
      <w:autoSpaceDN w:val="0"/>
      <w:adjustRightInd w:val="0"/>
    </w:pPr>
    <w:rPr>
      <w:lang w:val="bg-BG" w:eastAsia="bg-BG"/>
    </w:rPr>
  </w:style>
  <w:style w:type="paragraph" w:customStyle="1" w:styleId="1">
    <w:name w:val="Без разредка1"/>
    <w:uiPriority w:val="99"/>
    <w:rsid w:val="00871352"/>
    <w:rPr>
      <w:rFonts w:cs="Calibri"/>
      <w:lang w:eastAsia="en-US"/>
    </w:rPr>
  </w:style>
  <w:style w:type="paragraph" w:styleId="Subtitle">
    <w:name w:val="Subtitle"/>
    <w:basedOn w:val="Normal"/>
    <w:next w:val="Normal"/>
    <w:link w:val="SubtitleChar"/>
    <w:uiPriority w:val="99"/>
    <w:qFormat/>
    <w:rsid w:val="00871352"/>
    <w:pPr>
      <w:spacing w:after="60"/>
      <w:jc w:val="center"/>
      <w:outlineLvl w:val="1"/>
    </w:pPr>
    <w:rPr>
      <w:rFonts w:ascii="Cambria" w:eastAsia="Calibri" w:hAnsi="Cambria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871352"/>
    <w:rPr>
      <w:rFonts w:ascii="Cambria" w:hAnsi="Cambria" w:cs="Times New Roman"/>
      <w:sz w:val="24"/>
      <w:lang w:val="en-US" w:eastAsia="en-US"/>
    </w:rPr>
  </w:style>
  <w:style w:type="character" w:customStyle="1" w:styleId="FontStyle182">
    <w:name w:val="Font Style182"/>
    <w:uiPriority w:val="99"/>
    <w:rsid w:val="0018417A"/>
    <w:rPr>
      <w:rFonts w:ascii="Times New Roman" w:hAnsi="Times New Roman"/>
      <w:sz w:val="22"/>
    </w:rPr>
  </w:style>
  <w:style w:type="paragraph" w:styleId="BalloonText">
    <w:name w:val="Balloon Text"/>
    <w:basedOn w:val="Normal"/>
    <w:link w:val="BalloonTextChar"/>
    <w:uiPriority w:val="99"/>
    <w:semiHidden/>
    <w:rsid w:val="00F121D4"/>
    <w:rPr>
      <w:rFonts w:ascii="Tahoma" w:eastAsia="Calibri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121D4"/>
    <w:rPr>
      <w:rFonts w:ascii="Tahoma" w:hAnsi="Tahoma" w:cs="Times New Roman"/>
      <w:sz w:val="16"/>
      <w:lang w:val="en-US" w:eastAsia="en-US"/>
    </w:rPr>
  </w:style>
  <w:style w:type="paragraph" w:styleId="PlainText">
    <w:name w:val="Plain Text"/>
    <w:basedOn w:val="Normal"/>
    <w:link w:val="PlainTextChar"/>
    <w:uiPriority w:val="99"/>
    <w:rsid w:val="00447FE8"/>
    <w:rPr>
      <w:rFonts w:ascii="Courier New" w:eastAsia="Calibri" w:hAnsi="Courier New"/>
      <w:sz w:val="20"/>
      <w:szCs w:val="20"/>
      <w:lang w:val="bg-BG" w:eastAsia="bg-BG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447FE8"/>
    <w:rPr>
      <w:rFonts w:ascii="Courier New" w:hAnsi="Courier New" w:cs="Times New Roman"/>
    </w:rPr>
  </w:style>
  <w:style w:type="paragraph" w:styleId="ListParagraph">
    <w:name w:val="List Paragraph"/>
    <w:basedOn w:val="Normal"/>
    <w:uiPriority w:val="99"/>
    <w:qFormat/>
    <w:rsid w:val="00447FE8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val="bg-BG"/>
    </w:rPr>
  </w:style>
  <w:style w:type="paragraph" w:styleId="ListNumber3">
    <w:name w:val="List Number 3"/>
    <w:basedOn w:val="Normal"/>
    <w:uiPriority w:val="99"/>
    <w:rsid w:val="009C09BB"/>
    <w:pPr>
      <w:tabs>
        <w:tab w:val="num" w:pos="926"/>
      </w:tabs>
      <w:ind w:left="926" w:hanging="360"/>
      <w:jc w:val="both"/>
    </w:pPr>
    <w:rPr>
      <w:rFonts w:ascii="Univers" w:hAnsi="Univers" w:cs="Univers"/>
      <w:sz w:val="22"/>
      <w:szCs w:val="22"/>
      <w:lang w:val="en-GB"/>
    </w:rPr>
  </w:style>
  <w:style w:type="paragraph" w:styleId="BodyTextIndent">
    <w:name w:val="Body Text Indent"/>
    <w:basedOn w:val="Normal"/>
    <w:link w:val="BodyTextIndentChar"/>
    <w:uiPriority w:val="99"/>
    <w:rsid w:val="000A5598"/>
    <w:pPr>
      <w:spacing w:after="120"/>
      <w:ind w:left="283"/>
    </w:pPr>
    <w:rPr>
      <w:rFonts w:eastAsia="Calibri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0A5598"/>
    <w:rPr>
      <w:rFonts w:ascii="Times New Roman" w:hAnsi="Times New Roman" w:cs="Times New Roman"/>
      <w:sz w:val="24"/>
      <w:lang w:val="en-US" w:eastAsia="en-US"/>
    </w:rPr>
  </w:style>
  <w:style w:type="paragraph" w:customStyle="1" w:styleId="NormalParagraph">
    <w:name w:val="Normal Paragraph"/>
    <w:basedOn w:val="Normal"/>
    <w:uiPriority w:val="99"/>
    <w:rsid w:val="002F4C28"/>
    <w:pPr>
      <w:widowControl w:val="0"/>
      <w:spacing w:after="120"/>
    </w:pPr>
    <w:rPr>
      <w:sz w:val="22"/>
      <w:szCs w:val="22"/>
      <w:lang w:val="en-GB"/>
    </w:rPr>
  </w:style>
  <w:style w:type="paragraph" w:customStyle="1" w:styleId="CharCharCharCharCharChar">
    <w:name w:val="Char Char Знак Знак Char Char Знак Знак Char Char Знак"/>
    <w:basedOn w:val="Normal"/>
    <w:uiPriority w:val="99"/>
    <w:rsid w:val="00F842B7"/>
    <w:pPr>
      <w:tabs>
        <w:tab w:val="left" w:pos="709"/>
      </w:tabs>
    </w:pPr>
    <w:rPr>
      <w:rFonts w:ascii="Tahoma" w:hAnsi="Tahoma" w:cs="Tahoma"/>
      <w:sz w:val="20"/>
      <w:szCs w:val="20"/>
      <w:lang w:val="pl-PL" w:eastAsia="pl-PL"/>
    </w:rPr>
  </w:style>
  <w:style w:type="paragraph" w:customStyle="1" w:styleId="ListParagraph1">
    <w:name w:val="List Paragraph1"/>
    <w:basedOn w:val="Normal"/>
    <w:uiPriority w:val="99"/>
    <w:rsid w:val="00DD5BDE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Style117">
    <w:name w:val="Style117"/>
    <w:basedOn w:val="Normal"/>
    <w:uiPriority w:val="99"/>
    <w:rsid w:val="00DD5BDE"/>
    <w:pPr>
      <w:widowControl w:val="0"/>
      <w:autoSpaceDE w:val="0"/>
      <w:autoSpaceDN w:val="0"/>
      <w:adjustRightInd w:val="0"/>
      <w:spacing w:line="418" w:lineRule="exact"/>
      <w:ind w:firstLine="725"/>
      <w:jc w:val="both"/>
    </w:pPr>
    <w:rPr>
      <w:lang w:val="bg-BG" w:eastAsia="bg-BG"/>
    </w:rPr>
  </w:style>
  <w:style w:type="character" w:customStyle="1" w:styleId="FontStyle225">
    <w:name w:val="Font Style225"/>
    <w:uiPriority w:val="99"/>
    <w:rsid w:val="00DD5BDE"/>
    <w:rPr>
      <w:rFonts w:ascii="Tahoma" w:hAnsi="Tahoma"/>
      <w:b/>
      <w:sz w:val="18"/>
    </w:rPr>
  </w:style>
  <w:style w:type="paragraph" w:customStyle="1" w:styleId="CharChar1Char">
    <w:name w:val="Char Char1 Char"/>
    <w:basedOn w:val="Normal"/>
    <w:uiPriority w:val="99"/>
    <w:rsid w:val="009424EB"/>
    <w:pPr>
      <w:tabs>
        <w:tab w:val="left" w:pos="709"/>
      </w:tabs>
    </w:pPr>
    <w:rPr>
      <w:rFonts w:ascii="Tahoma" w:hAnsi="Tahoma" w:cs="Tahoma"/>
      <w:lang w:val="pl-PL" w:eastAsia="pl-PL"/>
    </w:rPr>
  </w:style>
  <w:style w:type="paragraph" w:customStyle="1" w:styleId="3">
    <w:name w:val="Ниво 3 текст"/>
    <w:basedOn w:val="Normal"/>
    <w:link w:val="3Char"/>
    <w:uiPriority w:val="99"/>
    <w:rsid w:val="007E10B9"/>
    <w:pPr>
      <w:spacing w:after="120" w:line="276" w:lineRule="auto"/>
      <w:ind w:left="556"/>
    </w:pPr>
    <w:rPr>
      <w:rFonts w:ascii="Calibri" w:hAnsi="Calibri"/>
      <w:sz w:val="22"/>
      <w:szCs w:val="20"/>
      <w:lang w:val="bg-BG" w:eastAsia="en-GB"/>
    </w:rPr>
  </w:style>
  <w:style w:type="character" w:customStyle="1" w:styleId="3Char">
    <w:name w:val="Ниво 3 текст Char"/>
    <w:link w:val="3"/>
    <w:uiPriority w:val="99"/>
    <w:locked/>
    <w:rsid w:val="007E10B9"/>
    <w:rPr>
      <w:rFonts w:eastAsia="Times New Roman"/>
      <w:sz w:val="22"/>
      <w:lang w:eastAsia="en-GB"/>
    </w:rPr>
  </w:style>
  <w:style w:type="paragraph" w:customStyle="1" w:styleId="4">
    <w:name w:val="Ниво 4 текст"/>
    <w:basedOn w:val="3"/>
    <w:link w:val="4Char"/>
    <w:uiPriority w:val="99"/>
    <w:rsid w:val="007E10B9"/>
    <w:pPr>
      <w:ind w:left="862"/>
    </w:pPr>
  </w:style>
  <w:style w:type="character" w:customStyle="1" w:styleId="4Char">
    <w:name w:val="Ниво 4 текст Char"/>
    <w:link w:val="4"/>
    <w:uiPriority w:val="99"/>
    <w:locked/>
    <w:rsid w:val="007E10B9"/>
    <w:rPr>
      <w:rFonts w:eastAsia="Times New Roman"/>
      <w:sz w:val="22"/>
      <w:lang w:eastAsia="en-GB"/>
    </w:rPr>
  </w:style>
  <w:style w:type="paragraph" w:styleId="NormalWeb">
    <w:name w:val="Normal (Web)"/>
    <w:basedOn w:val="Normal"/>
    <w:uiPriority w:val="99"/>
    <w:rsid w:val="00404BC9"/>
    <w:pPr>
      <w:spacing w:before="100" w:beforeAutospacing="1" w:after="100" w:afterAutospacing="1"/>
    </w:pPr>
  </w:style>
  <w:style w:type="paragraph" w:customStyle="1" w:styleId="10">
    <w:name w:val="Стил1"/>
    <w:basedOn w:val="Heading3"/>
    <w:link w:val="11"/>
    <w:uiPriority w:val="99"/>
    <w:rsid w:val="00244AA7"/>
    <w:pPr>
      <w:tabs>
        <w:tab w:val="num" w:pos="615"/>
      </w:tabs>
      <w:spacing w:before="0" w:after="0"/>
      <w:ind w:left="615" w:hanging="435"/>
      <w:jc w:val="both"/>
    </w:pPr>
    <w:rPr>
      <w:rFonts w:ascii="Times New Roman" w:hAnsi="Times New Roman"/>
      <w:b w:val="0"/>
      <w:sz w:val="24"/>
      <w:lang w:val="bg-BG"/>
    </w:rPr>
  </w:style>
  <w:style w:type="character" w:customStyle="1" w:styleId="11">
    <w:name w:val="Стил1 Знак"/>
    <w:link w:val="10"/>
    <w:uiPriority w:val="99"/>
    <w:locked/>
    <w:rsid w:val="00244AA7"/>
    <w:rPr>
      <w:rFonts w:ascii="Times New Roman" w:hAnsi="Times New Roman"/>
      <w:sz w:val="24"/>
    </w:rPr>
  </w:style>
  <w:style w:type="paragraph" w:customStyle="1" w:styleId="Style">
    <w:name w:val="Style"/>
    <w:uiPriority w:val="99"/>
    <w:rsid w:val="00A34299"/>
    <w:pPr>
      <w:widowControl w:val="0"/>
      <w:autoSpaceDE w:val="0"/>
      <w:autoSpaceDN w:val="0"/>
      <w:adjustRightInd w:val="0"/>
      <w:ind w:left="140" w:right="140" w:firstLine="840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BodyText31">
    <w:name w:val="Body Text 31"/>
    <w:basedOn w:val="Normal"/>
    <w:uiPriority w:val="99"/>
    <w:rsid w:val="009B6A8A"/>
    <w:pPr>
      <w:tabs>
        <w:tab w:val="left" w:pos="-142"/>
        <w:tab w:val="left" w:pos="720"/>
      </w:tabs>
      <w:overflowPunct w:val="0"/>
      <w:autoSpaceDE w:val="0"/>
      <w:autoSpaceDN w:val="0"/>
      <w:adjustRightInd w:val="0"/>
      <w:spacing w:before="120"/>
      <w:jc w:val="both"/>
      <w:textAlignment w:val="baseline"/>
    </w:pPr>
    <w:rPr>
      <w:lang w:val="bg-BG" w:eastAsia="bg-BG"/>
    </w:rPr>
  </w:style>
  <w:style w:type="paragraph" w:customStyle="1" w:styleId="Style7">
    <w:name w:val="Style7"/>
    <w:basedOn w:val="Normal"/>
    <w:uiPriority w:val="99"/>
    <w:rsid w:val="00CF3206"/>
    <w:pPr>
      <w:widowControl w:val="0"/>
      <w:autoSpaceDE w:val="0"/>
      <w:autoSpaceDN w:val="0"/>
      <w:adjustRightInd w:val="0"/>
      <w:spacing w:line="317" w:lineRule="exact"/>
      <w:ind w:firstLine="1399"/>
    </w:pPr>
    <w:rPr>
      <w:lang w:val="bg-BG" w:eastAsia="bg-BG"/>
    </w:rPr>
  </w:style>
  <w:style w:type="paragraph" w:styleId="FootnoteText">
    <w:name w:val="footnote text"/>
    <w:aliases w:val="Podrozdział,stile 1,Footnote,Footnote1,Footnote2,Footnote3,Footnote4,Footnote5,Footnote6,Footnote7,Footnote8,Footnote9,Footnote10,Footnote11,Footnote21,Footnote31,Footnote41,Footnote51,Footnote61,Footnote71,Footnote81,Footnote91,single s"/>
    <w:basedOn w:val="Normal"/>
    <w:link w:val="FootnoteTextChar"/>
    <w:uiPriority w:val="99"/>
    <w:semiHidden/>
    <w:rsid w:val="0075536C"/>
    <w:rPr>
      <w:rFonts w:eastAsia="Calibri"/>
      <w:sz w:val="20"/>
      <w:szCs w:val="20"/>
      <w:lang w:val="en-GB"/>
    </w:rPr>
  </w:style>
  <w:style w:type="character" w:customStyle="1" w:styleId="FootnoteTextChar">
    <w:name w:val="Footnote Text Char"/>
    <w:aliases w:val="Podrozdział Char,stile 1 Char,Footnote Char,Footnote1 Char,Footnote2 Char,Footnote3 Char,Footnote4 Char,Footnote5 Char,Footnote6 Char,Footnote7 Char,Footnote8 Char,Footnote9 Char,Footnote10 Char,Footnote11 Char,Footnote21 Char"/>
    <w:basedOn w:val="DefaultParagraphFont"/>
    <w:link w:val="FootnoteText"/>
    <w:uiPriority w:val="99"/>
    <w:locked/>
    <w:rsid w:val="0075536C"/>
    <w:rPr>
      <w:rFonts w:ascii="Times New Roman" w:hAnsi="Times New Roman" w:cs="Times New Roman"/>
      <w:lang w:val="en-GB" w:eastAsia="en-US"/>
    </w:rPr>
  </w:style>
  <w:style w:type="character" w:styleId="FootnoteReference">
    <w:name w:val="footnote reference"/>
    <w:aliases w:val="Footnote symbol"/>
    <w:basedOn w:val="DefaultParagraphFont"/>
    <w:uiPriority w:val="99"/>
    <w:semiHidden/>
    <w:rsid w:val="0075536C"/>
    <w:rPr>
      <w:rFonts w:cs="Times New Roman"/>
      <w:vertAlign w:val="superscript"/>
    </w:rPr>
  </w:style>
  <w:style w:type="paragraph" w:styleId="TOCHeading">
    <w:name w:val="TOC Heading"/>
    <w:basedOn w:val="Heading1"/>
    <w:next w:val="Normal"/>
    <w:uiPriority w:val="99"/>
    <w:qFormat/>
    <w:rsid w:val="0010552E"/>
    <w:pPr>
      <w:spacing w:line="276" w:lineRule="auto"/>
      <w:outlineLvl w:val="9"/>
    </w:pPr>
    <w:rPr>
      <w:lang w:val="bg-BG" w:eastAsia="bg-BG"/>
    </w:rPr>
  </w:style>
  <w:style w:type="paragraph" w:styleId="TOC3">
    <w:name w:val="toc 3"/>
    <w:basedOn w:val="Normal"/>
    <w:next w:val="Normal"/>
    <w:autoRedefine/>
    <w:uiPriority w:val="99"/>
    <w:rsid w:val="00A35E93"/>
    <w:pPr>
      <w:tabs>
        <w:tab w:val="right" w:leader="dot" w:pos="9498"/>
      </w:tabs>
      <w:spacing w:before="60" w:line="276" w:lineRule="auto"/>
      <w:jc w:val="both"/>
    </w:pPr>
  </w:style>
  <w:style w:type="paragraph" w:styleId="TOC2">
    <w:name w:val="toc 2"/>
    <w:basedOn w:val="Normal"/>
    <w:next w:val="Normal"/>
    <w:autoRedefine/>
    <w:uiPriority w:val="99"/>
    <w:rsid w:val="0010552E"/>
    <w:pPr>
      <w:spacing w:after="100"/>
      <w:ind w:left="240"/>
    </w:pPr>
  </w:style>
  <w:style w:type="paragraph" w:customStyle="1" w:styleId="CharCharCharChar">
    <w:name w:val="Знак Char Char Знак Char Char Знак"/>
    <w:basedOn w:val="Normal"/>
    <w:uiPriority w:val="99"/>
    <w:rsid w:val="00D168F7"/>
    <w:pPr>
      <w:tabs>
        <w:tab w:val="left" w:pos="709"/>
      </w:tabs>
      <w:jc w:val="both"/>
    </w:pPr>
    <w:rPr>
      <w:rFonts w:ascii="Tahoma" w:hAnsi="Tahoma" w:cs="Tahoma"/>
      <w:lang w:val="pl-PL" w:eastAsia="pl-PL"/>
    </w:rPr>
  </w:style>
  <w:style w:type="character" w:customStyle="1" w:styleId="FontStyle62">
    <w:name w:val="Font Style62"/>
    <w:uiPriority w:val="99"/>
    <w:rsid w:val="00E8443F"/>
    <w:rPr>
      <w:rFonts w:ascii="Times New Roman" w:hAnsi="Times New Roman"/>
      <w:sz w:val="20"/>
    </w:rPr>
  </w:style>
  <w:style w:type="paragraph" w:customStyle="1" w:styleId="firstline">
    <w:name w:val="firstline"/>
    <w:basedOn w:val="Normal"/>
    <w:uiPriority w:val="99"/>
    <w:rsid w:val="00D87289"/>
    <w:pPr>
      <w:spacing w:before="100" w:beforeAutospacing="1" w:after="100" w:afterAutospacing="1"/>
    </w:pPr>
    <w:rPr>
      <w:lang w:val="bg-BG" w:eastAsia="bg-BG"/>
    </w:rPr>
  </w:style>
  <w:style w:type="character" w:customStyle="1" w:styleId="apple-converted-space">
    <w:name w:val="apple-converted-space"/>
    <w:uiPriority w:val="99"/>
    <w:rsid w:val="000A19E9"/>
  </w:style>
  <w:style w:type="table" w:styleId="TableGrid">
    <w:name w:val="Table Grid"/>
    <w:basedOn w:val="TableNormal"/>
    <w:uiPriority w:val="99"/>
    <w:rsid w:val="00E67F2F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2">
    <w:name w:val="Body Text Indent 2"/>
    <w:basedOn w:val="Normal"/>
    <w:link w:val="BodyTextIndent2Char"/>
    <w:uiPriority w:val="99"/>
    <w:rsid w:val="00E67F2F"/>
    <w:pPr>
      <w:spacing w:after="120" w:line="480" w:lineRule="auto"/>
      <w:ind w:left="283"/>
    </w:pPr>
    <w:rPr>
      <w:rFonts w:ascii="Calibri" w:eastAsia="Calibri" w:hAnsi="Calibri"/>
      <w:sz w:val="22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E67F2F"/>
    <w:rPr>
      <w:rFonts w:cs="Times New Roman"/>
      <w:sz w:val="22"/>
      <w:lang w:val="en-US" w:eastAsia="en-US"/>
    </w:rPr>
  </w:style>
  <w:style w:type="paragraph" w:customStyle="1" w:styleId="CharChar">
    <w:name w:val="Char Char"/>
    <w:basedOn w:val="Normal"/>
    <w:uiPriority w:val="99"/>
    <w:rsid w:val="00E67F2F"/>
    <w:pPr>
      <w:tabs>
        <w:tab w:val="left" w:pos="709"/>
      </w:tabs>
    </w:pPr>
    <w:rPr>
      <w:rFonts w:ascii="Tahoma" w:hAnsi="Tahoma" w:cs="Tahoma"/>
      <w:sz w:val="20"/>
      <w:szCs w:val="20"/>
      <w:lang w:val="pl-PL" w:eastAsia="pl-PL"/>
    </w:rPr>
  </w:style>
  <w:style w:type="character" w:customStyle="1" w:styleId="a">
    <w:name w:val="Основен текст + Удебелен"/>
    <w:uiPriority w:val="99"/>
    <w:rsid w:val="00E67F2F"/>
    <w:rPr>
      <w:rFonts w:ascii="Arial Narrow" w:hAnsi="Arial Narrow"/>
      <w:b/>
      <w:w w:val="100"/>
      <w:sz w:val="23"/>
      <w:shd w:val="clear" w:color="auto" w:fill="FFFFFF"/>
    </w:rPr>
  </w:style>
  <w:style w:type="character" w:customStyle="1" w:styleId="newdocreference">
    <w:name w:val="newdocreference"/>
    <w:uiPriority w:val="99"/>
    <w:rsid w:val="00E67F2F"/>
  </w:style>
  <w:style w:type="character" w:customStyle="1" w:styleId="hps">
    <w:name w:val="hps"/>
    <w:uiPriority w:val="99"/>
    <w:rsid w:val="00934C6D"/>
  </w:style>
  <w:style w:type="paragraph" w:customStyle="1" w:styleId="CharChar1">
    <w:name w:val="Char Char1"/>
    <w:basedOn w:val="Normal"/>
    <w:uiPriority w:val="99"/>
    <w:rsid w:val="00934C6D"/>
    <w:pPr>
      <w:tabs>
        <w:tab w:val="left" w:pos="709"/>
      </w:tabs>
    </w:pPr>
    <w:rPr>
      <w:rFonts w:ascii="Tahoma" w:hAnsi="Tahoma" w:cs="Tahoma"/>
      <w:lang w:val="pl-PL" w:eastAsia="pl-PL"/>
    </w:rPr>
  </w:style>
  <w:style w:type="paragraph" w:customStyle="1" w:styleId="Text1">
    <w:name w:val="Text 1"/>
    <w:basedOn w:val="Normal"/>
    <w:uiPriority w:val="99"/>
    <w:rsid w:val="009B2489"/>
    <w:pPr>
      <w:spacing w:after="240"/>
      <w:ind w:left="482"/>
      <w:jc w:val="both"/>
    </w:pPr>
    <w:rPr>
      <w:lang w:val="en-GB"/>
    </w:rPr>
  </w:style>
  <w:style w:type="paragraph" w:styleId="TOC1">
    <w:name w:val="toc 1"/>
    <w:basedOn w:val="Normal"/>
    <w:next w:val="Normal"/>
    <w:autoRedefine/>
    <w:uiPriority w:val="99"/>
    <w:semiHidden/>
    <w:rsid w:val="00C10F2A"/>
    <w:pPr>
      <w:spacing w:after="100"/>
    </w:pPr>
  </w:style>
  <w:style w:type="paragraph" w:customStyle="1" w:styleId="CharCharCharCharCharCharChar">
    <w:name w:val="Char Char Char Char Char Char Char"/>
    <w:basedOn w:val="Normal"/>
    <w:uiPriority w:val="99"/>
    <w:semiHidden/>
    <w:rsid w:val="00330195"/>
    <w:pPr>
      <w:tabs>
        <w:tab w:val="left" w:pos="709"/>
      </w:tabs>
    </w:pPr>
    <w:rPr>
      <w:rFonts w:ascii="Futura Bk" w:hAnsi="Futura Bk"/>
      <w:lang w:val="pl-PL" w:eastAsia="pl-PL"/>
    </w:rPr>
  </w:style>
  <w:style w:type="character" w:styleId="Emphasis">
    <w:name w:val="Emphasis"/>
    <w:basedOn w:val="DefaultParagraphFont"/>
    <w:uiPriority w:val="99"/>
    <w:qFormat/>
    <w:rsid w:val="00330195"/>
    <w:rPr>
      <w:rFonts w:cs="Times New Roman"/>
      <w:i/>
    </w:rPr>
  </w:style>
  <w:style w:type="paragraph" w:customStyle="1" w:styleId="Style8">
    <w:name w:val="Style8"/>
    <w:basedOn w:val="Normal"/>
    <w:uiPriority w:val="99"/>
    <w:rsid w:val="00944B5C"/>
    <w:pPr>
      <w:widowControl w:val="0"/>
      <w:autoSpaceDE w:val="0"/>
      <w:autoSpaceDN w:val="0"/>
      <w:adjustRightInd w:val="0"/>
      <w:jc w:val="both"/>
    </w:pPr>
  </w:style>
  <w:style w:type="character" w:customStyle="1" w:styleId="-1">
    <w:name w:val="Цветен списък - Акцент 1 Знак"/>
    <w:link w:val="ColorfulList-Accent1"/>
    <w:uiPriority w:val="99"/>
    <w:locked/>
    <w:rsid w:val="006457F8"/>
    <w:rPr>
      <w:lang w:val="en-AU" w:eastAsia="bg-BG"/>
    </w:rPr>
  </w:style>
  <w:style w:type="table" w:styleId="ColorfulList-Accent1">
    <w:name w:val="Colorful List Accent 1"/>
    <w:basedOn w:val="TableNormal"/>
    <w:link w:val="-1"/>
    <w:uiPriority w:val="99"/>
    <w:rsid w:val="006457F8"/>
    <w:rPr>
      <w:sz w:val="20"/>
      <w:szCs w:val="20"/>
      <w:lang w:val="en-A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rPr>
        <w:rFonts w:cs="Times New Roman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rPr>
        <w:rFonts w:cs="Times New Roman"/>
      </w:rPr>
      <w:tblPr/>
      <w:tcPr>
        <w:shd w:val="clear" w:color="auto" w:fill="DBE5F1"/>
      </w:tcPr>
    </w:tblStylePr>
  </w:style>
  <w:style w:type="character" w:styleId="FollowedHyperlink">
    <w:name w:val="FollowedHyperlink"/>
    <w:basedOn w:val="DefaultParagraphFont"/>
    <w:uiPriority w:val="99"/>
    <w:semiHidden/>
    <w:locked/>
    <w:rsid w:val="005E54C9"/>
    <w:rPr>
      <w:rFonts w:cs="Times New Roman"/>
      <w:color w:val="800080"/>
      <w:u w:val="single"/>
    </w:rPr>
  </w:style>
  <w:style w:type="character" w:customStyle="1" w:styleId="samedocreference">
    <w:name w:val="samedocreference"/>
    <w:uiPriority w:val="99"/>
    <w:rsid w:val="005D043A"/>
  </w:style>
  <w:style w:type="paragraph" w:customStyle="1" w:styleId="StyleFirstline05">
    <w:name w:val="Style First line:  0.5&quot;"/>
    <w:basedOn w:val="Normal"/>
    <w:uiPriority w:val="99"/>
    <w:rsid w:val="001A1500"/>
    <w:pPr>
      <w:widowControl w:val="0"/>
      <w:autoSpaceDE w:val="0"/>
      <w:autoSpaceDN w:val="0"/>
      <w:adjustRightInd w:val="0"/>
      <w:spacing w:before="120"/>
      <w:ind w:firstLine="720"/>
      <w:jc w:val="both"/>
    </w:pPr>
    <w:rPr>
      <w:rFonts w:ascii="Arial" w:hAnsi="Arial" w:cs="Arial"/>
      <w:szCs w:val="20"/>
      <w:lang w:val="ru-RU"/>
    </w:rPr>
  </w:style>
  <w:style w:type="paragraph" w:customStyle="1" w:styleId="CharChar1CharCharCharCharCharCharCharChar">
    <w:name w:val="Char Char1 Знак Знак Char Char Знак Знак Char Char Char Char Char Char"/>
    <w:basedOn w:val="Normal"/>
    <w:uiPriority w:val="99"/>
    <w:rsid w:val="00A46022"/>
    <w:pPr>
      <w:tabs>
        <w:tab w:val="left" w:pos="709"/>
      </w:tabs>
    </w:pPr>
    <w:rPr>
      <w:rFonts w:ascii="Tahoma" w:eastAsia="Calibri" w:hAnsi="Tahoma"/>
      <w:lang w:val="pl-PL" w:eastAsia="pl-PL"/>
    </w:rPr>
  </w:style>
  <w:style w:type="character" w:customStyle="1" w:styleId="ldef1">
    <w:name w:val="ldef1"/>
    <w:uiPriority w:val="99"/>
    <w:rsid w:val="00150B66"/>
    <w:rPr>
      <w:rFonts w:ascii="Times New Roman" w:hAnsi="Times New Roman"/>
      <w:color w:val="000000"/>
      <w:sz w:val="24"/>
    </w:rPr>
  </w:style>
  <w:style w:type="character" w:customStyle="1" w:styleId="CharChar2">
    <w:name w:val="Char Char2"/>
    <w:uiPriority w:val="99"/>
    <w:semiHidden/>
    <w:locked/>
    <w:rsid w:val="009D5763"/>
    <w:rPr>
      <w:lang w:val="en-AU" w:eastAsia="bg-BG"/>
    </w:rPr>
  </w:style>
  <w:style w:type="paragraph" w:customStyle="1" w:styleId="CharChar1CharCharCharChar">
    <w:name w:val="Char Char1 Знак Знак Char Char Знак Знак Char Char"/>
    <w:basedOn w:val="Normal"/>
    <w:uiPriority w:val="99"/>
    <w:rsid w:val="009D5763"/>
    <w:pPr>
      <w:tabs>
        <w:tab w:val="left" w:pos="709"/>
      </w:tabs>
    </w:pPr>
    <w:rPr>
      <w:rFonts w:ascii="Tahoma" w:eastAsia="Calibri" w:hAnsi="Tahoma"/>
      <w:lang w:val="pl-PL" w:eastAsia="pl-PL"/>
    </w:rPr>
  </w:style>
  <w:style w:type="character" w:customStyle="1" w:styleId="FontStyle35">
    <w:name w:val="Font Style35"/>
    <w:uiPriority w:val="99"/>
    <w:rsid w:val="00346136"/>
    <w:rPr>
      <w:rFonts w:ascii="Times New Roman" w:hAnsi="Times New Roman"/>
      <w:b/>
      <w:sz w:val="26"/>
    </w:rPr>
  </w:style>
  <w:style w:type="paragraph" w:customStyle="1" w:styleId="Style31">
    <w:name w:val="Style31"/>
    <w:basedOn w:val="Normal"/>
    <w:uiPriority w:val="99"/>
    <w:rsid w:val="00104FF9"/>
    <w:pPr>
      <w:widowControl w:val="0"/>
      <w:autoSpaceDE w:val="0"/>
      <w:autoSpaceDN w:val="0"/>
      <w:adjustRightInd w:val="0"/>
      <w:spacing w:line="278" w:lineRule="exact"/>
      <w:ind w:firstLine="768"/>
      <w:jc w:val="both"/>
    </w:pPr>
    <w:rPr>
      <w:rFonts w:eastAsia="Calibri"/>
      <w:lang w:val="bg-BG" w:eastAsia="bg-BG"/>
    </w:rPr>
  </w:style>
  <w:style w:type="character" w:customStyle="1" w:styleId="a0">
    <w:name w:val="Основной текст_"/>
    <w:link w:val="a1"/>
    <w:uiPriority w:val="99"/>
    <w:locked/>
    <w:rsid w:val="00200E6F"/>
    <w:rPr>
      <w:spacing w:val="3"/>
      <w:shd w:val="clear" w:color="auto" w:fill="FFFFFF"/>
    </w:rPr>
  </w:style>
  <w:style w:type="paragraph" w:customStyle="1" w:styleId="a1">
    <w:name w:val="Основной текст"/>
    <w:basedOn w:val="Normal"/>
    <w:link w:val="a0"/>
    <w:uiPriority w:val="99"/>
    <w:rsid w:val="00200E6F"/>
    <w:pPr>
      <w:widowControl w:val="0"/>
      <w:shd w:val="clear" w:color="auto" w:fill="FFFFFF"/>
      <w:spacing w:before="360" w:after="240" w:line="274" w:lineRule="exact"/>
      <w:ind w:hanging="360"/>
      <w:jc w:val="both"/>
    </w:pPr>
    <w:rPr>
      <w:rFonts w:ascii="Calibri" w:eastAsia="Calibri" w:hAnsi="Calibri"/>
      <w:spacing w:val="3"/>
      <w:sz w:val="20"/>
      <w:szCs w:val="20"/>
      <w:lang w:val="bg-BG" w:eastAsia="bg-BG"/>
    </w:rPr>
  </w:style>
  <w:style w:type="paragraph" w:customStyle="1" w:styleId="Aaoeeu">
    <w:name w:val="Aaoeeu"/>
    <w:uiPriority w:val="99"/>
    <w:rsid w:val="00DA1FFD"/>
    <w:pPr>
      <w:widowControl w:val="0"/>
    </w:pPr>
    <w:rPr>
      <w:rFonts w:ascii="Times New Roman" w:eastAsia="Times New Roman" w:hAnsi="Times New Roman"/>
      <w:sz w:val="20"/>
      <w:szCs w:val="20"/>
      <w:lang w:val="en-US" w:eastAsia="en-US"/>
    </w:rPr>
  </w:style>
  <w:style w:type="paragraph" w:customStyle="1" w:styleId="Aeeaoaeaa1">
    <w:name w:val="A?eeaoae?aa 1"/>
    <w:basedOn w:val="Aaoeeu"/>
    <w:next w:val="Aaoeeu"/>
    <w:uiPriority w:val="99"/>
    <w:rsid w:val="00DA1FFD"/>
    <w:pPr>
      <w:keepNext/>
      <w:jc w:val="right"/>
    </w:pPr>
    <w:rPr>
      <w:b/>
    </w:rPr>
  </w:style>
  <w:style w:type="paragraph" w:customStyle="1" w:styleId="Eaoaeaa">
    <w:name w:val="Eaoae?aa"/>
    <w:basedOn w:val="Aaoeeu"/>
    <w:uiPriority w:val="99"/>
    <w:rsid w:val="00DA1FFD"/>
    <w:pPr>
      <w:tabs>
        <w:tab w:val="center" w:pos="4153"/>
        <w:tab w:val="right" w:pos="8306"/>
      </w:tabs>
    </w:pPr>
  </w:style>
  <w:style w:type="paragraph" w:customStyle="1" w:styleId="OiaeaeiYiio2">
    <w:name w:val="O?ia eaeiYiio 2"/>
    <w:basedOn w:val="Aaoeeu"/>
    <w:uiPriority w:val="99"/>
    <w:rsid w:val="00DA1FF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uiPriority w:val="99"/>
    <w:rsid w:val="00DA1FFD"/>
    <w:pPr>
      <w:keepNext/>
      <w:jc w:val="right"/>
    </w:pPr>
    <w:rPr>
      <w:i/>
    </w:rPr>
  </w:style>
  <w:style w:type="paragraph" w:customStyle="1" w:styleId="CharCharCharCharCharCharCharCharChar1CharCharCharCharCharCharCharCharCharChar">
    <w:name w:val="Char Char Char Char Char Char Char Char Char1 Знак Знак Char Char Знак Знак Char Char Знак Знак Char Char Знак Знак Char Char Знак Знак Char Char"/>
    <w:basedOn w:val="Normal"/>
    <w:uiPriority w:val="99"/>
    <w:rsid w:val="00CA7C7F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CharChar11">
    <w:name w:val="Char Char11"/>
    <w:basedOn w:val="Normal"/>
    <w:uiPriority w:val="99"/>
    <w:rsid w:val="00853A9A"/>
    <w:pPr>
      <w:tabs>
        <w:tab w:val="left" w:pos="709"/>
      </w:tabs>
    </w:pPr>
    <w:rPr>
      <w:rFonts w:ascii="Tahoma" w:eastAsia="Calibri" w:hAnsi="Tahoma"/>
      <w:b/>
      <w:bCs/>
      <w:color w:val="000000"/>
      <w:sz w:val="32"/>
      <w:szCs w:val="32"/>
      <w:lang w:val="pl-PL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753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3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3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3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3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3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3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3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3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3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3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3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3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3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3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3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3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3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5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53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3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3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3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26</TotalTime>
  <Pages>19</Pages>
  <Words>3334</Words>
  <Characters>19007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 № 1</dc:title>
  <dc:subject/>
  <dc:creator>user</dc:creator>
  <cp:keywords/>
  <dc:description/>
  <cp:lastModifiedBy>User</cp:lastModifiedBy>
  <cp:revision>6</cp:revision>
  <cp:lastPrinted>2016-09-08T12:36:00Z</cp:lastPrinted>
  <dcterms:created xsi:type="dcterms:W3CDTF">2017-03-16T13:35:00Z</dcterms:created>
  <dcterms:modified xsi:type="dcterms:W3CDTF">2017-03-17T09:51:00Z</dcterms:modified>
</cp:coreProperties>
</file>