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ABF" w:rsidRPr="009A4C1D" w:rsidRDefault="00A74ABF" w:rsidP="00A628E3">
      <w:pPr>
        <w:pStyle w:val="Heading3"/>
        <w:spacing w:before="0"/>
        <w:rPr>
          <w:rFonts w:ascii="Times New Roman" w:hAnsi="Times New Roman"/>
          <w:bCs/>
          <w:i/>
          <w:iCs/>
          <w:noProof/>
          <w:sz w:val="24"/>
          <w:szCs w:val="24"/>
          <w:lang w:val="bg-BG"/>
        </w:rPr>
      </w:pPr>
      <w:bookmarkStart w:id="0" w:name="_Toc443984857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 Образец № 1. Списък на документите, съдържащи се в офертата</w:t>
      </w:r>
      <w:bookmarkEnd w:id="0"/>
    </w:p>
    <w:p w:rsidR="00A74ABF" w:rsidRPr="009A4C1D" w:rsidRDefault="00A74ABF" w:rsidP="003342B8">
      <w:pPr>
        <w:jc w:val="center"/>
        <w:rPr>
          <w:b/>
          <w:bCs/>
          <w:caps/>
          <w:lang w:val="bg-BG"/>
        </w:rPr>
      </w:pPr>
    </w:p>
    <w:p w:rsidR="00A74ABF" w:rsidRPr="009A4C1D" w:rsidRDefault="00A74ABF" w:rsidP="003342B8">
      <w:pPr>
        <w:jc w:val="center"/>
        <w:rPr>
          <w:b/>
          <w:bCs/>
          <w:caps/>
          <w:lang w:val="bg-BG"/>
        </w:rPr>
      </w:pPr>
      <w:r w:rsidRPr="009A4C1D">
        <w:rPr>
          <w:b/>
          <w:bCs/>
          <w:caps/>
          <w:lang w:val="bg-BG"/>
        </w:rPr>
        <w:t xml:space="preserve">списък </w:t>
      </w:r>
    </w:p>
    <w:p w:rsidR="00A74ABF" w:rsidRPr="009A4C1D" w:rsidRDefault="00A74ABF" w:rsidP="00F611A2">
      <w:pPr>
        <w:autoSpaceDE w:val="0"/>
        <w:autoSpaceDN w:val="0"/>
        <w:adjustRightInd w:val="0"/>
        <w:jc w:val="center"/>
        <w:rPr>
          <w:lang w:val="bg-BG"/>
        </w:rPr>
      </w:pPr>
      <w:r w:rsidRPr="009A4C1D">
        <w:rPr>
          <w:lang w:val="bg-BG"/>
        </w:rPr>
        <w:t>на документите, съдържащи се в офертата</w:t>
      </w:r>
      <w:r w:rsidRPr="009A4C1D">
        <w:t xml:space="preserve"> </w:t>
      </w:r>
      <w:r w:rsidRPr="009A4C1D">
        <w:rPr>
          <w:lang w:val="bg-BG"/>
        </w:rPr>
        <w:t xml:space="preserve">по обява на обществена поръчка с предмет: </w:t>
      </w:r>
    </w:p>
    <w:p w:rsidR="00A74ABF" w:rsidRPr="009A4C1D" w:rsidRDefault="00A74ABF" w:rsidP="00EA58BC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9A4C1D">
        <w:rPr>
          <w:rFonts w:ascii="Times New Roman" w:hAnsi="Times New Roman"/>
          <w:color w:val="000000"/>
          <w:sz w:val="24"/>
          <w:szCs w:val="24"/>
          <w:lang w:eastAsia="ru-RU"/>
        </w:rPr>
        <w:t>„</w:t>
      </w:r>
      <w:r w:rsidRPr="009A4C1D"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9A4C1D">
        <w:rPr>
          <w:rFonts w:ascii="Times New Roman" w:hAnsi="Times New Roman"/>
          <w:b/>
          <w:sz w:val="24"/>
          <w:szCs w:val="24"/>
          <w:lang w:val="ru-RU"/>
        </w:rPr>
        <w:t xml:space="preserve">нергийно обследване на улично осветление по пътя към творчески дом «Пампорово – БНТ» и хотел </w:t>
      </w:r>
      <w:r>
        <w:rPr>
          <w:rFonts w:ascii="Times New Roman" w:hAnsi="Times New Roman"/>
          <w:b/>
          <w:sz w:val="24"/>
          <w:szCs w:val="24"/>
          <w:lang w:val="ru-RU"/>
        </w:rPr>
        <w:t>«Еври</w:t>
      </w:r>
      <w:r w:rsidRPr="009A4C1D">
        <w:rPr>
          <w:rFonts w:ascii="Times New Roman" w:hAnsi="Times New Roman"/>
          <w:b/>
          <w:sz w:val="24"/>
          <w:szCs w:val="24"/>
          <w:lang w:val="ru-RU"/>
        </w:rPr>
        <w:t>дика» в КК Пампорово, община Чепеларе''</w:t>
      </w:r>
    </w:p>
    <w:tbl>
      <w:tblPr>
        <w:tblW w:w="9754" w:type="dxa"/>
        <w:tblInd w:w="2" w:type="dxa"/>
        <w:tblLook w:val="00A0"/>
      </w:tblPr>
      <w:tblGrid>
        <w:gridCol w:w="2616"/>
        <w:gridCol w:w="4202"/>
        <w:gridCol w:w="1860"/>
        <w:gridCol w:w="1076"/>
      </w:tblGrid>
      <w:tr w:rsidR="00A74ABF" w:rsidRPr="009A4C1D" w:rsidTr="003342B8">
        <w:tc>
          <w:tcPr>
            <w:tcW w:w="2616" w:type="dxa"/>
          </w:tcPr>
          <w:p w:rsidR="00A74ABF" w:rsidRPr="009A4C1D" w:rsidRDefault="00A74ABF" w:rsidP="00A628E3">
            <w:pPr>
              <w:pStyle w:val="BodyText"/>
              <w:snapToGrid w:val="0"/>
              <w:spacing w:before="120" w:after="0"/>
              <w:jc w:val="center"/>
              <w:rPr>
                <w:szCs w:val="24"/>
                <w:lang w:val="bg-BG"/>
              </w:rPr>
            </w:pPr>
            <w:r w:rsidRPr="009A4C1D">
              <w:rPr>
                <w:szCs w:val="24"/>
                <w:lang w:val="bg-BG"/>
              </w:rPr>
              <w:t>Наименование на участника</w:t>
            </w:r>
          </w:p>
        </w:tc>
        <w:tc>
          <w:tcPr>
            <w:tcW w:w="4202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pStyle w:val="BodyText"/>
              <w:snapToGrid w:val="0"/>
              <w:spacing w:after="0"/>
              <w:jc w:val="center"/>
              <w:rPr>
                <w:szCs w:val="24"/>
                <w:lang w:val="bg-BG"/>
              </w:rPr>
            </w:pPr>
          </w:p>
        </w:tc>
        <w:tc>
          <w:tcPr>
            <w:tcW w:w="1860" w:type="dxa"/>
          </w:tcPr>
          <w:p w:rsidR="00A74ABF" w:rsidRPr="009A4C1D" w:rsidRDefault="00A74ABF" w:rsidP="0018612A">
            <w:pPr>
              <w:pStyle w:val="BodyText"/>
              <w:snapToGrid w:val="0"/>
              <w:spacing w:before="120" w:after="0"/>
              <w:jc w:val="center"/>
              <w:rPr>
                <w:szCs w:val="24"/>
                <w:lang w:val="bg-BG"/>
              </w:rPr>
            </w:pPr>
            <w:r w:rsidRPr="009A4C1D">
              <w:rPr>
                <w:szCs w:val="24"/>
                <w:lang w:val="bg-BG"/>
              </w:rPr>
              <w:t>ЕИК/БУЛСТАТ</w:t>
            </w:r>
          </w:p>
        </w:tc>
        <w:tc>
          <w:tcPr>
            <w:tcW w:w="1076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pStyle w:val="BodyText"/>
              <w:snapToGrid w:val="0"/>
              <w:spacing w:after="0"/>
              <w:rPr>
                <w:szCs w:val="24"/>
                <w:lang w:val="bg-BG"/>
              </w:rPr>
            </w:pPr>
          </w:p>
        </w:tc>
      </w:tr>
    </w:tbl>
    <w:p w:rsidR="00A74ABF" w:rsidRPr="009A4C1D" w:rsidRDefault="00A74ABF" w:rsidP="00A628E3">
      <w:pPr>
        <w:pStyle w:val="BodyText"/>
        <w:snapToGrid w:val="0"/>
        <w:spacing w:after="0"/>
        <w:ind w:right="-1"/>
        <w:jc w:val="center"/>
        <w:rPr>
          <w:szCs w:val="24"/>
          <w:lang w:val="bg-BG"/>
        </w:rPr>
      </w:pPr>
    </w:p>
    <w:tbl>
      <w:tblPr>
        <w:tblW w:w="5000" w:type="pct"/>
        <w:tblInd w:w="2" w:type="dxa"/>
        <w:tblLook w:val="0000"/>
      </w:tblPr>
      <w:tblGrid>
        <w:gridCol w:w="457"/>
        <w:gridCol w:w="6193"/>
        <w:gridCol w:w="1630"/>
        <w:gridCol w:w="1575"/>
      </w:tblGrid>
      <w:tr w:rsidR="00A74ABF" w:rsidRPr="009A4C1D" w:rsidTr="003342B8">
        <w:trPr>
          <w:trHeight w:val="500"/>
          <w:tblHeader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60" w:after="60"/>
              <w:ind w:right="-1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№</w:t>
            </w: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Съдържание</w:t>
            </w: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Вид на документите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60" w:after="60"/>
              <w:ind w:right="-1"/>
              <w:jc w:val="center"/>
              <w:rPr>
                <w:b/>
                <w:bCs/>
                <w:szCs w:val="24"/>
                <w:lang w:val="bg-BG"/>
              </w:rPr>
            </w:pPr>
            <w:r w:rsidRPr="009A4C1D">
              <w:rPr>
                <w:b/>
                <w:bCs/>
                <w:szCs w:val="24"/>
                <w:lang w:val="bg-BG"/>
              </w:rPr>
              <w:t>Брой страници от стр. до  стр</w:t>
            </w:r>
            <w:r w:rsidRPr="009A4C1D">
              <w:rPr>
                <w:b/>
                <w:bCs/>
                <w:i/>
                <w:iCs/>
                <w:szCs w:val="24"/>
                <w:lang w:val="bg-BG"/>
              </w:rPr>
              <w:t>.</w:t>
            </w:r>
            <w:r w:rsidRPr="009A4C1D">
              <w:rPr>
                <w:b/>
                <w:bCs/>
                <w:szCs w:val="24"/>
                <w:lang w:val="bg-BG"/>
              </w:rPr>
              <w:t xml:space="preserve"> </w:t>
            </w: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both"/>
              <w:rPr>
                <w:b/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17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17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5127F4">
            <w:pPr>
              <w:pStyle w:val="BodyText"/>
              <w:snapToGrid w:val="0"/>
              <w:spacing w:before="40" w:after="40"/>
              <w:ind w:right="-1"/>
              <w:jc w:val="both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17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18397F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D63382">
            <w:pPr>
              <w:pStyle w:val="BodyText"/>
              <w:snapToGrid w:val="0"/>
              <w:spacing w:before="40" w:after="40"/>
              <w:ind w:right="-1"/>
              <w:rPr>
                <w:i/>
                <w:iCs/>
                <w:noProof/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252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D63382">
            <w:pPr>
              <w:pStyle w:val="BodyText"/>
              <w:snapToGrid w:val="0"/>
              <w:spacing w:before="40" w:after="40"/>
              <w:ind w:right="-1"/>
              <w:rPr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  <w:tr w:rsidR="00A74ABF" w:rsidRPr="009A4C1D" w:rsidTr="003342B8">
        <w:trPr>
          <w:trHeight w:val="351"/>
        </w:trPr>
        <w:tc>
          <w:tcPr>
            <w:tcW w:w="2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numPr>
                <w:ilvl w:val="0"/>
                <w:numId w:val="12"/>
              </w:numPr>
              <w:suppressAutoHyphens/>
              <w:snapToGrid w:val="0"/>
              <w:spacing w:before="40" w:after="40"/>
              <w:ind w:right="-1"/>
              <w:rPr>
                <w:b/>
                <w:bCs/>
                <w:szCs w:val="24"/>
                <w:lang w:val="bg-BG"/>
              </w:rPr>
            </w:pPr>
          </w:p>
        </w:tc>
        <w:tc>
          <w:tcPr>
            <w:tcW w:w="3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5E58EF">
            <w:pPr>
              <w:pStyle w:val="BodyText"/>
              <w:snapToGrid w:val="0"/>
              <w:spacing w:before="40" w:after="40"/>
              <w:ind w:right="-1"/>
              <w:rPr>
                <w:bCs/>
                <w:szCs w:val="24"/>
                <w:lang w:val="bg-BG"/>
              </w:rPr>
            </w:pPr>
          </w:p>
        </w:tc>
        <w:tc>
          <w:tcPr>
            <w:tcW w:w="8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spacing w:before="40" w:after="40"/>
              <w:ind w:right="-1"/>
              <w:jc w:val="center"/>
              <w:rPr>
                <w:lang w:val="bg-BG"/>
              </w:rPr>
            </w:pPr>
          </w:p>
        </w:tc>
        <w:tc>
          <w:tcPr>
            <w:tcW w:w="7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4ABF" w:rsidRPr="009A4C1D" w:rsidRDefault="00A74ABF" w:rsidP="00A628E3">
            <w:pPr>
              <w:pStyle w:val="BodyText"/>
              <w:snapToGrid w:val="0"/>
              <w:spacing w:before="40" w:after="40"/>
              <w:ind w:right="-1"/>
              <w:jc w:val="center"/>
              <w:rPr>
                <w:szCs w:val="24"/>
                <w:lang w:val="bg-BG"/>
              </w:rPr>
            </w:pPr>
          </w:p>
        </w:tc>
      </w:tr>
    </w:tbl>
    <w:p w:rsidR="00A74ABF" w:rsidRPr="009A4C1D" w:rsidRDefault="00A74ABF" w:rsidP="00A628E3">
      <w:pPr>
        <w:rPr>
          <w:b/>
          <w:bCs/>
          <w:lang w:val="bg-BG"/>
        </w:rPr>
      </w:pPr>
    </w:p>
    <w:tbl>
      <w:tblPr>
        <w:tblW w:w="5000" w:type="pct"/>
        <w:tblInd w:w="2" w:type="dxa"/>
        <w:tblLook w:val="00A0"/>
      </w:tblPr>
      <w:tblGrid>
        <w:gridCol w:w="3950"/>
        <w:gridCol w:w="5905"/>
      </w:tblGrid>
      <w:tr w:rsidR="00A74ABF" w:rsidRPr="009A4C1D" w:rsidTr="005127F4">
        <w:tc>
          <w:tcPr>
            <w:tcW w:w="2004" w:type="pct"/>
          </w:tcPr>
          <w:p w:rsidR="00A74ABF" w:rsidRPr="009A4C1D" w:rsidRDefault="00A74ABF" w:rsidP="005127F4">
            <w:pPr>
              <w:spacing w:before="120"/>
              <w:ind w:right="-1"/>
              <w:jc w:val="both"/>
              <w:rPr>
                <w:lang w:val="bg-BG"/>
              </w:rPr>
            </w:pPr>
            <w:bookmarkStart w:id="1" w:name="_Toc443984858"/>
            <w:r w:rsidRPr="009A4C1D">
              <w:rPr>
                <w:lang w:val="bg-BG"/>
              </w:rPr>
              <w:t xml:space="preserve">Наименование на участника  </w:t>
            </w:r>
          </w:p>
        </w:tc>
        <w:tc>
          <w:tcPr>
            <w:tcW w:w="2996" w:type="pct"/>
          </w:tcPr>
          <w:p w:rsidR="00A74ABF" w:rsidRPr="009A4C1D" w:rsidRDefault="00A74ABF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A74ABF" w:rsidRPr="009A4C1D" w:rsidTr="005127F4">
        <w:tc>
          <w:tcPr>
            <w:tcW w:w="2004" w:type="pct"/>
          </w:tcPr>
          <w:p w:rsidR="00A74ABF" w:rsidRPr="009A4C1D" w:rsidRDefault="00A74ABF" w:rsidP="005127F4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Дата  </w:t>
            </w:r>
          </w:p>
        </w:tc>
        <w:tc>
          <w:tcPr>
            <w:tcW w:w="2996" w:type="pct"/>
          </w:tcPr>
          <w:p w:rsidR="00A74ABF" w:rsidRPr="009A4C1D" w:rsidRDefault="00A74ABF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________/ _________ / ________</w:t>
            </w:r>
          </w:p>
        </w:tc>
      </w:tr>
      <w:tr w:rsidR="00A74ABF" w:rsidRPr="009A4C1D" w:rsidTr="005127F4">
        <w:tc>
          <w:tcPr>
            <w:tcW w:w="2004" w:type="pct"/>
          </w:tcPr>
          <w:p w:rsidR="00A74ABF" w:rsidRPr="009A4C1D" w:rsidRDefault="00A74ABF" w:rsidP="005127F4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Представляващ/упълномощено лице </w:t>
            </w:r>
          </w:p>
          <w:p w:rsidR="00A74ABF" w:rsidRPr="009A4C1D" w:rsidRDefault="00A74ABF" w:rsidP="005127F4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име и фамилия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</w:tcPr>
          <w:p w:rsidR="00A74ABF" w:rsidRPr="009A4C1D" w:rsidRDefault="00A74ABF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A74ABF" w:rsidRPr="009A4C1D" w:rsidTr="005127F4">
        <w:tc>
          <w:tcPr>
            <w:tcW w:w="2004" w:type="pct"/>
          </w:tcPr>
          <w:p w:rsidR="00A74ABF" w:rsidRPr="009A4C1D" w:rsidRDefault="00A74ABF" w:rsidP="005127F4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Подпис</w:t>
            </w:r>
          </w:p>
          <w:p w:rsidR="00A74ABF" w:rsidRPr="009A4C1D" w:rsidRDefault="00A74ABF" w:rsidP="005127F4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печат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</w:tcPr>
          <w:p w:rsidR="00A74ABF" w:rsidRPr="009A4C1D" w:rsidRDefault="00A74ABF" w:rsidP="005127F4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</w:tbl>
    <w:p w:rsidR="00A74ABF" w:rsidRPr="009A4C1D" w:rsidRDefault="00A74ABF" w:rsidP="00A628E3">
      <w:pPr>
        <w:rPr>
          <w:b/>
          <w:bCs/>
          <w:i/>
          <w:iCs/>
          <w:noProof/>
          <w:lang w:val="bg-BG"/>
        </w:rPr>
      </w:pPr>
      <w:r w:rsidRPr="009A4C1D">
        <w:rPr>
          <w:b/>
          <w:bCs/>
          <w:i/>
          <w:iCs/>
          <w:noProof/>
          <w:lang w:val="bg-BG"/>
        </w:rPr>
        <w:t xml:space="preserve"> </w:t>
      </w:r>
    </w:p>
    <w:p w:rsidR="00A74ABF" w:rsidRPr="009A4C1D" w:rsidRDefault="00A74ABF" w:rsidP="00A628E3">
      <w:pPr>
        <w:rPr>
          <w:b/>
          <w:bCs/>
          <w:i/>
          <w:iCs/>
          <w:noProof/>
          <w:lang w:val="bg-BG"/>
        </w:rPr>
      </w:pPr>
      <w:r w:rsidRPr="009A4C1D">
        <w:rPr>
          <w:b/>
          <w:bCs/>
          <w:i/>
          <w:iCs/>
          <w:noProof/>
          <w:lang w:val="bg-BG"/>
        </w:rPr>
        <w:br w:type="page"/>
      </w:r>
    </w:p>
    <w:p w:rsidR="00A74ABF" w:rsidRPr="009A4C1D" w:rsidRDefault="00A74ABF" w:rsidP="002F30CA">
      <w:pPr>
        <w:pStyle w:val="Heading3"/>
        <w:spacing w:before="0"/>
        <w:jc w:val="right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bookmarkStart w:id="2" w:name="_Образец_№_2."/>
      <w:bookmarkEnd w:id="2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2. </w:t>
      </w:r>
      <w:bookmarkEnd w:id="1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Представяне на участник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 </w:t>
      </w:r>
    </w:p>
    <w:p w:rsidR="00A74ABF" w:rsidRPr="009A4C1D" w:rsidRDefault="00A74ABF" w:rsidP="00A628E3">
      <w:pPr>
        <w:spacing w:before="240"/>
        <w:jc w:val="center"/>
        <w:rPr>
          <w:b/>
          <w:lang w:val="bg-BG"/>
        </w:rPr>
      </w:pPr>
      <w:r w:rsidRPr="009A4C1D">
        <w:rPr>
          <w:b/>
          <w:lang w:val="bg-BG"/>
        </w:rPr>
        <w:t>ПРЕДСТАВЯНЕ НА УЧАСТНИК</w:t>
      </w:r>
    </w:p>
    <w:p w:rsidR="00A74ABF" w:rsidRPr="009A4C1D" w:rsidRDefault="00A74ABF" w:rsidP="00B700DF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за възлагане с обява на обществена поръчка с предмет: </w:t>
      </w:r>
    </w:p>
    <w:p w:rsidR="00A74ABF" w:rsidRPr="009A4C1D" w:rsidRDefault="00A74ABF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</w:pPr>
      <w:r w:rsidRPr="009A4C1D">
        <w:rPr>
          <w:rFonts w:ascii="Times New Roman" w:hAnsi="Times New Roman"/>
          <w:b/>
          <w:color w:val="000000"/>
          <w:sz w:val="24"/>
          <w:szCs w:val="24"/>
          <w:lang w:eastAsia="ru-RU"/>
        </w:rPr>
        <w:t>“Е</w:t>
      </w:r>
      <w:r w:rsidRPr="009A4C1D">
        <w:rPr>
          <w:rFonts w:ascii="Times New Roman" w:hAnsi="Times New Roman"/>
          <w:b/>
          <w:sz w:val="24"/>
          <w:szCs w:val="24"/>
        </w:rPr>
        <w:t>нергийно обследване на улично осветление по пътя към творчески дом</w:t>
      </w:r>
      <w:r>
        <w:rPr>
          <w:rFonts w:ascii="Times New Roman" w:hAnsi="Times New Roman"/>
          <w:b/>
          <w:sz w:val="24"/>
          <w:szCs w:val="24"/>
        </w:rPr>
        <w:t xml:space="preserve"> «Пампорово – БНТ» и хотел «Еври</w:t>
      </w:r>
      <w:r w:rsidRPr="009A4C1D">
        <w:rPr>
          <w:rFonts w:ascii="Times New Roman" w:hAnsi="Times New Roman"/>
          <w:b/>
          <w:sz w:val="24"/>
          <w:szCs w:val="24"/>
        </w:rPr>
        <w:t xml:space="preserve">дика» </w:t>
      </w:r>
      <w:r w:rsidRPr="009A4C1D">
        <w:rPr>
          <w:rFonts w:ascii="Times New Roman" w:hAnsi="Times New Roman"/>
          <w:b/>
          <w:sz w:val="24"/>
          <w:szCs w:val="24"/>
          <w:lang w:val="ru-RU"/>
        </w:rPr>
        <w:t>в КК Пампорово, община Чепеларе''</w:t>
      </w:r>
      <w:r w:rsidRPr="009A4C1D">
        <w:rPr>
          <w:rFonts w:ascii="Times New Roman" w:hAnsi="Times New Roman"/>
          <w:b/>
          <w:bCs/>
          <w:sz w:val="24"/>
          <w:szCs w:val="24"/>
        </w:rPr>
        <w:t>, както следва</w:t>
      </w:r>
    </w:p>
    <w:p w:rsidR="00A74ABF" w:rsidRPr="009A4C1D" w:rsidRDefault="00A74ABF" w:rsidP="00B700DF">
      <w:pPr>
        <w:spacing w:before="120" w:after="120"/>
        <w:jc w:val="center"/>
        <w:rPr>
          <w:lang w:val="bg-BG"/>
        </w:rPr>
      </w:pPr>
      <w:r w:rsidRPr="009A4C1D">
        <w:rPr>
          <w:lang w:val="bg-BG"/>
        </w:rPr>
        <w:t>І. Информация за участника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426"/>
        <w:gridCol w:w="5400"/>
      </w:tblGrid>
      <w:tr w:rsidR="00A74ABF" w:rsidRPr="009A4C1D" w:rsidTr="00A46022">
        <w:tc>
          <w:tcPr>
            <w:tcW w:w="4426" w:type="dxa"/>
          </w:tcPr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>1. Наименование на участника: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БУЛСТАТ/ЕИК/ЕГН</w:t>
            </w:r>
          </w:p>
          <w:p w:rsidR="00A74ABF" w:rsidRPr="009A4C1D" w:rsidRDefault="00A74ABF" w:rsidP="00A628E3">
            <w:pPr>
              <w:tabs>
                <w:tab w:val="left" w:pos="360"/>
              </w:tabs>
              <w:rPr>
                <w:i/>
                <w:iCs/>
                <w:noProof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(или друга идентифицираща информация в съответствие  със законодателството на държавата, в която участникът е установен)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2. </w:t>
            </w:r>
            <w:r w:rsidRPr="009A4C1D">
              <w:rPr>
                <w:lang w:val="bg-BG"/>
              </w:rPr>
              <w:t>Седалище</w:t>
            </w:r>
            <w:r w:rsidRPr="009A4C1D">
              <w:rPr>
                <w:noProof/>
                <w:lang w:val="bg-BG"/>
              </w:rPr>
              <w:t xml:space="preserve"> и адрес на управление:</w:t>
            </w:r>
          </w:p>
          <w:p w:rsidR="00A74ABF" w:rsidRPr="009A4C1D" w:rsidRDefault="00A74ABF" w:rsidP="00A628E3">
            <w:pPr>
              <w:rPr>
                <w:i/>
                <w:iCs/>
                <w:noProof/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Законен представител на участника:</w:t>
            </w:r>
          </w:p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(име, фамилия и длъжност)</w:t>
            </w:r>
          </w:p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rPr>
                <w:lang w:val="bg-BG"/>
              </w:rPr>
            </w:pPr>
            <w:r w:rsidRPr="009A4C1D">
              <w:rPr>
                <w:lang w:val="bg-BG"/>
              </w:rPr>
              <w:t>Начин на представляване съгласно документа за регистрация (заедно или поотделно, ако е приложимо)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3. Адрес </w:t>
            </w:r>
            <w:r w:rsidRPr="009A4C1D">
              <w:rPr>
                <w:lang w:val="bg-BG"/>
              </w:rPr>
              <w:t>за</w:t>
            </w:r>
            <w:r w:rsidRPr="009A4C1D">
              <w:rPr>
                <w:noProof/>
                <w:lang w:val="bg-BG"/>
              </w:rPr>
              <w:t xml:space="preserve"> кореспонденция на който да се изпращат всички уведомления, свързани с обществената поръчка </w:t>
            </w:r>
          </w:p>
          <w:p w:rsidR="00A74ABF" w:rsidRPr="009A4C1D" w:rsidRDefault="00A74ABF" w:rsidP="00A628E3">
            <w:pPr>
              <w:jc w:val="both"/>
              <w:rPr>
                <w:noProof/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(пощенски код, град/село, община, квартал, улица № /бл., ап.)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>Лице за контакти:</w:t>
            </w:r>
          </w:p>
          <w:p w:rsidR="00A74ABF" w:rsidRPr="009A4C1D" w:rsidRDefault="00A74ABF" w:rsidP="00A628E3">
            <w:pPr>
              <w:jc w:val="both"/>
              <w:rPr>
                <w:i/>
                <w:iCs/>
                <w:noProof/>
                <w:lang w:val="bg-BG"/>
              </w:rPr>
            </w:pPr>
            <w:r w:rsidRPr="009A4C1D">
              <w:rPr>
                <w:i/>
                <w:iCs/>
                <w:noProof/>
                <w:lang w:val="bg-BG"/>
              </w:rPr>
              <w:t>(име, фамилия и длъжност)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>Телефон: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Факс: 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rPr>
                <w:noProof/>
                <w:lang w:val="bg-BG"/>
              </w:rPr>
              <w:t xml:space="preserve">Ел.-поща: 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46022">
            <w:r w:rsidRPr="009A4C1D">
              <w:t xml:space="preserve">Данни за банковата сметка: </w:t>
            </w:r>
          </w:p>
          <w:p w:rsidR="00A74ABF" w:rsidRPr="009A4C1D" w:rsidRDefault="00A74ABF" w:rsidP="00A628E3">
            <w:pPr>
              <w:jc w:val="both"/>
              <w:rPr>
                <w:i/>
                <w:iCs/>
                <w:noProof/>
                <w:lang w:val="bg-BG"/>
              </w:rPr>
            </w:pP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46022">
            <w:r w:rsidRPr="009A4C1D">
              <w:t>Обслужваща банка: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46022">
            <w:r w:rsidRPr="009A4C1D">
              <w:t>IBAN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46022">
            <w:pPr>
              <w:tabs>
                <w:tab w:val="left" w:pos="360"/>
              </w:tabs>
              <w:spacing w:before="60" w:after="60"/>
              <w:jc w:val="both"/>
              <w:rPr>
                <w:noProof/>
                <w:lang w:val="bg-BG"/>
              </w:rPr>
            </w:pPr>
            <w:r w:rsidRPr="009A4C1D">
              <w:t xml:space="preserve">BIC 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  <w:tr w:rsidR="00A74ABF" w:rsidRPr="009A4C1D" w:rsidTr="00A46022">
        <w:tc>
          <w:tcPr>
            <w:tcW w:w="4426" w:type="dxa"/>
          </w:tcPr>
          <w:p w:rsidR="00A74ABF" w:rsidRPr="009A4C1D" w:rsidRDefault="00A74ABF" w:rsidP="00A628E3">
            <w:pPr>
              <w:tabs>
                <w:tab w:val="left" w:pos="360"/>
              </w:tabs>
              <w:spacing w:before="60" w:after="60"/>
              <w:jc w:val="both"/>
            </w:pPr>
            <w:r w:rsidRPr="009A4C1D">
              <w:t>Титуляр на сметката:.</w:t>
            </w:r>
          </w:p>
        </w:tc>
        <w:tc>
          <w:tcPr>
            <w:tcW w:w="5400" w:type="dxa"/>
          </w:tcPr>
          <w:p w:rsidR="00A74ABF" w:rsidRPr="009A4C1D" w:rsidRDefault="00A74ABF" w:rsidP="00A628E3">
            <w:pPr>
              <w:tabs>
                <w:tab w:val="left" w:pos="360"/>
              </w:tabs>
              <w:jc w:val="both"/>
              <w:rPr>
                <w:noProof/>
                <w:lang w:val="bg-BG"/>
              </w:rPr>
            </w:pPr>
          </w:p>
        </w:tc>
      </w:tr>
    </w:tbl>
    <w:p w:rsidR="00A74ABF" w:rsidRPr="009A4C1D" w:rsidRDefault="00A74ABF" w:rsidP="00A628E3">
      <w:pPr>
        <w:spacing w:before="60"/>
        <w:jc w:val="both"/>
        <w:rPr>
          <w:lang w:val="bg-BG" w:eastAsia="bg-BG"/>
        </w:rPr>
      </w:pPr>
    </w:p>
    <w:tbl>
      <w:tblPr>
        <w:tblW w:w="5000" w:type="pct"/>
        <w:tblInd w:w="2" w:type="dxa"/>
        <w:tblLook w:val="00A0"/>
      </w:tblPr>
      <w:tblGrid>
        <w:gridCol w:w="3950"/>
        <w:gridCol w:w="5905"/>
      </w:tblGrid>
      <w:tr w:rsidR="00A74ABF" w:rsidRPr="009A4C1D">
        <w:tc>
          <w:tcPr>
            <w:tcW w:w="2004" w:type="pct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 xml:space="preserve">Наименование на участника </w:t>
            </w:r>
          </w:p>
        </w:tc>
        <w:tc>
          <w:tcPr>
            <w:tcW w:w="2996" w:type="pct"/>
            <w:vAlign w:val="bottom"/>
          </w:tcPr>
          <w:p w:rsidR="00A74ABF" w:rsidRPr="009A4C1D" w:rsidRDefault="00A74ABF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A74ABF" w:rsidRPr="009A4C1D">
        <w:tc>
          <w:tcPr>
            <w:tcW w:w="2004" w:type="pct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Дата  </w:t>
            </w:r>
          </w:p>
        </w:tc>
        <w:tc>
          <w:tcPr>
            <w:tcW w:w="2996" w:type="pct"/>
            <w:vAlign w:val="bottom"/>
          </w:tcPr>
          <w:p w:rsidR="00A74ABF" w:rsidRPr="009A4C1D" w:rsidRDefault="00A74ABF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________/ _________ / ________</w:t>
            </w:r>
          </w:p>
        </w:tc>
      </w:tr>
      <w:tr w:rsidR="00A74ABF" w:rsidRPr="009A4C1D">
        <w:tc>
          <w:tcPr>
            <w:tcW w:w="2004" w:type="pct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Законен представител/упълномощено лице </w:t>
            </w:r>
          </w:p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име и фамилия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  <w:vAlign w:val="bottom"/>
          </w:tcPr>
          <w:p w:rsidR="00A74ABF" w:rsidRPr="009A4C1D" w:rsidRDefault="00A74ABF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A74ABF" w:rsidRPr="009A4C1D">
        <w:tc>
          <w:tcPr>
            <w:tcW w:w="2004" w:type="pct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Подпис</w:t>
            </w:r>
          </w:p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печат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2996" w:type="pct"/>
            <w:vAlign w:val="bottom"/>
          </w:tcPr>
          <w:p w:rsidR="00A74ABF" w:rsidRPr="009A4C1D" w:rsidRDefault="00A74ABF" w:rsidP="00A628E3">
            <w:pPr>
              <w:spacing w:before="120"/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</w:tbl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  <w:bookmarkStart w:id="3" w:name="_Образец_№_3."/>
      <w:bookmarkStart w:id="4" w:name="_Toc443984859"/>
      <w:bookmarkEnd w:id="3"/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18397F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Pr="009A4C1D" w:rsidRDefault="00A74ABF" w:rsidP="0018397F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3. 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Декларация </w:t>
      </w:r>
      <w:bookmarkEnd w:id="4"/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за липса на обстоятелствата по чл. 54, ал. 1, т. 1, 2 и 7 от ЗОП</w:t>
      </w:r>
    </w:p>
    <w:p w:rsidR="00A74ABF" w:rsidRPr="009A4C1D" w:rsidRDefault="00A74ABF" w:rsidP="00A628E3">
      <w:pPr>
        <w:spacing w:before="48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A74ABF" w:rsidRPr="009A4C1D" w:rsidRDefault="00A74ABF" w:rsidP="00FA74DE">
      <w:pPr>
        <w:spacing w:before="120"/>
        <w:jc w:val="center"/>
        <w:rPr>
          <w:lang w:val="bg-BG"/>
        </w:rPr>
      </w:pPr>
      <w:r w:rsidRPr="009A4C1D">
        <w:rPr>
          <w:lang w:val="bg-BG"/>
        </w:rPr>
        <w:t>за липса на обстоятелствата по чл. 54, ал. 1, т. 1, 2 и 7 от ЗОП</w:t>
      </w:r>
    </w:p>
    <w:p w:rsidR="00A74ABF" w:rsidRPr="009A4C1D" w:rsidRDefault="00A74ABF" w:rsidP="00691F81"/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>
        <w:tc>
          <w:tcPr>
            <w:tcW w:w="2067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2067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>
        <w:tc>
          <w:tcPr>
            <w:tcW w:w="1809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>
        <w:tc>
          <w:tcPr>
            <w:tcW w:w="1809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>
        <w:tc>
          <w:tcPr>
            <w:tcW w:w="412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412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832F3D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A74ABF" w:rsidRDefault="00A74ABF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A74ABF" w:rsidRPr="009A4C1D" w:rsidRDefault="00A74ABF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</w:pPr>
      <w:r w:rsidRPr="009A4C1D">
        <w:rPr>
          <w:rFonts w:ascii="Times New Roman" w:hAnsi="Times New Roman"/>
          <w:b/>
          <w:color w:val="000000"/>
          <w:sz w:val="24"/>
          <w:szCs w:val="24"/>
          <w:lang w:eastAsia="ru-RU"/>
        </w:rPr>
        <w:t>“Е</w:t>
      </w:r>
      <w:r w:rsidRPr="009A4C1D">
        <w:rPr>
          <w:rFonts w:ascii="Times New Roman" w:hAnsi="Times New Roman"/>
          <w:b/>
          <w:sz w:val="24"/>
          <w:szCs w:val="24"/>
        </w:rPr>
        <w:t>нергийно обследване на улично осветление по пътя към творчески дом «Пампорово –</w:t>
      </w:r>
      <w:r>
        <w:rPr>
          <w:rFonts w:ascii="Times New Roman" w:hAnsi="Times New Roman"/>
          <w:b/>
          <w:sz w:val="24"/>
          <w:szCs w:val="24"/>
        </w:rPr>
        <w:t xml:space="preserve"> БНТ» и хотел «Еври</w:t>
      </w:r>
      <w:r w:rsidRPr="009A4C1D">
        <w:rPr>
          <w:rFonts w:ascii="Times New Roman" w:hAnsi="Times New Roman"/>
          <w:b/>
          <w:sz w:val="24"/>
          <w:szCs w:val="24"/>
        </w:rPr>
        <w:t xml:space="preserve">дика» </w:t>
      </w:r>
      <w:r w:rsidRPr="009A4C1D">
        <w:rPr>
          <w:rFonts w:ascii="Times New Roman" w:hAnsi="Times New Roman"/>
          <w:b/>
          <w:sz w:val="24"/>
          <w:szCs w:val="24"/>
          <w:lang w:val="ru-RU"/>
        </w:rPr>
        <w:t>в КК Пампорово, община Чепеларе''</w:t>
      </w:r>
    </w:p>
    <w:p w:rsidR="00A74ABF" w:rsidRDefault="00A74ABF" w:rsidP="00691F81">
      <w:pPr>
        <w:spacing w:before="120" w:after="120"/>
        <w:jc w:val="center"/>
        <w:rPr>
          <w:b/>
          <w:bCs/>
          <w:lang w:val="bg-BG" w:eastAsia="bg-BG"/>
        </w:rPr>
      </w:pPr>
    </w:p>
    <w:p w:rsidR="00A74ABF" w:rsidRPr="009A4C1D" w:rsidRDefault="00A74ABF" w:rsidP="00691F81">
      <w:pPr>
        <w:spacing w:before="120" w:after="120"/>
        <w:jc w:val="center"/>
        <w:rPr>
          <w:b/>
          <w:bCs/>
          <w:lang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A74ABF" w:rsidRPr="009A4C1D" w:rsidRDefault="00A74ABF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1. В качеството ми на лице по чл. 40, ал. 2 от ППЗОП</w:t>
      </w:r>
      <w:r w:rsidRPr="009A4C1D">
        <w:rPr>
          <w:rStyle w:val="FootnoteReference"/>
          <w:lang w:val="bg-BG"/>
        </w:rPr>
        <w:footnoteReference w:id="1"/>
      </w:r>
      <w:r w:rsidRPr="009A4C1D">
        <w:rPr>
          <w:lang w:val="bg-BG"/>
        </w:rPr>
        <w:t>, не съм осъждан с влязла в сила присъда/реабилитиран съм (невярното се зачертава) за престъпление по чл. 108а, чл. 159а – 159г, чл. 172, чл. 192а, чл. 194 – 217, чл. 219 – 252, чл. 253 – 260, чл. 301 – 307, чл. 321, чл. 321а и чл. 352 – 353е  от Наказателния кодекс;</w:t>
      </w:r>
    </w:p>
    <w:p w:rsidR="00A74ABF" w:rsidRPr="009A4C1D" w:rsidRDefault="00A74ABF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2. В качеството ми на лице по чл. 40, ал. 2 от ППЗОП, не съм осъждан с влязла в сила присъда/реабилитиран съм (невярното се зачертава) за престъпление, аналогично на тези по т. 1., в друга държава членка или трета страна.</w:t>
      </w:r>
    </w:p>
    <w:p w:rsidR="00A74ABF" w:rsidRPr="009A4C1D" w:rsidRDefault="00A74ABF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3. Не е / е налице (невярното се зачертава) конфликт на интереси</w:t>
      </w:r>
      <w:r w:rsidRPr="009A4C1D">
        <w:rPr>
          <w:rStyle w:val="FootnoteReference"/>
          <w:lang w:val="bg-BG"/>
        </w:rPr>
        <w:footnoteReference w:id="2"/>
      </w:r>
      <w:r w:rsidRPr="009A4C1D">
        <w:rPr>
          <w:lang w:val="bg-BG"/>
        </w:rPr>
        <w:t>, който не може да бъде отстранен.</w:t>
      </w:r>
    </w:p>
    <w:p w:rsidR="00A74ABF" w:rsidRPr="009A4C1D" w:rsidRDefault="00A74ABF" w:rsidP="00FA74DE">
      <w:pPr>
        <w:spacing w:before="120"/>
        <w:ind w:right="-1"/>
        <w:jc w:val="both"/>
        <w:rPr>
          <w:lang w:val="bg-BG"/>
        </w:rPr>
      </w:pPr>
      <w:r w:rsidRPr="009A4C1D">
        <w:rPr>
          <w:lang w:val="bg-BG"/>
        </w:rPr>
        <w:t>Задължавам се при промени на горепосочените обстоятелства да уведомя Възложителя в 7-дневен срок от настъпването им.</w:t>
      </w:r>
    </w:p>
    <w:p w:rsidR="00A74ABF" w:rsidRPr="009A4C1D" w:rsidRDefault="00A74ABF" w:rsidP="00FA74DE">
      <w:pPr>
        <w:spacing w:before="120"/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A74ABF" w:rsidRPr="009A4C1D" w:rsidRDefault="00A74ABF" w:rsidP="00FA74DE">
      <w:pPr>
        <w:widowControl w:val="0"/>
        <w:autoSpaceDE w:val="0"/>
        <w:autoSpaceDN w:val="0"/>
        <w:adjustRightInd w:val="0"/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A74ABF" w:rsidRPr="009A4C1D" w:rsidTr="009A4C1D">
        <w:tc>
          <w:tcPr>
            <w:tcW w:w="1006" w:type="dxa"/>
          </w:tcPr>
          <w:p w:rsidR="00A74ABF" w:rsidRPr="009A4C1D" w:rsidRDefault="00A74ABF" w:rsidP="00CD6B71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CD6B71">
            <w:pPr>
              <w:rPr>
                <w:lang w:val="bg-BG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9A4C1D">
                <w:rPr>
                  <w:b/>
                  <w:bCs/>
                  <w:lang w:val="bg-BG"/>
                </w:rPr>
                <w:t>2016 г</w:t>
              </w:r>
            </w:smartTag>
            <w:r w:rsidRPr="009A4C1D">
              <w:rPr>
                <w:b/>
                <w:bCs/>
                <w:lang w:val="bg-BG"/>
              </w:rPr>
              <w:t>.</w:t>
            </w:r>
          </w:p>
        </w:tc>
        <w:tc>
          <w:tcPr>
            <w:tcW w:w="2444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CD6B71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</w:tr>
      <w:tr w:rsidR="00A74ABF" w:rsidRPr="009A4C1D" w:rsidTr="009A4C1D">
        <w:tc>
          <w:tcPr>
            <w:tcW w:w="1006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9A4C1D">
        <w:tc>
          <w:tcPr>
            <w:tcW w:w="1006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</w:tr>
      <w:tr w:rsidR="00A74ABF" w:rsidRPr="009A4C1D" w:rsidTr="009A4C1D">
        <w:tc>
          <w:tcPr>
            <w:tcW w:w="1006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CD6B71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CD6B71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FA74DE">
      <w:pPr>
        <w:autoSpaceDE w:val="0"/>
        <w:autoSpaceDN w:val="0"/>
        <w:adjustRightInd w:val="0"/>
        <w:ind w:firstLine="709"/>
        <w:jc w:val="both"/>
        <w:rPr>
          <w:i/>
          <w:lang w:val="ru-RU"/>
        </w:rPr>
      </w:pPr>
    </w:p>
    <w:p w:rsidR="00A74ABF" w:rsidRPr="009A4C1D" w:rsidRDefault="00A74ABF" w:rsidP="009A4C1D">
      <w:pPr>
        <w:jc w:val="both"/>
        <w:rPr>
          <w:i/>
          <w:lang w:val="bg-BG"/>
        </w:rPr>
      </w:pPr>
    </w:p>
    <w:p w:rsidR="00A74ABF" w:rsidRPr="009A4C1D" w:rsidRDefault="00A74ABF" w:rsidP="00FA74DE">
      <w:pPr>
        <w:pStyle w:val="Heading3"/>
        <w:spacing w:before="0"/>
        <w:rPr>
          <w:rFonts w:ascii="Times New Roman" w:hAnsi="Times New Roman"/>
          <w:bCs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9A4C1D">
      <w:pPr>
        <w:rPr>
          <w:lang w:val="bg-BG" w:eastAsia="bg-BG"/>
        </w:rPr>
      </w:pPr>
    </w:p>
    <w:p w:rsidR="00A74ABF" w:rsidRDefault="00A74ABF" w:rsidP="009A4C1D">
      <w:pPr>
        <w:rPr>
          <w:lang w:val="bg-BG" w:eastAsia="bg-BG"/>
        </w:rPr>
      </w:pPr>
    </w:p>
    <w:p w:rsidR="00A74ABF" w:rsidRDefault="00A74ABF" w:rsidP="009A4C1D">
      <w:pPr>
        <w:rPr>
          <w:lang w:val="bg-BG" w:eastAsia="bg-BG"/>
        </w:rPr>
      </w:pPr>
    </w:p>
    <w:p w:rsidR="00A74ABF" w:rsidRPr="009A4C1D" w:rsidRDefault="00A74ABF" w:rsidP="009A4C1D">
      <w:pPr>
        <w:rPr>
          <w:lang w:val="bg-BG" w:eastAsia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FA74DE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Pr="009A4C1D" w:rsidRDefault="00A74ABF" w:rsidP="00FA74DE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4. 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Декларация за липса на обстоятелствата по чл. 54, ал. 1, т. 3, 4 и 5 от ЗОП</w:t>
      </w:r>
    </w:p>
    <w:p w:rsidR="00A74ABF" w:rsidRPr="009A4C1D" w:rsidRDefault="00A74ABF" w:rsidP="006E2B79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A74ABF" w:rsidRPr="00877944" w:rsidRDefault="00A74ABF" w:rsidP="006E2B79">
      <w:pPr>
        <w:spacing w:before="120"/>
        <w:jc w:val="center"/>
        <w:rPr>
          <w:b/>
          <w:lang w:val="bg-BG"/>
        </w:rPr>
      </w:pPr>
      <w:r w:rsidRPr="00877944">
        <w:rPr>
          <w:b/>
          <w:lang w:val="bg-BG"/>
        </w:rPr>
        <w:t>за липса на обстоятелствата по чл. 54, ал. 1, т. 3, 4 и 5 от ЗОП</w:t>
      </w:r>
    </w:p>
    <w:p w:rsidR="00A74ABF" w:rsidRPr="00877944" w:rsidRDefault="00A74ABF" w:rsidP="00FA74DE">
      <w:pPr>
        <w:jc w:val="center"/>
        <w:rPr>
          <w:b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 w:rsidTr="00CD6B71">
        <w:tc>
          <w:tcPr>
            <w:tcW w:w="2067" w:type="dxa"/>
            <w:gridSpan w:val="3"/>
            <w:vAlign w:val="bottom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</w:tr>
      <w:tr w:rsidR="00A74ABF" w:rsidRPr="009A4C1D" w:rsidTr="00CD6B71">
        <w:tc>
          <w:tcPr>
            <w:tcW w:w="2067" w:type="dxa"/>
            <w:gridSpan w:val="3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</w:tr>
      <w:tr w:rsidR="00A74ABF" w:rsidRPr="009A4C1D" w:rsidTr="00CD6B71">
        <w:tc>
          <w:tcPr>
            <w:tcW w:w="3225" w:type="dxa"/>
            <w:gridSpan w:val="4"/>
            <w:vAlign w:val="bottom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</w:tr>
      <w:tr w:rsidR="00A74ABF" w:rsidRPr="009A4C1D" w:rsidTr="00CD6B71">
        <w:tc>
          <w:tcPr>
            <w:tcW w:w="3225" w:type="dxa"/>
            <w:gridSpan w:val="4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 w:rsidTr="00CD6B71">
        <w:tc>
          <w:tcPr>
            <w:tcW w:w="1809" w:type="dxa"/>
            <w:gridSpan w:val="2"/>
            <w:vAlign w:val="bottom"/>
          </w:tcPr>
          <w:p w:rsidR="00A74ABF" w:rsidRPr="009A4C1D" w:rsidRDefault="00A74ABF" w:rsidP="00CD6B71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CD6B71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 w:rsidTr="00CD6B71">
        <w:tc>
          <w:tcPr>
            <w:tcW w:w="1809" w:type="dxa"/>
            <w:gridSpan w:val="2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CD6B71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 w:rsidTr="00CD6B71">
        <w:tc>
          <w:tcPr>
            <w:tcW w:w="412" w:type="dxa"/>
            <w:vAlign w:val="bottom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</w:tr>
      <w:tr w:rsidR="00A74ABF" w:rsidRPr="009A4C1D" w:rsidTr="00CD6B71">
        <w:tc>
          <w:tcPr>
            <w:tcW w:w="412" w:type="dxa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CD6B71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272F55">
      <w:pPr>
        <w:spacing w:before="120" w:after="120"/>
        <w:jc w:val="center"/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A74ABF" w:rsidRPr="009A4C1D" w:rsidRDefault="00A74ABF" w:rsidP="00272F55">
      <w:pPr>
        <w:spacing w:before="120" w:after="120"/>
        <w:jc w:val="center"/>
        <w:rPr>
          <w:b/>
          <w:bCs/>
          <w:lang w:val="bg-BG" w:eastAsia="bg-BG"/>
        </w:rPr>
      </w:pPr>
    </w:p>
    <w:p w:rsidR="00A74ABF" w:rsidRPr="009A4C1D" w:rsidRDefault="00A74ABF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9A4C1D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 w:rsidRPr="009A4C1D"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9A4C1D">
        <w:rPr>
          <w:rFonts w:ascii="Times New Roman" w:hAnsi="Times New Roman"/>
          <w:b/>
          <w:sz w:val="24"/>
          <w:szCs w:val="24"/>
          <w:lang w:val="ru-RU"/>
        </w:rPr>
        <w:t>нергийно обследване на улично осветление по пътя към творчески дом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«Пампорово – БНТ» и хотел «Еври</w:t>
      </w:r>
      <w:r w:rsidRPr="009A4C1D">
        <w:rPr>
          <w:rFonts w:ascii="Times New Roman" w:hAnsi="Times New Roman"/>
          <w:b/>
          <w:sz w:val="24"/>
          <w:szCs w:val="24"/>
          <w:lang w:val="ru-RU"/>
        </w:rPr>
        <w:t>дика» в КК Пампорово, община Чепеларе''</w:t>
      </w:r>
    </w:p>
    <w:p w:rsidR="00A74ABF" w:rsidRPr="009A4C1D" w:rsidRDefault="00A74ABF" w:rsidP="009A4C1D">
      <w:pPr>
        <w:spacing w:before="120" w:after="120"/>
        <w:rPr>
          <w:b/>
          <w:bCs/>
          <w:lang w:val="bg-BG" w:eastAsia="bg-BG"/>
        </w:rPr>
      </w:pPr>
    </w:p>
    <w:p w:rsidR="00A74ABF" w:rsidRPr="009A4C1D" w:rsidRDefault="00A74ABF" w:rsidP="00272F55">
      <w:pPr>
        <w:spacing w:before="120" w:after="120"/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A74ABF" w:rsidRPr="009A4C1D" w:rsidRDefault="00A74ABF" w:rsidP="00360103">
      <w:pPr>
        <w:spacing w:before="120"/>
        <w:jc w:val="both"/>
        <w:rPr>
          <w:lang w:val="bg-BG"/>
        </w:rPr>
      </w:pPr>
      <w:r w:rsidRPr="009A4C1D">
        <w:rPr>
          <w:lang w:val="bg-BG"/>
        </w:rPr>
        <w:t>1. Представляваният от мен участник/член на обединение/подизпълнител (отбелязва се само обстоятелството, което се отнася за лицето):</w:t>
      </w:r>
    </w:p>
    <w:p w:rsidR="00A74ABF" w:rsidRPr="009A4C1D" w:rsidRDefault="00A74ABF" w:rsidP="00FA74DE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 xml:space="preserve">а) няма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орган;    </w:t>
      </w:r>
    </w:p>
    <w:p w:rsidR="00A74ABF" w:rsidRPr="009A4C1D" w:rsidRDefault="00A74ABF" w:rsidP="00FA74DE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>б)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за същите е допуснато разсрочване, отсрочване или обезпечение на задълженията;</w:t>
      </w:r>
    </w:p>
    <w:p w:rsidR="00A74ABF" w:rsidRPr="009A4C1D" w:rsidRDefault="00A74ABF" w:rsidP="00360103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 xml:space="preserve">в)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но задължението е по акт, който не е влязъл в сила;   </w:t>
      </w:r>
    </w:p>
    <w:p w:rsidR="00A74ABF" w:rsidRPr="009A4C1D" w:rsidRDefault="00A74ABF" w:rsidP="00360103">
      <w:pPr>
        <w:spacing w:before="60" w:after="60"/>
        <w:jc w:val="both"/>
        <w:rPr>
          <w:lang w:val="bg-BG"/>
        </w:rPr>
      </w:pPr>
      <w:r w:rsidRPr="009A4C1D">
        <w:rPr>
          <w:lang w:val="bg-BG"/>
        </w:rPr>
        <w:t>г) има задължения за данъци и задължителни осигурителни вноски по смисъла на чл. 162, ал. 2, т. 1 от Данъчно-осигурителния процесуален кодекс и лихвите по тях към държавата и към община по седалището на възложителя и на участника, или аналогични задължения, установени с влязъл в сила акт на компетентен орган, но размерът на неплатените дължими данъци или социално-осигурителни вноски е не повече от 1 на сто от сумата на годишния общ оборот за последната приключена финансова година.</w:t>
      </w:r>
    </w:p>
    <w:tbl>
      <w:tblPr>
        <w:tblW w:w="9747" w:type="dxa"/>
        <w:tblLayout w:type="fixed"/>
        <w:tblLook w:val="00A0"/>
      </w:tblPr>
      <w:tblGrid>
        <w:gridCol w:w="4361"/>
        <w:gridCol w:w="1431"/>
        <w:gridCol w:w="239"/>
        <w:gridCol w:w="3716"/>
      </w:tblGrid>
      <w:tr w:rsidR="00A74ABF" w:rsidRPr="009A4C1D" w:rsidTr="00307604">
        <w:tc>
          <w:tcPr>
            <w:tcW w:w="4361" w:type="dxa"/>
            <w:vAlign w:val="bottom"/>
          </w:tcPr>
          <w:p w:rsidR="00A74ABF" w:rsidRPr="009A4C1D" w:rsidRDefault="00A74ABF" w:rsidP="00A44652">
            <w:pPr>
              <w:rPr>
                <w:lang w:val="bg-BG"/>
              </w:rPr>
            </w:pPr>
            <w:r w:rsidRPr="009A4C1D">
              <w:rPr>
                <w:lang w:val="bg-BG"/>
              </w:rPr>
              <w:t>Задълженията по т. 1, буква „г“ е в размер на</w:t>
            </w:r>
          </w:p>
        </w:tc>
        <w:tc>
          <w:tcPr>
            <w:tcW w:w="1431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307604">
            <w:pPr>
              <w:spacing w:before="60" w:after="60"/>
              <w:jc w:val="center"/>
              <w:rPr>
                <w:lang w:val="bg-BG"/>
              </w:rPr>
            </w:pPr>
          </w:p>
        </w:tc>
        <w:tc>
          <w:tcPr>
            <w:tcW w:w="239" w:type="dxa"/>
          </w:tcPr>
          <w:p w:rsidR="00A74ABF" w:rsidRPr="009A4C1D" w:rsidRDefault="00A74ABF" w:rsidP="00307604">
            <w:pPr>
              <w:spacing w:before="60" w:after="60"/>
              <w:jc w:val="center"/>
              <w:rPr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307604">
            <w:pPr>
              <w:spacing w:before="60" w:after="60"/>
              <w:jc w:val="center"/>
              <w:rPr>
                <w:lang w:val="bg-BG"/>
              </w:rPr>
            </w:pPr>
          </w:p>
        </w:tc>
      </w:tr>
      <w:tr w:rsidR="00A74ABF" w:rsidRPr="009A4C1D" w:rsidTr="00307604">
        <w:tc>
          <w:tcPr>
            <w:tcW w:w="4361" w:type="dxa"/>
            <w:vAlign w:val="bottom"/>
          </w:tcPr>
          <w:p w:rsidR="00A74ABF" w:rsidRPr="009A4C1D" w:rsidRDefault="00A74ABF" w:rsidP="00A44652">
            <w:pPr>
              <w:rPr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A74ABF" w:rsidRPr="009A4C1D" w:rsidRDefault="00A74ABF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цифри)</w:t>
            </w:r>
          </w:p>
        </w:tc>
        <w:tc>
          <w:tcPr>
            <w:tcW w:w="239" w:type="dxa"/>
          </w:tcPr>
          <w:p w:rsidR="00A74ABF" w:rsidRPr="009A4C1D" w:rsidRDefault="00A74ABF" w:rsidP="00307604">
            <w:pPr>
              <w:jc w:val="center"/>
              <w:rPr>
                <w:i/>
                <w:iCs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</w:tcPr>
          <w:p w:rsidR="00A74ABF" w:rsidRPr="009A4C1D" w:rsidRDefault="00A74ABF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думи)</w:t>
            </w:r>
          </w:p>
        </w:tc>
      </w:tr>
      <w:tr w:rsidR="00A74ABF" w:rsidRPr="009A4C1D" w:rsidTr="00307604">
        <w:tc>
          <w:tcPr>
            <w:tcW w:w="4361" w:type="dxa"/>
            <w:vAlign w:val="bottom"/>
          </w:tcPr>
          <w:p w:rsidR="00A74ABF" w:rsidRPr="009A4C1D" w:rsidRDefault="00A74ABF" w:rsidP="00AF79DC">
            <w:pPr>
              <w:rPr>
                <w:lang w:val="bg-BG"/>
              </w:rPr>
            </w:pPr>
            <w:r w:rsidRPr="009A4C1D">
              <w:rPr>
                <w:lang w:val="bg-BG"/>
              </w:rPr>
              <w:t>Годишният общ оборот</w:t>
            </w:r>
            <w:r w:rsidRPr="009A4C1D">
              <w:rPr>
                <w:rStyle w:val="FootnoteReference"/>
                <w:lang w:val="bg-BG"/>
              </w:rPr>
              <w:footnoteReference w:id="3"/>
            </w:r>
            <w:r w:rsidRPr="009A4C1D">
              <w:rPr>
                <w:lang w:val="bg-BG"/>
              </w:rPr>
              <w:t xml:space="preserve"> на участника за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9A4C1D">
                <w:rPr>
                  <w:lang w:val="bg-BG"/>
                </w:rPr>
                <w:t>2015 г</w:t>
              </w:r>
            </w:smartTag>
            <w:r w:rsidRPr="009A4C1D">
              <w:rPr>
                <w:lang w:val="bg-BG"/>
              </w:rPr>
              <w:t xml:space="preserve">. е в размер на </w:t>
            </w:r>
          </w:p>
        </w:tc>
        <w:tc>
          <w:tcPr>
            <w:tcW w:w="1431" w:type="dxa"/>
            <w:tcBorders>
              <w:bottom w:val="single" w:sz="4" w:space="0" w:color="auto"/>
            </w:tcBorders>
          </w:tcPr>
          <w:p w:rsidR="00A74ABF" w:rsidRPr="009A4C1D" w:rsidRDefault="00A74ABF" w:rsidP="00307604">
            <w:pPr>
              <w:spacing w:before="60" w:after="60"/>
              <w:jc w:val="both"/>
              <w:rPr>
                <w:lang w:val="bg-BG"/>
              </w:rPr>
            </w:pPr>
          </w:p>
        </w:tc>
        <w:tc>
          <w:tcPr>
            <w:tcW w:w="239" w:type="dxa"/>
          </w:tcPr>
          <w:p w:rsidR="00A74ABF" w:rsidRPr="009A4C1D" w:rsidRDefault="00A74ABF" w:rsidP="00307604">
            <w:pPr>
              <w:spacing w:before="60" w:after="60"/>
              <w:jc w:val="both"/>
              <w:rPr>
                <w:lang w:val="bg-BG"/>
              </w:rPr>
            </w:pPr>
          </w:p>
        </w:tc>
        <w:tc>
          <w:tcPr>
            <w:tcW w:w="3716" w:type="dxa"/>
            <w:tcBorders>
              <w:bottom w:val="single" w:sz="4" w:space="0" w:color="auto"/>
            </w:tcBorders>
          </w:tcPr>
          <w:p w:rsidR="00A74ABF" w:rsidRPr="009A4C1D" w:rsidRDefault="00A74ABF" w:rsidP="00307604">
            <w:pPr>
              <w:spacing w:before="60" w:after="60"/>
              <w:jc w:val="both"/>
              <w:rPr>
                <w:lang w:val="bg-BG"/>
              </w:rPr>
            </w:pPr>
          </w:p>
        </w:tc>
      </w:tr>
      <w:tr w:rsidR="00A74ABF" w:rsidRPr="009A4C1D" w:rsidTr="00307604">
        <w:tc>
          <w:tcPr>
            <w:tcW w:w="4361" w:type="dxa"/>
          </w:tcPr>
          <w:p w:rsidR="00A74ABF" w:rsidRPr="009A4C1D" w:rsidRDefault="00A74ABF" w:rsidP="00307604">
            <w:pPr>
              <w:jc w:val="center"/>
              <w:rPr>
                <w:lang w:val="bg-BG"/>
              </w:rPr>
            </w:pPr>
          </w:p>
        </w:tc>
        <w:tc>
          <w:tcPr>
            <w:tcW w:w="1431" w:type="dxa"/>
            <w:tcBorders>
              <w:top w:val="single" w:sz="4" w:space="0" w:color="auto"/>
            </w:tcBorders>
          </w:tcPr>
          <w:p w:rsidR="00A74ABF" w:rsidRPr="009A4C1D" w:rsidRDefault="00A74ABF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цифри)</w:t>
            </w:r>
          </w:p>
        </w:tc>
        <w:tc>
          <w:tcPr>
            <w:tcW w:w="239" w:type="dxa"/>
          </w:tcPr>
          <w:p w:rsidR="00A74ABF" w:rsidRPr="009A4C1D" w:rsidRDefault="00A74ABF" w:rsidP="00307604">
            <w:pPr>
              <w:jc w:val="center"/>
              <w:rPr>
                <w:i/>
                <w:iCs/>
                <w:lang w:val="bg-BG" w:eastAsia="bg-BG"/>
              </w:rPr>
            </w:pPr>
          </w:p>
        </w:tc>
        <w:tc>
          <w:tcPr>
            <w:tcW w:w="3716" w:type="dxa"/>
            <w:tcBorders>
              <w:top w:val="single" w:sz="4" w:space="0" w:color="auto"/>
            </w:tcBorders>
          </w:tcPr>
          <w:p w:rsidR="00A74ABF" w:rsidRPr="009A4C1D" w:rsidRDefault="00A74ABF" w:rsidP="00307604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 w:eastAsia="bg-BG"/>
              </w:rPr>
              <w:t>(сума с думи)</w:t>
            </w:r>
          </w:p>
        </w:tc>
      </w:tr>
    </w:tbl>
    <w:p w:rsidR="00A74ABF" w:rsidRPr="009A4C1D" w:rsidRDefault="00A74ABF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2. По отношение на представлявания от мен участник не е налице неравнопоставеност по смисъла на чл. 44, ал. 5 от ЗОП;</w:t>
      </w:r>
    </w:p>
    <w:p w:rsidR="00A74ABF" w:rsidRPr="009A4C1D" w:rsidRDefault="00A74ABF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3. За представляваният от мен участник не е установено, че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A74ABF" w:rsidRPr="009A4C1D" w:rsidRDefault="00A74ABF" w:rsidP="00FA74DE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4. За представляваният от мен участник не е установено, че 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A74ABF" w:rsidRPr="009A4C1D" w:rsidRDefault="00A74ABF" w:rsidP="00A628E3">
      <w:pPr>
        <w:spacing w:before="120"/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A74ABF" w:rsidRPr="009A4C1D" w:rsidRDefault="00A74ABF" w:rsidP="004E791A">
      <w:pPr>
        <w:jc w:val="both"/>
        <w:rPr>
          <w:b/>
          <w:i/>
          <w:lang w:val="bg-BG"/>
        </w:rPr>
      </w:pPr>
    </w:p>
    <w:p w:rsidR="00A74ABF" w:rsidRPr="009A4C1D" w:rsidRDefault="00A74ABF" w:rsidP="00A628E3">
      <w:pPr>
        <w:autoSpaceDE w:val="0"/>
        <w:autoSpaceDN w:val="0"/>
        <w:snapToGrid w:val="0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A74ABF" w:rsidRPr="009A4C1D" w:rsidTr="009A4C1D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9A4C1D">
                <w:rPr>
                  <w:b/>
                  <w:bCs/>
                  <w:lang w:val="bg-BG"/>
                </w:rPr>
                <w:t>2016 г</w:t>
              </w:r>
            </w:smartTag>
            <w:r w:rsidRPr="009A4C1D">
              <w:rPr>
                <w:b/>
                <w:bCs/>
                <w:lang w:val="bg-BG"/>
              </w:rPr>
              <w:t>.</w:t>
            </w: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9A4C1D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9A4C1D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9A4C1D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737407">
      <w:pPr>
        <w:spacing w:before="120"/>
        <w:ind w:right="-1"/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jc w:val="both"/>
        <w:rPr>
          <w:lang w:val="bg-BG" w:eastAsia="bg-BG"/>
        </w:rPr>
      </w:pPr>
    </w:p>
    <w:p w:rsidR="00A74ABF" w:rsidRPr="009A4C1D" w:rsidRDefault="00A74ABF" w:rsidP="00A628E3">
      <w:pPr>
        <w:pStyle w:val="Heading3"/>
        <w:spacing w:before="0"/>
        <w:rPr>
          <w:rFonts w:ascii="Times New Roman" w:hAnsi="Times New Roman"/>
          <w:i/>
          <w:iCs/>
          <w:sz w:val="24"/>
          <w:szCs w:val="24"/>
          <w:lang w:val="bg-BG"/>
        </w:rPr>
      </w:pPr>
      <w:bookmarkStart w:id="5" w:name="_Образец_№_4."/>
      <w:bookmarkStart w:id="6" w:name="_Образец_№_4._1"/>
      <w:bookmarkStart w:id="7" w:name="_Образец_№_5."/>
      <w:bookmarkStart w:id="8" w:name="_Toc443984861"/>
      <w:bookmarkEnd w:id="5"/>
      <w:bookmarkEnd w:id="6"/>
      <w:bookmarkEnd w:id="7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5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  <w:bookmarkEnd w:id="8"/>
    </w:p>
    <w:p w:rsidR="00A74ABF" w:rsidRPr="009A4C1D" w:rsidRDefault="00A74ABF" w:rsidP="00A628E3">
      <w:pPr>
        <w:spacing w:before="240"/>
        <w:ind w:right="-1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A74ABF" w:rsidRPr="009A4C1D" w:rsidRDefault="00A74ABF" w:rsidP="00A628E3">
      <w:pPr>
        <w:spacing w:before="240"/>
        <w:ind w:right="-1"/>
        <w:jc w:val="center"/>
        <w:rPr>
          <w:b/>
          <w:bCs/>
          <w:lang w:val="bg-BG"/>
        </w:rPr>
      </w:pPr>
    </w:p>
    <w:p w:rsidR="00A74ABF" w:rsidRPr="009A4C1D" w:rsidRDefault="00A74ABF" w:rsidP="00A628E3">
      <w:pPr>
        <w:spacing w:after="120"/>
        <w:jc w:val="center"/>
        <w:rPr>
          <w:b/>
          <w:i/>
          <w:lang w:val="bg-BG"/>
        </w:rPr>
      </w:pPr>
      <w:r w:rsidRPr="009A4C1D">
        <w:rPr>
          <w:b/>
          <w:i/>
          <w:lang w:val="bg-BG"/>
        </w:rPr>
        <w:t>за отсъствие на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свързаните с тях лица и техните действителни собственици</w:t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>
        <w:tc>
          <w:tcPr>
            <w:tcW w:w="2067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2067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>
        <w:tc>
          <w:tcPr>
            <w:tcW w:w="1809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>
        <w:tc>
          <w:tcPr>
            <w:tcW w:w="1809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>
        <w:tc>
          <w:tcPr>
            <w:tcW w:w="412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412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обединение/подизпълнителя)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272F55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 </w:t>
      </w:r>
    </w:p>
    <w:p w:rsidR="00A74ABF" w:rsidRPr="009A4C1D" w:rsidRDefault="00A74ABF" w:rsidP="00A66B83">
      <w:pPr>
        <w:spacing w:before="240" w:after="120"/>
        <w:ind w:right="-1"/>
        <w:jc w:val="center"/>
        <w:rPr>
          <w:b/>
          <w:bCs/>
          <w:lang w:val="bg-BG" w:eastAsia="bg-BG"/>
        </w:rPr>
      </w:pPr>
    </w:p>
    <w:p w:rsidR="00A74ABF" w:rsidRPr="009A4C1D" w:rsidRDefault="00A74ABF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9A4C1D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 w:rsidRPr="009A4C1D"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9A4C1D">
        <w:rPr>
          <w:rFonts w:ascii="Times New Roman" w:hAnsi="Times New Roman"/>
          <w:b/>
          <w:sz w:val="24"/>
          <w:szCs w:val="24"/>
          <w:lang w:val="ru-RU"/>
        </w:rPr>
        <w:t>нергийно обследване на улично осветление по пътя към творчески дом «Пампорово –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БНТ» и хотел «Еври</w:t>
      </w:r>
      <w:r w:rsidRPr="009A4C1D">
        <w:rPr>
          <w:rFonts w:ascii="Times New Roman" w:hAnsi="Times New Roman"/>
          <w:b/>
          <w:sz w:val="24"/>
          <w:szCs w:val="24"/>
          <w:lang w:val="ru-RU"/>
        </w:rPr>
        <w:t>дика» в КК Пампорово, община Чепеларе''</w:t>
      </w:r>
    </w:p>
    <w:p w:rsidR="00A74ABF" w:rsidRPr="009A4C1D" w:rsidRDefault="00A74ABF" w:rsidP="00877944">
      <w:pPr>
        <w:spacing w:before="240" w:after="120"/>
        <w:ind w:right="-1"/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A74ABF" w:rsidRPr="009A4C1D" w:rsidRDefault="00A74ABF" w:rsidP="00A628E3">
      <w:pPr>
        <w:ind w:right="-1"/>
        <w:jc w:val="both"/>
        <w:rPr>
          <w:lang w:val="bg-BG"/>
        </w:rPr>
      </w:pPr>
      <w:r w:rsidRPr="009A4C1D">
        <w:rPr>
          <w:lang w:val="bg-BG"/>
        </w:rPr>
        <w:t xml:space="preserve">1. Представляваният от мен участник/член на обединение/подизпълнител е/не е дружество </w:t>
      </w:r>
      <w:r w:rsidRPr="009A4C1D">
        <w:rPr>
          <w:i/>
          <w:iCs/>
          <w:lang w:val="bg-BG"/>
        </w:rPr>
        <w:t>(невярното се зачертава)</w:t>
      </w:r>
      <w:r w:rsidRPr="009A4C1D">
        <w:rPr>
          <w:lang w:val="bg-BG"/>
        </w:rPr>
        <w:t>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A74ABF" w:rsidRPr="009A4C1D" w:rsidRDefault="00A74ABF" w:rsidP="00A628E3">
      <w:pPr>
        <w:ind w:right="-1"/>
        <w:jc w:val="both"/>
        <w:rPr>
          <w:lang w:val="bg-BG"/>
        </w:rPr>
      </w:pPr>
      <w:r w:rsidRPr="009A4C1D">
        <w:rPr>
          <w:lang w:val="bg-BG"/>
        </w:rPr>
        <w:t xml:space="preserve">2. Представляваният от мен участник/член на обединение/подизпълнител е/не е дружество </w:t>
      </w:r>
      <w:r w:rsidRPr="009A4C1D">
        <w:rPr>
          <w:i/>
          <w:iCs/>
          <w:lang w:val="bg-BG"/>
        </w:rPr>
        <w:t>(невярното се зачертава)</w:t>
      </w:r>
      <w:r w:rsidRPr="009A4C1D">
        <w:rPr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A74ABF" w:rsidRPr="009A4C1D" w:rsidRDefault="00A74ABF" w:rsidP="00A628E3">
      <w:pPr>
        <w:ind w:right="-1"/>
        <w:jc w:val="both"/>
        <w:rPr>
          <w:lang w:val="bg-BG"/>
        </w:rPr>
      </w:pPr>
      <w:r w:rsidRPr="009A4C1D">
        <w:rPr>
          <w:lang w:val="bg-BG"/>
        </w:rPr>
        <w:t xml:space="preserve">3. Лично аз съм/не съм свързано лице </w:t>
      </w:r>
      <w:r w:rsidRPr="009A4C1D">
        <w:rPr>
          <w:i/>
          <w:iCs/>
          <w:lang w:val="bg-BG"/>
        </w:rPr>
        <w:t>(невярното се зачертава)</w:t>
      </w:r>
      <w:r w:rsidRPr="009A4C1D">
        <w:rPr>
          <w:lang w:val="bg-BG"/>
        </w:rPr>
        <w:t xml:space="preserve"> с дружество, регистрирано в юрисдикции с преференциален данъчен режим, включително и чрез гражданско дружество/консорциум, в което участва дружество, регистрирано в юрисдикция с преференциален данъчен режим.</w:t>
      </w:r>
    </w:p>
    <w:p w:rsidR="00A74ABF" w:rsidRPr="009A4C1D" w:rsidRDefault="00A74ABF" w:rsidP="00A628E3">
      <w:pPr>
        <w:spacing w:before="120"/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A74ABF" w:rsidRPr="009A4C1D" w:rsidRDefault="00A74ABF" w:rsidP="00A628E3">
      <w:pPr>
        <w:rPr>
          <w:i/>
          <w:iCs/>
          <w:lang w:val="bg-BG"/>
        </w:rPr>
      </w:pPr>
    </w:p>
    <w:tbl>
      <w:tblPr>
        <w:tblW w:w="0" w:type="auto"/>
        <w:tblInd w:w="2" w:type="dxa"/>
        <w:tblLook w:val="00A0"/>
      </w:tblPr>
      <w:tblGrid>
        <w:gridCol w:w="968"/>
        <w:gridCol w:w="663"/>
        <w:gridCol w:w="1175"/>
        <w:gridCol w:w="2251"/>
        <w:gridCol w:w="1961"/>
        <w:gridCol w:w="2835"/>
      </w:tblGrid>
      <w:tr w:rsidR="00A74ABF" w:rsidRPr="009A4C1D" w:rsidTr="009A4C1D">
        <w:tc>
          <w:tcPr>
            <w:tcW w:w="968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663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25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9A4C1D">
        <w:tc>
          <w:tcPr>
            <w:tcW w:w="968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663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25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9A4C1D">
        <w:tc>
          <w:tcPr>
            <w:tcW w:w="968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25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9A4C1D">
        <w:tc>
          <w:tcPr>
            <w:tcW w:w="968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75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25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A628E3">
      <w:pPr>
        <w:rPr>
          <w:i/>
          <w:iCs/>
          <w:noProof/>
          <w:lang w:val="bg-BG"/>
        </w:rPr>
      </w:pPr>
      <w:r w:rsidRPr="009A4C1D">
        <w:rPr>
          <w:i/>
          <w:iCs/>
          <w:noProof/>
          <w:lang w:val="bg-BG"/>
        </w:rPr>
        <w:br w:type="page"/>
      </w:r>
    </w:p>
    <w:p w:rsidR="00A74ABF" w:rsidRPr="009A4C1D" w:rsidRDefault="00A74ABF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bookmarkStart w:id="9" w:name="_Образец_№_6."/>
      <w:bookmarkEnd w:id="9"/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6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. Декларация по чл. 6, ал. 2 от Закона за мерките срещу изпирането на пари </w:t>
      </w:r>
    </w:p>
    <w:p w:rsidR="00A74ABF" w:rsidRPr="009A4C1D" w:rsidRDefault="00A74ABF" w:rsidP="00A628E3">
      <w:pPr>
        <w:rPr>
          <w:i/>
          <w:iCs/>
          <w:noProof/>
          <w:lang w:val="bg-BG"/>
        </w:rPr>
      </w:pPr>
    </w:p>
    <w:p w:rsidR="00A74ABF" w:rsidRPr="009A4C1D" w:rsidRDefault="00A74ABF" w:rsidP="00A628E3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A74ABF" w:rsidRPr="009A4C1D" w:rsidRDefault="00A74ABF" w:rsidP="00A628E3">
      <w:pPr>
        <w:jc w:val="center"/>
        <w:rPr>
          <w:b/>
          <w:i/>
          <w:lang w:val="bg-BG"/>
        </w:rPr>
      </w:pPr>
      <w:r w:rsidRPr="009A4C1D">
        <w:rPr>
          <w:b/>
          <w:i/>
          <w:lang w:val="bg-BG"/>
        </w:rPr>
        <w:t>по чл. 6, ал. 2 от Закона за мерките срещу изпирането на пари</w:t>
      </w:r>
    </w:p>
    <w:p w:rsidR="00A74ABF" w:rsidRPr="009A4C1D" w:rsidRDefault="00A74ABF" w:rsidP="00A628E3">
      <w:pPr>
        <w:ind w:left="426" w:right="516"/>
        <w:jc w:val="both"/>
        <w:rPr>
          <w:b/>
          <w:i/>
          <w:lang w:val="bg-BG"/>
        </w:rPr>
      </w:pPr>
      <w:r w:rsidRPr="009A4C1D">
        <w:rPr>
          <w:b/>
          <w:i/>
          <w:lang w:val="bg-BG"/>
        </w:rPr>
        <w:tab/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 w:rsidTr="00634EE4">
        <w:tc>
          <w:tcPr>
            <w:tcW w:w="2067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634EE4">
        <w:tc>
          <w:tcPr>
            <w:tcW w:w="2067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634EE4">
        <w:tc>
          <w:tcPr>
            <w:tcW w:w="3225" w:type="dxa"/>
            <w:gridSpan w:val="4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634EE4">
        <w:tc>
          <w:tcPr>
            <w:tcW w:w="3225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 w:rsidTr="00634EE4">
        <w:tc>
          <w:tcPr>
            <w:tcW w:w="1809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 w:rsidTr="00634EE4">
        <w:tc>
          <w:tcPr>
            <w:tcW w:w="1809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 w:rsidTr="00634EE4">
        <w:tc>
          <w:tcPr>
            <w:tcW w:w="412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634EE4">
        <w:tc>
          <w:tcPr>
            <w:tcW w:w="412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5F08B8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A74ABF" w:rsidRDefault="00A74ABF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74ABF" w:rsidRPr="00EA58BC" w:rsidRDefault="00A74ABF" w:rsidP="009A4C1D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200E6F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нергийно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Pr="009A4C1D" w:rsidRDefault="00A74ABF" w:rsidP="00901E22">
      <w:pPr>
        <w:pStyle w:val="a1"/>
        <w:shd w:val="clear" w:color="auto" w:fill="auto"/>
        <w:spacing w:before="0"/>
        <w:ind w:right="2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74ABF" w:rsidRPr="009A4C1D" w:rsidRDefault="00A74ABF" w:rsidP="00A628E3">
      <w:pPr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A74ABF" w:rsidRPr="009A4C1D" w:rsidRDefault="00A74ABF" w:rsidP="00A628E3">
      <w:pPr>
        <w:spacing w:before="120"/>
        <w:ind w:firstLine="709"/>
        <w:jc w:val="both"/>
        <w:rPr>
          <w:lang w:val="bg-BG"/>
        </w:rPr>
      </w:pPr>
      <w:r w:rsidRPr="009A4C1D">
        <w:rPr>
          <w:lang w:val="bg-BG"/>
        </w:rPr>
        <w:t>Действителен собственик* на горепосоченото юридическо лице по смисъла на чл.6, ал.2 от Закона за мерките срещу изпирането на пари във връзка с чл.3, ал.5 от Правилника за неговото прилагане, е/са следното физическо лице/ следните физически лица:</w:t>
      </w:r>
    </w:p>
    <w:p w:rsidR="00A74ABF" w:rsidRPr="009A4C1D" w:rsidRDefault="00A74ABF" w:rsidP="00A628E3">
      <w:pPr>
        <w:shd w:val="clear" w:color="auto" w:fill="FFFFFF"/>
        <w:rPr>
          <w:lang w:val="bg-BG" w:eastAsia="bg-BG"/>
        </w:rPr>
      </w:pPr>
    </w:p>
    <w:tbl>
      <w:tblPr>
        <w:tblW w:w="9604" w:type="dxa"/>
        <w:tblInd w:w="2" w:type="dxa"/>
        <w:tblLayout w:type="fixed"/>
        <w:tblLook w:val="00A0"/>
      </w:tblPr>
      <w:tblGrid>
        <w:gridCol w:w="466"/>
        <w:gridCol w:w="1342"/>
        <w:gridCol w:w="566"/>
        <w:gridCol w:w="1560"/>
        <w:gridCol w:w="2292"/>
        <w:gridCol w:w="1260"/>
        <w:gridCol w:w="405"/>
        <w:gridCol w:w="379"/>
        <w:gridCol w:w="1334"/>
      </w:tblGrid>
      <w:tr w:rsidR="00A74ABF" w:rsidRPr="009A4C1D" w:rsidTr="00070D75">
        <w:tc>
          <w:tcPr>
            <w:tcW w:w="466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1.</w:t>
            </w:r>
          </w:p>
        </w:tc>
        <w:tc>
          <w:tcPr>
            <w:tcW w:w="7020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4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7486" w:type="dxa"/>
            <w:gridSpan w:val="6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(име, презиме, фамилия)</w:t>
            </w:r>
          </w:p>
        </w:tc>
        <w:tc>
          <w:tcPr>
            <w:tcW w:w="2118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2374" w:type="dxa"/>
            <w:gridSpan w:val="3"/>
          </w:tcPr>
          <w:p w:rsidR="00A74ABF" w:rsidRPr="009A4C1D" w:rsidRDefault="00A74ABF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Дата и място на раждане</w:t>
            </w:r>
          </w:p>
        </w:tc>
        <w:tc>
          <w:tcPr>
            <w:tcW w:w="3852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rPr>
                <w:iCs/>
                <w:lang w:val="bg-BG"/>
              </w:rPr>
            </w:pPr>
          </w:p>
        </w:tc>
        <w:tc>
          <w:tcPr>
            <w:tcW w:w="1665" w:type="dxa"/>
            <w:gridSpan w:val="2"/>
          </w:tcPr>
          <w:p w:rsidR="00A74ABF" w:rsidRPr="009A4C1D" w:rsidRDefault="00A74ABF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Гражданство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165726">
        <w:tc>
          <w:tcPr>
            <w:tcW w:w="1808" w:type="dxa"/>
            <w:gridSpan w:val="2"/>
            <w:vAlign w:val="bottom"/>
          </w:tcPr>
          <w:p w:rsidR="00A74ABF" w:rsidRPr="009A4C1D" w:rsidRDefault="00A74ABF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Постоянен адрес</w:t>
            </w:r>
          </w:p>
        </w:tc>
        <w:tc>
          <w:tcPr>
            <w:tcW w:w="7796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165726">
        <w:tc>
          <w:tcPr>
            <w:tcW w:w="3934" w:type="dxa"/>
            <w:gridSpan w:val="4"/>
          </w:tcPr>
          <w:p w:rsidR="00A74ABF" w:rsidRPr="009A4C1D" w:rsidRDefault="00A74ABF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Вид и номер на документ за самоличност</w:t>
            </w: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</w:tbl>
    <w:p w:rsidR="00A74ABF" w:rsidRPr="009A4C1D" w:rsidRDefault="00A74ABF" w:rsidP="00A628E3">
      <w:pPr>
        <w:shd w:val="clear" w:color="auto" w:fill="FFFFFF"/>
        <w:rPr>
          <w:lang w:val="bg-BG" w:eastAsia="bg-BG"/>
        </w:rPr>
      </w:pPr>
    </w:p>
    <w:tbl>
      <w:tblPr>
        <w:tblW w:w="9604" w:type="dxa"/>
        <w:tblInd w:w="2" w:type="dxa"/>
        <w:tblLayout w:type="fixed"/>
        <w:tblLook w:val="00A0"/>
      </w:tblPr>
      <w:tblGrid>
        <w:gridCol w:w="646"/>
        <w:gridCol w:w="1162"/>
        <w:gridCol w:w="566"/>
        <w:gridCol w:w="1560"/>
        <w:gridCol w:w="2292"/>
        <w:gridCol w:w="1260"/>
        <w:gridCol w:w="405"/>
        <w:gridCol w:w="379"/>
        <w:gridCol w:w="1334"/>
      </w:tblGrid>
      <w:tr w:rsidR="00A74ABF" w:rsidRPr="009A4C1D" w:rsidTr="00070D75">
        <w:tc>
          <w:tcPr>
            <w:tcW w:w="646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2.</w:t>
            </w:r>
          </w:p>
        </w:tc>
        <w:tc>
          <w:tcPr>
            <w:tcW w:w="6840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4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7486" w:type="dxa"/>
            <w:gridSpan w:val="6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(име, презиме, фамилия)</w:t>
            </w:r>
          </w:p>
        </w:tc>
        <w:tc>
          <w:tcPr>
            <w:tcW w:w="2118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2374" w:type="dxa"/>
            <w:gridSpan w:val="3"/>
          </w:tcPr>
          <w:p w:rsidR="00A74ABF" w:rsidRPr="009A4C1D" w:rsidRDefault="00A74ABF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Дата и място на раждане</w:t>
            </w:r>
          </w:p>
        </w:tc>
        <w:tc>
          <w:tcPr>
            <w:tcW w:w="3852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rPr>
                <w:iCs/>
                <w:lang w:val="bg-BG"/>
              </w:rPr>
            </w:pPr>
          </w:p>
        </w:tc>
        <w:tc>
          <w:tcPr>
            <w:tcW w:w="1665" w:type="dxa"/>
            <w:gridSpan w:val="2"/>
          </w:tcPr>
          <w:p w:rsidR="00A74ABF" w:rsidRPr="009A4C1D" w:rsidRDefault="00A74ABF" w:rsidP="00A628E3">
            <w:pPr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Гражданство</w:t>
            </w:r>
          </w:p>
        </w:tc>
        <w:tc>
          <w:tcPr>
            <w:tcW w:w="1713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634EE4">
        <w:tc>
          <w:tcPr>
            <w:tcW w:w="1808" w:type="dxa"/>
            <w:gridSpan w:val="2"/>
            <w:vAlign w:val="bottom"/>
          </w:tcPr>
          <w:p w:rsidR="00A74ABF" w:rsidRPr="009A4C1D" w:rsidRDefault="00A74ABF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Постоянен адрес</w:t>
            </w:r>
          </w:p>
        </w:tc>
        <w:tc>
          <w:tcPr>
            <w:tcW w:w="7796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634EE4">
        <w:tc>
          <w:tcPr>
            <w:tcW w:w="3934" w:type="dxa"/>
            <w:gridSpan w:val="4"/>
          </w:tcPr>
          <w:p w:rsidR="00A74ABF" w:rsidRPr="009A4C1D" w:rsidRDefault="00A74ABF" w:rsidP="00A628E3">
            <w:pPr>
              <w:spacing w:before="60"/>
              <w:rPr>
                <w:lang w:val="bg-BG"/>
              </w:rPr>
            </w:pPr>
            <w:r w:rsidRPr="009A4C1D">
              <w:rPr>
                <w:lang w:val="bg-BG"/>
              </w:rPr>
              <w:t>Вид и номер на документ за самоличност</w:t>
            </w:r>
          </w:p>
        </w:tc>
        <w:tc>
          <w:tcPr>
            <w:tcW w:w="5670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</w:tbl>
    <w:p w:rsidR="00A74ABF" w:rsidRPr="009A4C1D" w:rsidRDefault="00A74ABF" w:rsidP="00A628E3">
      <w:pPr>
        <w:shd w:val="clear" w:color="auto" w:fill="FFFFFF"/>
        <w:jc w:val="both"/>
        <w:rPr>
          <w:b/>
          <w:lang w:val="bg-BG"/>
        </w:rPr>
      </w:pPr>
    </w:p>
    <w:p w:rsidR="00A74ABF" w:rsidRPr="009A4C1D" w:rsidRDefault="00A74ABF" w:rsidP="00A628E3">
      <w:pPr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A74ABF" w:rsidRPr="009A4C1D" w:rsidRDefault="00A74ABF" w:rsidP="00A628E3">
      <w:pPr>
        <w:ind w:right="-1"/>
        <w:jc w:val="both"/>
        <w:rPr>
          <w:lang w:val="bg-BG" w:eastAsia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tbl>
      <w:tblPr>
        <w:tblW w:w="0" w:type="auto"/>
        <w:tblInd w:w="2" w:type="dxa"/>
        <w:tblLook w:val="00A0"/>
      </w:tblPr>
      <w:tblGrid>
        <w:gridCol w:w="968"/>
        <w:gridCol w:w="663"/>
        <w:gridCol w:w="995"/>
        <w:gridCol w:w="2431"/>
        <w:gridCol w:w="1961"/>
        <w:gridCol w:w="2835"/>
      </w:tblGrid>
      <w:tr w:rsidR="00A74ABF" w:rsidRPr="009A4C1D" w:rsidTr="00070D75">
        <w:tc>
          <w:tcPr>
            <w:tcW w:w="968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663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43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968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663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3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070D75">
        <w:tc>
          <w:tcPr>
            <w:tcW w:w="968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3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968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663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995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3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961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A628E3">
      <w:pPr>
        <w:shd w:val="clear" w:color="auto" w:fill="FFFFFF"/>
        <w:jc w:val="both"/>
        <w:rPr>
          <w:b/>
          <w:lang w:val="bg-BG"/>
        </w:rPr>
      </w:pPr>
    </w:p>
    <w:p w:rsidR="00A74ABF" w:rsidRPr="009A4C1D" w:rsidRDefault="00A74ABF" w:rsidP="004B498B">
      <w:pPr>
        <w:ind w:right="-1"/>
        <w:jc w:val="both"/>
        <w:rPr>
          <w:lang w:val="bg-BG" w:eastAsia="bg-BG"/>
        </w:rPr>
      </w:pPr>
    </w:p>
    <w:p w:rsidR="00A74ABF" w:rsidRPr="009A4C1D" w:rsidRDefault="00A74ABF" w:rsidP="00A628E3">
      <w:pPr>
        <w:rPr>
          <w:i/>
          <w:iCs/>
          <w:noProof/>
          <w:lang w:val="bg-BG"/>
        </w:rPr>
      </w:pPr>
    </w:p>
    <w:p w:rsidR="00A74ABF" w:rsidRPr="009A4C1D" w:rsidRDefault="00A74ABF">
      <w:pPr>
        <w:rPr>
          <w:i/>
          <w:iCs/>
          <w:noProof/>
          <w:lang w:val="bg-BG" w:eastAsia="bg-BG"/>
        </w:rPr>
      </w:pPr>
      <w:bookmarkStart w:id="10" w:name="_Образец_№_7."/>
      <w:bookmarkEnd w:id="10"/>
      <w:r w:rsidRPr="009A4C1D">
        <w:rPr>
          <w:b/>
          <w:bCs/>
          <w:i/>
          <w:iCs/>
          <w:noProof/>
          <w:lang w:val="bg-BG"/>
        </w:rPr>
        <w:br w:type="page"/>
      </w:r>
    </w:p>
    <w:p w:rsidR="00A74ABF" w:rsidRPr="009A4C1D" w:rsidRDefault="00A74ABF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7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участие на подизпълнители в обществената поръчка</w:t>
      </w:r>
    </w:p>
    <w:p w:rsidR="00A74ABF" w:rsidRPr="009A4C1D" w:rsidRDefault="00A74ABF" w:rsidP="00A628E3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A74ABF" w:rsidRPr="00070D75" w:rsidRDefault="00A74ABF" w:rsidP="00D63382">
      <w:pPr>
        <w:spacing w:before="120"/>
        <w:jc w:val="center"/>
        <w:rPr>
          <w:b/>
          <w:i/>
          <w:lang w:val="bg-BG"/>
        </w:rPr>
      </w:pPr>
      <w:r w:rsidRPr="00070D75">
        <w:rPr>
          <w:b/>
          <w:i/>
          <w:lang w:val="bg-BG"/>
        </w:rPr>
        <w:t>за участие на подизпълнители в обществената поръчка</w:t>
      </w:r>
    </w:p>
    <w:p w:rsidR="00A74ABF" w:rsidRPr="009A4C1D" w:rsidRDefault="00A74ABF" w:rsidP="00A628E3">
      <w:pPr>
        <w:ind w:left="426" w:right="516"/>
        <w:jc w:val="both"/>
        <w:rPr>
          <w:lang w:val="bg-BG"/>
        </w:rPr>
      </w:pPr>
      <w:r w:rsidRPr="009A4C1D">
        <w:rPr>
          <w:lang w:val="bg-BG"/>
        </w:rPr>
        <w:tab/>
      </w: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>
        <w:tc>
          <w:tcPr>
            <w:tcW w:w="2067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2067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>
        <w:tc>
          <w:tcPr>
            <w:tcW w:w="1809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>
        <w:tc>
          <w:tcPr>
            <w:tcW w:w="1809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>
        <w:tc>
          <w:tcPr>
            <w:tcW w:w="412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412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A628E3">
      <w:pPr>
        <w:ind w:left="709" w:right="-51"/>
        <w:jc w:val="both"/>
        <w:rPr>
          <w:lang w:val="bg-BG"/>
        </w:rPr>
      </w:pPr>
    </w:p>
    <w:p w:rsidR="00A74ABF" w:rsidRPr="009A4C1D" w:rsidRDefault="00A74ABF" w:rsidP="00272F55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A74ABF" w:rsidRDefault="00A74ABF" w:rsidP="007B2625">
      <w:pPr>
        <w:spacing w:before="120"/>
        <w:jc w:val="center"/>
        <w:rPr>
          <w:b/>
          <w:i/>
          <w:lang w:val="bg-BG"/>
        </w:rPr>
      </w:pPr>
    </w:p>
    <w:p w:rsidR="00A74ABF" w:rsidRPr="00EA58BC" w:rsidRDefault="00A74ABF" w:rsidP="00070D75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200E6F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нергийно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Pr="00070D75" w:rsidRDefault="00A74ABF" w:rsidP="00070D75">
      <w:pPr>
        <w:pStyle w:val="a1"/>
        <w:shd w:val="clear" w:color="auto" w:fill="auto"/>
        <w:spacing w:before="0"/>
        <w:ind w:right="2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74ABF" w:rsidRPr="009A4C1D" w:rsidRDefault="00A74ABF" w:rsidP="00A628E3">
      <w:pPr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tbl>
      <w:tblPr>
        <w:tblW w:w="9966" w:type="dxa"/>
        <w:tblInd w:w="2" w:type="dxa"/>
        <w:tblLook w:val="00A0"/>
      </w:tblPr>
      <w:tblGrid>
        <w:gridCol w:w="1428"/>
        <w:gridCol w:w="704"/>
        <w:gridCol w:w="963"/>
        <w:gridCol w:w="277"/>
        <w:gridCol w:w="415"/>
        <w:gridCol w:w="2769"/>
        <w:gridCol w:w="153"/>
        <w:gridCol w:w="203"/>
        <w:gridCol w:w="334"/>
        <w:gridCol w:w="981"/>
        <w:gridCol w:w="434"/>
        <w:gridCol w:w="280"/>
        <w:gridCol w:w="1025"/>
      </w:tblGrid>
      <w:tr w:rsidR="00A74ABF" w:rsidRPr="009A4C1D">
        <w:tc>
          <w:tcPr>
            <w:tcW w:w="1242" w:type="dxa"/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sz w:val="24"/>
                <w:szCs w:val="24"/>
                <w:lang w:val="bg-BG"/>
              </w:rPr>
              <w:t>Участникът</w:t>
            </w:r>
          </w:p>
        </w:tc>
        <w:tc>
          <w:tcPr>
            <w:tcW w:w="5245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3479" w:type="dxa"/>
            <w:gridSpan w:val="7"/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-57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sz w:val="24"/>
                <w:szCs w:val="24"/>
                <w:lang w:val="bg-BG"/>
              </w:rPr>
              <w:t>, който представлявам</w:t>
            </w:r>
          </w:p>
        </w:tc>
      </w:tr>
      <w:tr w:rsidR="00A74ABF" w:rsidRPr="009A4C1D">
        <w:tc>
          <w:tcPr>
            <w:tcW w:w="1242" w:type="dxa"/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5245" w:type="dxa"/>
            <w:gridSpan w:val="5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  <w:t>(наименование на участника)</w:t>
            </w:r>
          </w:p>
        </w:tc>
        <w:tc>
          <w:tcPr>
            <w:tcW w:w="3479" w:type="dxa"/>
            <w:gridSpan w:val="7"/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0" w:right="-1"/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74ABF" w:rsidRPr="009A4C1D">
        <w:tc>
          <w:tcPr>
            <w:tcW w:w="9966" w:type="dxa"/>
            <w:gridSpan w:val="13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1. При изпълнението на горната обществена поръчка няма да използва / ще използва подизпълнители.</w:t>
            </w:r>
          </w:p>
        </w:tc>
      </w:tr>
      <w:tr w:rsidR="00A74ABF" w:rsidRPr="009A4C1D">
        <w:trPr>
          <w:gridAfter w:val="2"/>
          <w:wAfter w:w="1331" w:type="dxa"/>
        </w:trPr>
        <w:tc>
          <w:tcPr>
            <w:tcW w:w="3652" w:type="dxa"/>
            <w:gridSpan w:val="5"/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4983" w:type="dxa"/>
            <w:gridSpan w:val="6"/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  <w:t>(ненужното се зачертава)</w:t>
            </w:r>
          </w:p>
        </w:tc>
      </w:tr>
      <w:tr w:rsidR="00A74ABF" w:rsidRPr="009A4C1D">
        <w:tc>
          <w:tcPr>
            <w:tcW w:w="3227" w:type="dxa"/>
            <w:gridSpan w:val="4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2. Подизпълнител/и ще бъде/бъдат</w:t>
            </w:r>
          </w:p>
        </w:tc>
        <w:tc>
          <w:tcPr>
            <w:tcW w:w="6739" w:type="dxa"/>
            <w:gridSpan w:val="9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0" w:right="-1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74ABF" w:rsidRPr="009A4C1D">
        <w:tc>
          <w:tcPr>
            <w:tcW w:w="3227" w:type="dxa"/>
            <w:gridSpan w:val="4"/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6739" w:type="dxa"/>
            <w:gridSpan w:val="9"/>
          </w:tcPr>
          <w:p w:rsidR="00A74ABF" w:rsidRPr="009A4C1D" w:rsidRDefault="00A74ABF" w:rsidP="00A628E3">
            <w:pPr>
              <w:pStyle w:val="BodyTextIndent2"/>
              <w:spacing w:after="0" w:line="240" w:lineRule="auto"/>
              <w:ind w:left="0" w:right="-1"/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9A4C1D">
              <w:rPr>
                <w:rFonts w:ascii="Times New Roman" w:hAnsi="Times New Roman"/>
                <w:i/>
                <w:iCs/>
                <w:sz w:val="24"/>
                <w:szCs w:val="24"/>
                <w:lang w:val="bg-BG"/>
              </w:rPr>
              <w:t>(наименование на подизпълнителя/ите)</w:t>
            </w:r>
          </w:p>
        </w:tc>
      </w:tr>
      <w:tr w:rsidR="00A74ABF" w:rsidRPr="009A4C1D">
        <w:tc>
          <w:tcPr>
            <w:tcW w:w="9966" w:type="dxa"/>
            <w:gridSpan w:val="13"/>
          </w:tcPr>
          <w:p w:rsidR="00A74ABF" w:rsidRPr="009A4C1D" w:rsidRDefault="00A74ABF" w:rsidP="00A628E3">
            <w:pPr>
              <w:ind w:right="-1"/>
              <w:jc w:val="both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които са запознати с предмета на поръчката и са дали съгласието си за участие в процедурата като такива;</w:t>
            </w:r>
          </w:p>
        </w:tc>
      </w:tr>
      <w:tr w:rsidR="00A74ABF" w:rsidRPr="009A4C1D">
        <w:tc>
          <w:tcPr>
            <w:tcW w:w="8188" w:type="dxa"/>
            <w:gridSpan w:val="10"/>
          </w:tcPr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3. Делът на участие на всички подизпълнители при изпълнение на поръчката ще бъде общо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1042" w:type="dxa"/>
          </w:tcPr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на сто от</w:t>
            </w:r>
          </w:p>
        </w:tc>
      </w:tr>
      <w:tr w:rsidR="00A74ABF" w:rsidRPr="009A4C1D">
        <w:tc>
          <w:tcPr>
            <w:tcW w:w="6644" w:type="dxa"/>
            <w:gridSpan w:val="7"/>
          </w:tcPr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от общата стойност на поръчката, в т.ч.:</w:t>
            </w:r>
          </w:p>
        </w:tc>
        <w:tc>
          <w:tcPr>
            <w:tcW w:w="3322" w:type="dxa"/>
            <w:gridSpan w:val="6"/>
          </w:tcPr>
          <w:p w:rsidR="00A74ABF" w:rsidRPr="009A4C1D" w:rsidRDefault="00A74ABF" w:rsidP="00A628E3">
            <w:pPr>
              <w:ind w:left="444" w:right="-1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(дял в проценти)</w:t>
            </w:r>
          </w:p>
        </w:tc>
      </w:tr>
      <w:tr w:rsidR="00A74ABF" w:rsidRPr="009A4C1D">
        <w:tc>
          <w:tcPr>
            <w:tcW w:w="2943" w:type="dxa"/>
            <w:gridSpan w:val="3"/>
          </w:tcPr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992" w:type="dxa"/>
          </w:tcPr>
          <w:p w:rsidR="00A74ABF" w:rsidRPr="009A4C1D" w:rsidRDefault="00A74ABF" w:rsidP="00A628E3">
            <w:pPr>
              <w:ind w:left="34"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ind w:left="160" w:right="-1"/>
              <w:jc w:val="center"/>
              <w:rPr>
                <w:lang w:val="bg-BG"/>
              </w:rPr>
            </w:pPr>
          </w:p>
        </w:tc>
        <w:tc>
          <w:tcPr>
            <w:tcW w:w="1042" w:type="dxa"/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 сто от</w:t>
            </w:r>
          </w:p>
        </w:tc>
      </w:tr>
      <w:tr w:rsidR="00A74ABF" w:rsidRPr="009A4C1D">
        <w:tc>
          <w:tcPr>
            <w:tcW w:w="2943" w:type="dxa"/>
            <w:gridSpan w:val="3"/>
          </w:tcPr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2770" w:type="dxa"/>
            <w:gridSpan w:val="4"/>
          </w:tcPr>
          <w:p w:rsidR="00A74ABF" w:rsidRPr="009A4C1D" w:rsidRDefault="00A74ABF" w:rsidP="00A628E3">
            <w:pPr>
              <w:ind w:left="34" w:right="-1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(дял в проценти)</w:t>
            </w:r>
          </w:p>
        </w:tc>
      </w:tr>
      <w:tr w:rsidR="00A74ABF" w:rsidRPr="009A4C1D">
        <w:tc>
          <w:tcPr>
            <w:tcW w:w="6644" w:type="dxa"/>
            <w:gridSpan w:val="7"/>
          </w:tcPr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общата стойност на поръчката.</w:t>
            </w:r>
          </w:p>
        </w:tc>
        <w:tc>
          <w:tcPr>
            <w:tcW w:w="3322" w:type="dxa"/>
            <w:gridSpan w:val="6"/>
          </w:tcPr>
          <w:p w:rsidR="00A74ABF" w:rsidRPr="009A4C1D" w:rsidRDefault="00A74ABF" w:rsidP="00A628E3">
            <w:pPr>
              <w:ind w:left="444" w:right="-1"/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>
        <w:tc>
          <w:tcPr>
            <w:tcW w:w="2943" w:type="dxa"/>
            <w:gridSpan w:val="3"/>
          </w:tcPr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- Участието на подизпълнителя </w:t>
            </w:r>
          </w:p>
        </w:tc>
        <w:tc>
          <w:tcPr>
            <w:tcW w:w="4253" w:type="dxa"/>
            <w:gridSpan w:val="6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992" w:type="dxa"/>
          </w:tcPr>
          <w:p w:rsidR="00A74ABF" w:rsidRPr="009A4C1D" w:rsidRDefault="00A74ABF" w:rsidP="00A628E3">
            <w:pPr>
              <w:ind w:left="34"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 xml:space="preserve">ще бъде </w:t>
            </w:r>
          </w:p>
        </w:tc>
        <w:tc>
          <w:tcPr>
            <w:tcW w:w="736" w:type="dxa"/>
            <w:gridSpan w:val="2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ind w:left="160" w:right="-1"/>
              <w:jc w:val="center"/>
              <w:rPr>
                <w:lang w:val="bg-BG"/>
              </w:rPr>
            </w:pPr>
          </w:p>
        </w:tc>
        <w:tc>
          <w:tcPr>
            <w:tcW w:w="1042" w:type="dxa"/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 сто от</w:t>
            </w:r>
          </w:p>
        </w:tc>
      </w:tr>
      <w:tr w:rsidR="00A74ABF" w:rsidRPr="009A4C1D">
        <w:tc>
          <w:tcPr>
            <w:tcW w:w="2943" w:type="dxa"/>
            <w:gridSpan w:val="3"/>
          </w:tcPr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</w:p>
        </w:tc>
        <w:tc>
          <w:tcPr>
            <w:tcW w:w="4253" w:type="dxa"/>
            <w:gridSpan w:val="6"/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2770" w:type="dxa"/>
            <w:gridSpan w:val="4"/>
          </w:tcPr>
          <w:p w:rsidR="00A74ABF" w:rsidRPr="009A4C1D" w:rsidRDefault="00A74ABF" w:rsidP="00A628E3">
            <w:pPr>
              <w:ind w:left="34" w:right="-1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(дял в проценти)</w:t>
            </w:r>
          </w:p>
        </w:tc>
      </w:tr>
      <w:tr w:rsidR="00A74ABF" w:rsidRPr="009A4C1D">
        <w:tc>
          <w:tcPr>
            <w:tcW w:w="6644" w:type="dxa"/>
            <w:gridSpan w:val="7"/>
          </w:tcPr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общата стойност на поръчката.</w:t>
            </w:r>
          </w:p>
        </w:tc>
        <w:tc>
          <w:tcPr>
            <w:tcW w:w="3322" w:type="dxa"/>
            <w:gridSpan w:val="6"/>
          </w:tcPr>
          <w:p w:rsidR="00A74ABF" w:rsidRPr="009A4C1D" w:rsidRDefault="00A74ABF" w:rsidP="00A628E3">
            <w:pPr>
              <w:ind w:left="444" w:right="-1"/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>
        <w:tc>
          <w:tcPr>
            <w:tcW w:w="9966" w:type="dxa"/>
            <w:gridSpan w:val="13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4. Видът на работите, които ще бъдат извършвани от подизпълнители е, както следва:</w:t>
            </w:r>
          </w:p>
        </w:tc>
      </w:tr>
      <w:tr w:rsidR="00A74ABF" w:rsidRPr="009A4C1D">
        <w:tc>
          <w:tcPr>
            <w:tcW w:w="1951" w:type="dxa"/>
            <w:gridSpan w:val="2"/>
            <w:vAlign w:val="bottom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</w:p>
        </w:tc>
        <w:tc>
          <w:tcPr>
            <w:tcW w:w="3113" w:type="dxa"/>
            <w:gridSpan w:val="5"/>
            <w:vAlign w:val="bottom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ще изпълнява следните дейности:</w:t>
            </w:r>
          </w:p>
        </w:tc>
      </w:tr>
      <w:tr w:rsidR="00A74ABF" w:rsidRPr="009A4C1D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3113" w:type="dxa"/>
            <w:gridSpan w:val="5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99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BF" w:rsidRPr="009A4C1D" w:rsidRDefault="00A74ABF" w:rsidP="00A628E3">
            <w:pPr>
              <w:spacing w:before="60" w:after="60"/>
              <w:ind w:right="-1"/>
              <w:rPr>
                <w:lang w:val="bg-BG"/>
              </w:rPr>
            </w:pPr>
          </w:p>
        </w:tc>
      </w:tr>
      <w:tr w:rsidR="00A74ABF" w:rsidRPr="009A4C1D">
        <w:tc>
          <w:tcPr>
            <w:tcW w:w="9966" w:type="dxa"/>
            <w:gridSpan w:val="1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(описание на дейностите)</w:t>
            </w:r>
          </w:p>
        </w:tc>
      </w:tr>
      <w:tr w:rsidR="00A74ABF" w:rsidRPr="009A4C1D">
        <w:tc>
          <w:tcPr>
            <w:tcW w:w="1951" w:type="dxa"/>
            <w:gridSpan w:val="2"/>
            <w:vAlign w:val="bottom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- Подизпълнителят</w:t>
            </w: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</w:p>
        </w:tc>
        <w:tc>
          <w:tcPr>
            <w:tcW w:w="3113" w:type="dxa"/>
            <w:gridSpan w:val="5"/>
            <w:vAlign w:val="bottom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ще изпълнява следните дейности:</w:t>
            </w:r>
          </w:p>
        </w:tc>
      </w:tr>
      <w:tr w:rsidR="00A74ABF" w:rsidRPr="009A4C1D">
        <w:tc>
          <w:tcPr>
            <w:tcW w:w="1951" w:type="dxa"/>
            <w:gridSpan w:val="2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</w:p>
        </w:tc>
        <w:tc>
          <w:tcPr>
            <w:tcW w:w="4902" w:type="dxa"/>
            <w:gridSpan w:val="6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3113" w:type="dxa"/>
            <w:gridSpan w:val="5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ind w:right="-1"/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996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ABF" w:rsidRPr="009A4C1D" w:rsidRDefault="00A74ABF" w:rsidP="00A628E3">
            <w:pPr>
              <w:spacing w:before="60" w:after="60"/>
              <w:ind w:right="-1"/>
              <w:rPr>
                <w:lang w:val="bg-BG"/>
              </w:rPr>
            </w:pPr>
          </w:p>
        </w:tc>
      </w:tr>
      <w:tr w:rsidR="00A74ABF" w:rsidRPr="009A4C1D">
        <w:tc>
          <w:tcPr>
            <w:tcW w:w="9966" w:type="dxa"/>
            <w:gridSpan w:val="1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spacing w:after="60"/>
              <w:ind w:right="-1"/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(описание на дейностите)</w:t>
            </w:r>
          </w:p>
        </w:tc>
      </w:tr>
      <w:tr w:rsidR="00A74ABF" w:rsidRPr="009A4C1D">
        <w:tc>
          <w:tcPr>
            <w:tcW w:w="9966" w:type="dxa"/>
            <w:gridSpan w:val="13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5. Приемаме условията на възложителя относно използването на подизпълнители и сме съгласни да отговаряме за действията, бездействията и работата на посочените подизпълнители като за свои действия, бездействия и работа.</w:t>
            </w:r>
          </w:p>
        </w:tc>
      </w:tr>
      <w:tr w:rsidR="00A74ABF" w:rsidRPr="009A4C1D">
        <w:tc>
          <w:tcPr>
            <w:tcW w:w="9966" w:type="dxa"/>
            <w:gridSpan w:val="13"/>
          </w:tcPr>
          <w:p w:rsidR="00A74ABF" w:rsidRPr="009A4C1D" w:rsidRDefault="00A74ABF" w:rsidP="00092DB5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Известна ми е отговорността по чл. 313 от Наказателния кодекс за посочване на неверни обстоятелства.</w:t>
            </w:r>
          </w:p>
          <w:p w:rsidR="00A74ABF" w:rsidRPr="009A4C1D" w:rsidRDefault="00A74ABF" w:rsidP="00754BA7">
            <w:pPr>
              <w:jc w:val="both"/>
              <w:rPr>
                <w:lang w:val="bg-BG"/>
              </w:rPr>
            </w:pPr>
          </w:p>
          <w:p w:rsidR="00A74ABF" w:rsidRPr="009A4C1D" w:rsidRDefault="00A74ABF" w:rsidP="00754BA7">
            <w:pPr>
              <w:jc w:val="both"/>
              <w:rPr>
                <w:lang w:val="bg-BG"/>
              </w:rPr>
            </w:pPr>
          </w:p>
          <w:p w:rsidR="00A74ABF" w:rsidRPr="009A4C1D" w:rsidRDefault="00A74ABF" w:rsidP="00754BA7">
            <w:pPr>
              <w:jc w:val="both"/>
              <w:rPr>
                <w:lang w:val="bg-BG"/>
              </w:rPr>
            </w:pPr>
          </w:p>
        </w:tc>
      </w:tr>
    </w:tbl>
    <w:p w:rsidR="00A74ABF" w:rsidRPr="009A4C1D" w:rsidRDefault="00A74ABF" w:rsidP="00A628E3">
      <w:pPr>
        <w:rPr>
          <w:b/>
          <w:bCs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A628E3">
      <w:pPr>
        <w:rPr>
          <w:b/>
          <w:bCs/>
          <w:i/>
          <w:iCs/>
          <w:noProof/>
          <w:lang w:val="bg-BG"/>
        </w:rPr>
      </w:pPr>
      <w:bookmarkStart w:id="11" w:name="_Образец_№_8."/>
      <w:bookmarkStart w:id="12" w:name="_Toc443984862"/>
      <w:bookmarkEnd w:id="11"/>
    </w:p>
    <w:p w:rsidR="00A74ABF" w:rsidRPr="009A4C1D" w:rsidRDefault="00A74ABF" w:rsidP="00754BA7">
      <w:pPr>
        <w:jc w:val="both"/>
        <w:rPr>
          <w:b/>
          <w:i/>
          <w:lang w:val="bg-BG"/>
        </w:rPr>
      </w:pPr>
    </w:p>
    <w:p w:rsidR="00A74ABF" w:rsidRPr="009A4C1D" w:rsidRDefault="00A74ABF" w:rsidP="00A628E3">
      <w:pPr>
        <w:rPr>
          <w:i/>
          <w:iCs/>
          <w:noProof/>
          <w:lang w:val="bg-BG" w:eastAsia="bg-BG"/>
        </w:rPr>
      </w:pPr>
      <w:r w:rsidRPr="009A4C1D">
        <w:rPr>
          <w:b/>
          <w:bCs/>
          <w:i/>
          <w:iCs/>
          <w:noProof/>
          <w:lang w:val="bg-BG"/>
        </w:rPr>
        <w:br w:type="page"/>
      </w:r>
    </w:p>
    <w:p w:rsidR="00A74ABF" w:rsidRPr="009A4C1D" w:rsidRDefault="00A74ABF" w:rsidP="00A628E3">
      <w:pPr>
        <w:pStyle w:val="Heading3"/>
        <w:spacing w:before="0"/>
        <w:rPr>
          <w:rFonts w:ascii="Times New Roman" w:hAnsi="Times New Roman"/>
          <w:i/>
          <w:iCs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8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съгласие на подизпълнител</w:t>
      </w:r>
      <w:bookmarkEnd w:id="12"/>
    </w:p>
    <w:p w:rsidR="00A74ABF" w:rsidRPr="009A4C1D" w:rsidRDefault="00A74ABF" w:rsidP="00A628E3">
      <w:pPr>
        <w:jc w:val="center"/>
        <w:rPr>
          <w:b/>
          <w:bCs/>
          <w:lang w:val="bg-BG"/>
        </w:rPr>
      </w:pPr>
    </w:p>
    <w:p w:rsidR="00A74ABF" w:rsidRPr="009A4C1D" w:rsidRDefault="00A74ABF" w:rsidP="00A628E3">
      <w:pPr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A74ABF" w:rsidRPr="00070D75" w:rsidRDefault="00A74ABF" w:rsidP="00A628E3">
      <w:pPr>
        <w:jc w:val="center"/>
        <w:rPr>
          <w:b/>
          <w:i/>
          <w:lang w:val="bg-BG"/>
        </w:rPr>
      </w:pPr>
      <w:r w:rsidRPr="00070D75">
        <w:rPr>
          <w:b/>
          <w:i/>
          <w:lang w:val="bg-BG"/>
        </w:rPr>
        <w:t>за съгласие на подизпълнител</w:t>
      </w:r>
    </w:p>
    <w:p w:rsidR="00A74ABF" w:rsidRPr="009A4C1D" w:rsidRDefault="00A74ABF" w:rsidP="00A628E3">
      <w:pPr>
        <w:ind w:right="-1"/>
        <w:jc w:val="center"/>
        <w:rPr>
          <w:b/>
          <w:bCs/>
          <w:lang w:val="bg-BG"/>
        </w:rPr>
      </w:pPr>
    </w:p>
    <w:p w:rsidR="00A74ABF" w:rsidRPr="009A4C1D" w:rsidRDefault="00A74ABF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>
        <w:tc>
          <w:tcPr>
            <w:tcW w:w="2067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2067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>
        <w:tc>
          <w:tcPr>
            <w:tcW w:w="1809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>
        <w:tc>
          <w:tcPr>
            <w:tcW w:w="1809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>
        <w:tc>
          <w:tcPr>
            <w:tcW w:w="412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412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A628E3">
      <w:pPr>
        <w:ind w:left="426" w:right="-51"/>
        <w:jc w:val="both"/>
        <w:rPr>
          <w:lang w:val="bg-BG"/>
        </w:rPr>
      </w:pPr>
    </w:p>
    <w:p w:rsidR="00A74ABF" w:rsidRPr="009A4C1D" w:rsidRDefault="00A74ABF" w:rsidP="0084020D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A74ABF" w:rsidRDefault="00A74ABF" w:rsidP="00514AEF">
      <w:pPr>
        <w:spacing w:before="120"/>
        <w:jc w:val="center"/>
        <w:rPr>
          <w:b/>
          <w:i/>
          <w:lang w:val="bg-BG"/>
        </w:rPr>
      </w:pPr>
    </w:p>
    <w:p w:rsidR="00A74ABF" w:rsidRPr="00EA58BC" w:rsidRDefault="00A74ABF" w:rsidP="00070D75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200E6F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нергийно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Pr="00070D75" w:rsidRDefault="00A74ABF" w:rsidP="00070D75">
      <w:pPr>
        <w:pStyle w:val="a1"/>
        <w:shd w:val="clear" w:color="auto" w:fill="auto"/>
        <w:spacing w:before="0"/>
        <w:ind w:right="20" w:firstLine="0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74ABF" w:rsidRPr="009A4C1D" w:rsidRDefault="00A74ABF" w:rsidP="00A628E3">
      <w:pPr>
        <w:spacing w:after="120"/>
        <w:ind w:right="-1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ДЕКЛАРИРАМ:</w:t>
      </w:r>
    </w:p>
    <w:tbl>
      <w:tblPr>
        <w:tblW w:w="9745" w:type="dxa"/>
        <w:tblInd w:w="2" w:type="dxa"/>
        <w:tblLook w:val="00A0"/>
      </w:tblPr>
      <w:tblGrid>
        <w:gridCol w:w="295"/>
        <w:gridCol w:w="3366"/>
        <w:gridCol w:w="707"/>
        <w:gridCol w:w="5377"/>
      </w:tblGrid>
      <w:tr w:rsidR="00A74ABF" w:rsidRPr="009A4C1D" w:rsidTr="009C6E5E">
        <w:tc>
          <w:tcPr>
            <w:tcW w:w="3652" w:type="dxa"/>
            <w:gridSpan w:val="2"/>
            <w:vAlign w:val="bottom"/>
          </w:tcPr>
          <w:p w:rsidR="00A74ABF" w:rsidRPr="009A4C1D" w:rsidRDefault="00A74ABF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  <w:r w:rsidRPr="009A4C1D">
              <w:rPr>
                <w:lang w:val="bg-BG"/>
              </w:rPr>
              <w:t>1. В качеството ми на представляващ на</w:t>
            </w:r>
          </w:p>
        </w:tc>
        <w:tc>
          <w:tcPr>
            <w:tcW w:w="6093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ind w:right="-1"/>
              <w:jc w:val="center"/>
              <w:rPr>
                <w:b/>
                <w:bCs/>
                <w:lang w:val="bg-BG"/>
              </w:rPr>
            </w:pPr>
          </w:p>
        </w:tc>
      </w:tr>
      <w:tr w:rsidR="00A74ABF" w:rsidRPr="009A4C1D" w:rsidTr="009C6E5E">
        <w:tc>
          <w:tcPr>
            <w:tcW w:w="3652" w:type="dxa"/>
            <w:gridSpan w:val="2"/>
          </w:tcPr>
          <w:p w:rsidR="00A74ABF" w:rsidRPr="009A4C1D" w:rsidRDefault="00A74ABF" w:rsidP="00A628E3">
            <w:pPr>
              <w:ind w:right="-1"/>
              <w:rPr>
                <w:lang w:val="bg-BG"/>
              </w:rPr>
            </w:pPr>
          </w:p>
        </w:tc>
        <w:tc>
          <w:tcPr>
            <w:tcW w:w="6093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b/>
                <w:b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</w:tr>
      <w:tr w:rsidR="00A74ABF" w:rsidRPr="009A4C1D" w:rsidTr="009C6E5E">
        <w:tc>
          <w:tcPr>
            <w:tcW w:w="4361" w:type="dxa"/>
            <w:gridSpan w:val="3"/>
            <w:vAlign w:val="bottom"/>
          </w:tcPr>
          <w:p w:rsidR="00A74ABF" w:rsidRPr="009A4C1D" w:rsidRDefault="00A74ABF" w:rsidP="00A628E3">
            <w:pPr>
              <w:ind w:right="-1"/>
              <w:rPr>
                <w:b/>
                <w:bCs/>
                <w:lang w:val="bg-BG"/>
              </w:rPr>
            </w:pPr>
            <w:r w:rsidRPr="009A4C1D">
              <w:rPr>
                <w:lang w:val="bg-BG"/>
              </w:rPr>
              <w:t>съм съгласен да участва като подизпълнител на</w:t>
            </w:r>
          </w:p>
        </w:tc>
        <w:tc>
          <w:tcPr>
            <w:tcW w:w="5384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ind w:right="-1"/>
              <w:jc w:val="center"/>
              <w:rPr>
                <w:b/>
                <w:bCs/>
                <w:lang w:val="bg-BG"/>
              </w:rPr>
            </w:pPr>
          </w:p>
        </w:tc>
      </w:tr>
      <w:tr w:rsidR="00A74ABF" w:rsidRPr="009A4C1D" w:rsidTr="009C6E5E">
        <w:tc>
          <w:tcPr>
            <w:tcW w:w="4361" w:type="dxa"/>
            <w:gridSpan w:val="3"/>
          </w:tcPr>
          <w:p w:rsidR="00A74ABF" w:rsidRPr="009A4C1D" w:rsidRDefault="00A74ABF" w:rsidP="00A628E3">
            <w:pPr>
              <w:ind w:right="-1"/>
              <w:rPr>
                <w:lang w:val="bg-BG"/>
              </w:rPr>
            </w:pPr>
          </w:p>
        </w:tc>
        <w:tc>
          <w:tcPr>
            <w:tcW w:w="5384" w:type="dxa"/>
          </w:tcPr>
          <w:p w:rsidR="00A74ABF" w:rsidRPr="009A4C1D" w:rsidRDefault="00A74ABF" w:rsidP="00A628E3">
            <w:pPr>
              <w:ind w:right="-1"/>
              <w:jc w:val="center"/>
              <w:rPr>
                <w:b/>
                <w:b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</w:tr>
      <w:tr w:rsidR="00A74ABF" w:rsidRPr="009A4C1D" w:rsidTr="009C6E5E">
        <w:tc>
          <w:tcPr>
            <w:tcW w:w="9745" w:type="dxa"/>
            <w:gridSpan w:val="4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spacing w:before="60"/>
              <w:ind w:right="-1"/>
              <w:jc w:val="both"/>
              <w:rPr>
                <w:b/>
                <w:bCs/>
                <w:lang w:val="bg-BG"/>
              </w:rPr>
            </w:pPr>
            <w:r w:rsidRPr="009A4C1D">
              <w:rPr>
                <w:lang w:val="bg-BG"/>
              </w:rPr>
              <w:t>2. Дейностите, които ще изпълняваме са следните:</w:t>
            </w:r>
          </w:p>
        </w:tc>
      </w:tr>
      <w:tr w:rsidR="00A74ABF" w:rsidRPr="009A4C1D" w:rsidTr="009C6E5E">
        <w:tc>
          <w:tcPr>
            <w:tcW w:w="9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74ABF" w:rsidRPr="009A4C1D" w:rsidRDefault="00A74ABF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</w:p>
        </w:tc>
      </w:tr>
      <w:tr w:rsidR="00A74ABF" w:rsidRPr="009A4C1D" w:rsidTr="009C6E5E">
        <w:tc>
          <w:tcPr>
            <w:tcW w:w="9745" w:type="dxa"/>
            <w:gridSpan w:val="4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spacing w:after="60"/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(описание на дейностите, които ще бъдат изпълнявани от подизпълнителя)</w:t>
            </w:r>
          </w:p>
        </w:tc>
      </w:tr>
      <w:tr w:rsidR="00A74ABF" w:rsidRPr="009A4C1D" w:rsidTr="009C6E5E">
        <w:tc>
          <w:tcPr>
            <w:tcW w:w="9745" w:type="dxa"/>
            <w:gridSpan w:val="4"/>
          </w:tcPr>
          <w:p w:rsidR="00A74ABF" w:rsidRPr="009A4C1D" w:rsidRDefault="00A74ABF" w:rsidP="00A628E3">
            <w:pPr>
              <w:spacing w:before="6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3. Запознати сме, че заявявайки желанието си да бъдем подизпълнител, нямаме право да участваме в горепосочената процедура със самостоятелна оферта. </w:t>
            </w:r>
          </w:p>
        </w:tc>
      </w:tr>
      <w:tr w:rsidR="00A74ABF" w:rsidRPr="009A4C1D" w:rsidTr="009C6E5E">
        <w:tc>
          <w:tcPr>
            <w:tcW w:w="9745" w:type="dxa"/>
            <w:gridSpan w:val="4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4. Във връзка с изискванията на възложителя към подизпълнителите за участие в процедурата приложено представяме следните документи:</w:t>
            </w:r>
          </w:p>
        </w:tc>
      </w:tr>
      <w:tr w:rsidR="00A74ABF" w:rsidRPr="009A4C1D" w:rsidTr="009C6E5E">
        <w:tc>
          <w:tcPr>
            <w:tcW w:w="282" w:type="dxa"/>
            <w:vAlign w:val="bottom"/>
          </w:tcPr>
          <w:p w:rsidR="00A74ABF" w:rsidRPr="009A4C1D" w:rsidRDefault="00A74ABF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  <w:r w:rsidRPr="009A4C1D">
              <w:rPr>
                <w:b/>
                <w:bCs/>
                <w:lang w:val="bg-BG"/>
              </w:rPr>
              <w:t xml:space="preserve">- </w:t>
            </w:r>
          </w:p>
        </w:tc>
        <w:tc>
          <w:tcPr>
            <w:tcW w:w="946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</w:p>
        </w:tc>
      </w:tr>
      <w:tr w:rsidR="00A74ABF" w:rsidRPr="009A4C1D" w:rsidTr="009C6E5E">
        <w:tc>
          <w:tcPr>
            <w:tcW w:w="282" w:type="dxa"/>
            <w:vAlign w:val="bottom"/>
          </w:tcPr>
          <w:p w:rsidR="00A74ABF" w:rsidRPr="009A4C1D" w:rsidRDefault="00A74ABF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  <w:r w:rsidRPr="009A4C1D">
              <w:rPr>
                <w:b/>
                <w:bCs/>
                <w:lang w:val="bg-BG"/>
              </w:rPr>
              <w:t>-</w:t>
            </w:r>
          </w:p>
        </w:tc>
        <w:tc>
          <w:tcPr>
            <w:tcW w:w="9463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spacing w:before="60"/>
              <w:ind w:right="-1"/>
              <w:rPr>
                <w:b/>
                <w:bCs/>
                <w:lang w:val="bg-BG"/>
              </w:rPr>
            </w:pPr>
          </w:p>
        </w:tc>
      </w:tr>
      <w:tr w:rsidR="00A74ABF" w:rsidRPr="009A4C1D" w:rsidTr="009C6E5E">
        <w:tc>
          <w:tcPr>
            <w:tcW w:w="9745" w:type="dxa"/>
            <w:gridSpan w:val="4"/>
          </w:tcPr>
          <w:p w:rsidR="00A74ABF" w:rsidRPr="009A4C1D" w:rsidRDefault="00A74ABF" w:rsidP="00A628E3">
            <w:pPr>
              <w:spacing w:after="60"/>
              <w:jc w:val="center"/>
              <w:rPr>
                <w:b/>
                <w:b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(списък на приложените документи)</w:t>
            </w:r>
          </w:p>
        </w:tc>
      </w:tr>
    </w:tbl>
    <w:p w:rsidR="00A74ABF" w:rsidRPr="009A4C1D" w:rsidRDefault="00A74ABF" w:rsidP="00A628E3">
      <w:pPr>
        <w:ind w:right="-1"/>
        <w:jc w:val="both"/>
        <w:rPr>
          <w:lang w:val="bg-BG"/>
        </w:rPr>
      </w:pPr>
    </w:p>
    <w:p w:rsidR="00A74ABF" w:rsidRPr="009A4C1D" w:rsidRDefault="00A74ABF" w:rsidP="00A628E3">
      <w:pPr>
        <w:ind w:right="-1"/>
        <w:jc w:val="both"/>
        <w:rPr>
          <w:lang w:val="bg-BG" w:eastAsia="bg-BG"/>
        </w:rPr>
      </w:pPr>
      <w:r w:rsidRPr="009A4C1D">
        <w:rPr>
          <w:lang w:val="bg-BG" w:eastAsia="bg-BG"/>
        </w:rPr>
        <w:t>Известна ми е наказателната отговорност по чл.313 от Наказателния кодекс за деклариране на неверни обстоятелства.</w:t>
      </w:r>
    </w:p>
    <w:p w:rsidR="00A74ABF" w:rsidRPr="009A4C1D" w:rsidRDefault="00A74ABF" w:rsidP="00A628E3">
      <w:pPr>
        <w:ind w:right="-1"/>
        <w:jc w:val="both"/>
        <w:rPr>
          <w:lang w:val="bg-BG" w:eastAsia="bg-BG"/>
        </w:rPr>
      </w:pPr>
    </w:p>
    <w:p w:rsidR="00A74ABF" w:rsidRPr="009A4C1D" w:rsidRDefault="00A74ABF" w:rsidP="00A628E3">
      <w:pPr>
        <w:spacing w:before="120"/>
        <w:ind w:right="-1"/>
        <w:jc w:val="both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E90AEB">
      <w:pPr>
        <w:jc w:val="both"/>
        <w:rPr>
          <w:b/>
          <w:i/>
          <w:lang w:val="bg-BG"/>
        </w:rPr>
      </w:pPr>
      <w:bookmarkStart w:id="13" w:name="_Образец_№_9._1"/>
      <w:bookmarkStart w:id="14" w:name="_Toc443984863"/>
      <w:bookmarkEnd w:id="13"/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Pr="009A4C1D" w:rsidRDefault="00A74ABF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9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по чл. 47, ал. 3  от ЗОП за спазване на специалните условия за изпълнение на поръчката</w:t>
      </w:r>
    </w:p>
    <w:p w:rsidR="00A74ABF" w:rsidRPr="009A4C1D" w:rsidRDefault="00A74ABF" w:rsidP="00A628E3">
      <w:pPr>
        <w:rPr>
          <w:lang w:val="bg-BG" w:eastAsia="bg-BG"/>
        </w:rPr>
      </w:pPr>
    </w:p>
    <w:p w:rsidR="00A74ABF" w:rsidRPr="009A4C1D" w:rsidRDefault="00A74ABF" w:rsidP="00A628E3">
      <w:pPr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A74ABF" w:rsidRPr="00070D75" w:rsidRDefault="00A74ABF" w:rsidP="00D63382">
      <w:pPr>
        <w:spacing w:before="120"/>
        <w:jc w:val="center"/>
        <w:rPr>
          <w:b/>
          <w:lang w:val="bg-BG"/>
        </w:rPr>
      </w:pPr>
      <w:r w:rsidRPr="00070D75">
        <w:rPr>
          <w:b/>
          <w:lang w:val="bg-BG"/>
        </w:rPr>
        <w:t xml:space="preserve">по чл. 47, ал. 3  от ЗОП </w:t>
      </w:r>
    </w:p>
    <w:p w:rsidR="00A74ABF" w:rsidRPr="00070D75" w:rsidRDefault="00A74ABF" w:rsidP="0098394A">
      <w:pPr>
        <w:jc w:val="center"/>
        <w:rPr>
          <w:b/>
          <w:lang w:val="bg-BG"/>
        </w:rPr>
      </w:pPr>
      <w:r w:rsidRPr="00070D75">
        <w:rPr>
          <w:b/>
          <w:lang w:val="bg-BG"/>
        </w:rPr>
        <w:t>за спазване на специалните условия за изпълнение на поръчката</w:t>
      </w:r>
    </w:p>
    <w:p w:rsidR="00A74ABF" w:rsidRPr="009A4C1D" w:rsidRDefault="00A74ABF" w:rsidP="00A628E3">
      <w:pPr>
        <w:jc w:val="center"/>
        <w:rPr>
          <w:lang w:val="bg-BG"/>
        </w:rPr>
      </w:pPr>
    </w:p>
    <w:p w:rsidR="00A74ABF" w:rsidRPr="009A4C1D" w:rsidRDefault="00A74ABF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 w:rsidTr="002A375B">
        <w:tc>
          <w:tcPr>
            <w:tcW w:w="2067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2A375B">
        <w:tc>
          <w:tcPr>
            <w:tcW w:w="2067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2A375B">
        <w:tc>
          <w:tcPr>
            <w:tcW w:w="3225" w:type="dxa"/>
            <w:gridSpan w:val="4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2A375B">
        <w:tc>
          <w:tcPr>
            <w:tcW w:w="3225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 w:rsidTr="002A375B">
        <w:tc>
          <w:tcPr>
            <w:tcW w:w="1809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 w:rsidTr="002A375B">
        <w:tc>
          <w:tcPr>
            <w:tcW w:w="1809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 w:rsidTr="002A375B">
        <w:tc>
          <w:tcPr>
            <w:tcW w:w="412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2A375B">
        <w:tc>
          <w:tcPr>
            <w:tcW w:w="412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895286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A74ABF" w:rsidRDefault="00A74ABF" w:rsidP="00070D75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74ABF" w:rsidRPr="00EA58BC" w:rsidRDefault="00A74ABF" w:rsidP="00070D75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200E6F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нергийно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Default="00A74ABF" w:rsidP="00895286">
      <w:pPr>
        <w:spacing w:before="120" w:after="120"/>
        <w:jc w:val="center"/>
        <w:rPr>
          <w:b/>
          <w:bCs/>
          <w:lang w:val="bg-BG"/>
        </w:rPr>
      </w:pPr>
    </w:p>
    <w:p w:rsidR="00A74ABF" w:rsidRPr="009A4C1D" w:rsidRDefault="00A74ABF" w:rsidP="00895286">
      <w:pPr>
        <w:spacing w:before="120" w:after="12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ДЕКЛАРИРАМ:</w:t>
      </w:r>
    </w:p>
    <w:p w:rsidR="00A74ABF" w:rsidRPr="009A4C1D" w:rsidRDefault="00A74ABF" w:rsidP="0098394A">
      <w:pPr>
        <w:spacing w:before="120"/>
        <w:jc w:val="both"/>
        <w:rPr>
          <w:lang w:val="bg-BG"/>
        </w:rPr>
      </w:pPr>
      <w:r w:rsidRPr="009A4C1D">
        <w:rPr>
          <w:lang w:val="bg-BG"/>
        </w:rPr>
        <w:t>Офертата ни е изготвена при спазване на задълженията, свързани с данъци и осигуровки, опазване на околната среда, закрила на заетостта и условията на труд</w:t>
      </w:r>
      <w:r w:rsidRPr="009A4C1D">
        <w:rPr>
          <w:rStyle w:val="FootnoteReference"/>
          <w:lang w:val="bg-BG"/>
        </w:rPr>
        <w:footnoteReference w:id="4"/>
      </w:r>
      <w:r w:rsidRPr="009A4C1D">
        <w:rPr>
          <w:lang w:val="bg-BG"/>
        </w:rPr>
        <w:t>, които са в сила в Република България, и които са приложими към предоставяните услуги.</w:t>
      </w:r>
    </w:p>
    <w:p w:rsidR="00A74ABF" w:rsidRPr="009A4C1D" w:rsidRDefault="00A74ABF" w:rsidP="00A628E3">
      <w:pPr>
        <w:spacing w:before="120"/>
        <w:jc w:val="both"/>
        <w:rPr>
          <w:lang w:val="bg-BG"/>
        </w:rPr>
      </w:pPr>
    </w:p>
    <w:p w:rsidR="00A74ABF" w:rsidRPr="009A4C1D" w:rsidRDefault="00A74ABF" w:rsidP="00A628E3">
      <w:pPr>
        <w:spacing w:before="120"/>
        <w:jc w:val="both"/>
        <w:rPr>
          <w:lang w:val="bg-BG"/>
        </w:rPr>
      </w:pPr>
      <w:r w:rsidRPr="009A4C1D">
        <w:rPr>
          <w:lang w:val="bg-BG"/>
        </w:rPr>
        <w:t>Известна ми е отговорността по чл. 313 от Наказателния кодекс за посочване на неверни обстоятелства.</w:t>
      </w:r>
    </w:p>
    <w:p w:rsidR="00A74ABF" w:rsidRPr="00070D75" w:rsidRDefault="00A74ABF" w:rsidP="00A628E3">
      <w:pPr>
        <w:rPr>
          <w:b/>
          <w:bCs/>
          <w:lang w:val="bg-BG" w:eastAsia="bg-BG"/>
        </w:rPr>
      </w:pPr>
    </w:p>
    <w:p w:rsidR="00A74ABF" w:rsidRPr="009A4C1D" w:rsidRDefault="00A74ABF" w:rsidP="00A628E3">
      <w:pPr>
        <w:rPr>
          <w:b/>
          <w:bCs/>
          <w:lang w:eastAsia="bg-BG"/>
        </w:rPr>
      </w:pPr>
    </w:p>
    <w:tbl>
      <w:tblPr>
        <w:tblW w:w="9919" w:type="dxa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793"/>
      </w:tblGrid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793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793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793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793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A628E3">
      <w:pPr>
        <w:rPr>
          <w:b/>
          <w:bCs/>
          <w:lang w:val="bg-BG" w:eastAsia="bg-BG"/>
        </w:rPr>
      </w:pPr>
    </w:p>
    <w:p w:rsidR="00A74ABF" w:rsidRPr="009A4C1D" w:rsidRDefault="00A74ABF" w:rsidP="00A628E3">
      <w:pPr>
        <w:rPr>
          <w:i/>
          <w:iCs/>
          <w:noProof/>
          <w:lang w:val="bg-BG" w:eastAsia="bg-BG"/>
        </w:rPr>
      </w:pPr>
      <w:r w:rsidRPr="009A4C1D">
        <w:rPr>
          <w:b/>
          <w:bCs/>
          <w:i/>
          <w:iCs/>
          <w:noProof/>
          <w:lang w:val="bg-BG"/>
        </w:rPr>
        <w:br w:type="page"/>
      </w:r>
    </w:p>
    <w:p w:rsidR="00A74ABF" w:rsidRPr="009A4C1D" w:rsidRDefault="00A74ABF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10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. Декларация за съгласие с клаузите на приложения  проект на договор</w:t>
      </w:r>
      <w:bookmarkEnd w:id="14"/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 </w:t>
      </w:r>
    </w:p>
    <w:p w:rsidR="00A74ABF" w:rsidRPr="009A4C1D" w:rsidRDefault="00A74ABF" w:rsidP="00A628E3">
      <w:pPr>
        <w:spacing w:before="48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A74ABF" w:rsidRPr="00070D75" w:rsidRDefault="00A74ABF" w:rsidP="00615BBC">
      <w:pPr>
        <w:spacing w:before="120"/>
        <w:jc w:val="center"/>
        <w:rPr>
          <w:b/>
          <w:i/>
          <w:lang w:val="bg-BG"/>
        </w:rPr>
      </w:pPr>
      <w:r w:rsidRPr="00070D75">
        <w:rPr>
          <w:b/>
          <w:i/>
          <w:lang w:val="bg-BG"/>
        </w:rPr>
        <w:t xml:space="preserve">за съгласие с клаузите на приложения проект на договор </w:t>
      </w:r>
    </w:p>
    <w:p w:rsidR="00A74ABF" w:rsidRPr="00070D75" w:rsidRDefault="00A74ABF" w:rsidP="00A628E3">
      <w:pPr>
        <w:ind w:right="-1"/>
        <w:rPr>
          <w:b/>
          <w:bCs/>
          <w:i/>
          <w:lang w:val="bg-BG"/>
        </w:rPr>
      </w:pPr>
    </w:p>
    <w:p w:rsidR="00A74ABF" w:rsidRPr="009A4C1D" w:rsidRDefault="00A74ABF" w:rsidP="00A628E3">
      <w:pPr>
        <w:ind w:right="-1"/>
        <w:rPr>
          <w:lang w:val="bg-BG"/>
        </w:rPr>
      </w:pPr>
    </w:p>
    <w:p w:rsidR="00A74ABF" w:rsidRPr="009A4C1D" w:rsidRDefault="00A74ABF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>
        <w:tc>
          <w:tcPr>
            <w:tcW w:w="2067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2067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>
        <w:tc>
          <w:tcPr>
            <w:tcW w:w="1809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>
        <w:tc>
          <w:tcPr>
            <w:tcW w:w="1809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>
        <w:tc>
          <w:tcPr>
            <w:tcW w:w="412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412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A628E3">
      <w:pPr>
        <w:ind w:left="426" w:right="-51"/>
        <w:jc w:val="both"/>
        <w:rPr>
          <w:lang w:val="bg-BG"/>
        </w:rPr>
      </w:pPr>
    </w:p>
    <w:p w:rsidR="00A74ABF" w:rsidRPr="009A4C1D" w:rsidRDefault="00A74ABF" w:rsidP="00A93474">
      <w:pPr>
        <w:spacing w:before="120" w:after="120"/>
        <w:jc w:val="center"/>
        <w:rPr>
          <w:b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A74ABF" w:rsidRDefault="00A74ABF" w:rsidP="00070D75">
      <w:pPr>
        <w:spacing w:before="120" w:after="120"/>
        <w:jc w:val="center"/>
        <w:rPr>
          <w:lang w:val="bg-BG"/>
        </w:rPr>
      </w:pPr>
    </w:p>
    <w:p w:rsidR="00A74ABF" w:rsidRPr="00EA58BC" w:rsidRDefault="00A74ABF" w:rsidP="00070D75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200E6F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нергийно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Pr="009A4C1D" w:rsidRDefault="00A74ABF" w:rsidP="00070D75">
      <w:pPr>
        <w:spacing w:before="120" w:after="120"/>
        <w:jc w:val="center"/>
        <w:rPr>
          <w:lang w:val="bg-BG"/>
        </w:rPr>
      </w:pPr>
    </w:p>
    <w:p w:rsidR="00A74ABF" w:rsidRPr="009A4C1D" w:rsidRDefault="00A74ABF" w:rsidP="00A628E3">
      <w:pPr>
        <w:spacing w:before="120" w:after="120"/>
        <w:ind w:right="-1"/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A74ABF" w:rsidRPr="009A4C1D" w:rsidRDefault="00A74ABF" w:rsidP="00610E5F">
      <w:pPr>
        <w:pStyle w:val="BodyText"/>
        <w:snapToGrid w:val="0"/>
        <w:ind w:right="-1"/>
        <w:jc w:val="both"/>
        <w:rPr>
          <w:szCs w:val="24"/>
          <w:lang w:val="bg-BG"/>
        </w:rPr>
      </w:pPr>
      <w:r w:rsidRPr="009A4C1D">
        <w:rPr>
          <w:szCs w:val="24"/>
          <w:lang w:val="bg-BG"/>
        </w:rPr>
        <w:t>От името на представлявания от мен участник съм запознат с всички обстоятелства и условия на обществената поръчка, ще спазвам условията на поръчката и приемам клаузите в проекта на договор за възлагане на обществена поръчка</w:t>
      </w:r>
    </w:p>
    <w:p w:rsidR="00A74ABF" w:rsidRPr="009A4C1D" w:rsidRDefault="00A74ABF" w:rsidP="00610E5F">
      <w:pPr>
        <w:pStyle w:val="BodyText"/>
        <w:snapToGrid w:val="0"/>
        <w:ind w:right="-1"/>
        <w:jc w:val="both"/>
        <w:rPr>
          <w:szCs w:val="24"/>
          <w:lang w:val="bg-BG"/>
        </w:rPr>
      </w:pPr>
    </w:p>
    <w:p w:rsidR="00A74ABF" w:rsidRPr="009A4C1D" w:rsidRDefault="00A74ABF" w:rsidP="00610E5F">
      <w:pPr>
        <w:pStyle w:val="BodyText"/>
        <w:snapToGrid w:val="0"/>
        <w:ind w:right="-1"/>
        <w:jc w:val="both"/>
        <w:rPr>
          <w:szCs w:val="24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A628E3">
      <w:pPr>
        <w:rPr>
          <w:lang w:val="bg-BG"/>
        </w:rPr>
      </w:pPr>
    </w:p>
    <w:p w:rsidR="00A74ABF" w:rsidRPr="009A4C1D" w:rsidRDefault="00A74ABF" w:rsidP="00A628E3">
      <w:pPr>
        <w:rPr>
          <w:lang w:val="bg-BG"/>
        </w:rPr>
      </w:pPr>
    </w:p>
    <w:p w:rsidR="00A74ABF" w:rsidRPr="009A4C1D" w:rsidRDefault="00A74ABF" w:rsidP="00A628E3">
      <w:pPr>
        <w:rPr>
          <w:lang w:val="bg-BG"/>
        </w:rPr>
      </w:pPr>
    </w:p>
    <w:p w:rsidR="00A74ABF" w:rsidRPr="009A4C1D" w:rsidRDefault="00A74ABF" w:rsidP="00A628E3">
      <w:pPr>
        <w:rPr>
          <w:lang w:val="bg-BG"/>
        </w:rPr>
      </w:pPr>
    </w:p>
    <w:p w:rsidR="00A74ABF" w:rsidRPr="009A4C1D" w:rsidRDefault="00A74ABF" w:rsidP="00A628E3">
      <w:pPr>
        <w:rPr>
          <w:lang w:val="bg-BG"/>
        </w:rPr>
      </w:pPr>
    </w:p>
    <w:p w:rsidR="00A74ABF" w:rsidRPr="009A4C1D" w:rsidRDefault="00A74ABF" w:rsidP="00A628E3">
      <w:pPr>
        <w:rPr>
          <w:lang w:val="bg-BG"/>
        </w:rPr>
      </w:pPr>
    </w:p>
    <w:p w:rsidR="00A74ABF" w:rsidRPr="009A4C1D" w:rsidRDefault="00A74ABF" w:rsidP="00A628E3">
      <w:pPr>
        <w:rPr>
          <w:lang w:val="bg-BG"/>
        </w:rPr>
      </w:pPr>
    </w:p>
    <w:p w:rsidR="00A74ABF" w:rsidRDefault="00A74ABF" w:rsidP="00070D75">
      <w:pPr>
        <w:rPr>
          <w:lang w:val="bg-BG"/>
        </w:rPr>
      </w:pPr>
      <w:bookmarkStart w:id="15" w:name="_Образец_№_9."/>
      <w:bookmarkStart w:id="16" w:name="_Toc443984864"/>
      <w:bookmarkEnd w:id="15"/>
    </w:p>
    <w:p w:rsidR="00A74ABF" w:rsidRDefault="00A74ABF" w:rsidP="00070D75">
      <w:pPr>
        <w:rPr>
          <w:b/>
          <w:noProof/>
          <w:lang w:val="bg-BG"/>
        </w:rPr>
      </w:pPr>
    </w:p>
    <w:p w:rsidR="00A74ABF" w:rsidRDefault="00A74ABF" w:rsidP="00070D75">
      <w:pPr>
        <w:rPr>
          <w:b/>
          <w:noProof/>
          <w:lang w:val="bg-BG"/>
        </w:rPr>
      </w:pPr>
    </w:p>
    <w:p w:rsidR="00A74ABF" w:rsidRDefault="00A74ABF" w:rsidP="00070D75">
      <w:pPr>
        <w:rPr>
          <w:b/>
          <w:noProof/>
          <w:lang w:val="bg-BG"/>
        </w:rPr>
      </w:pPr>
    </w:p>
    <w:p w:rsidR="00A74ABF" w:rsidRPr="00070D75" w:rsidRDefault="00A74ABF" w:rsidP="00070D75">
      <w:pPr>
        <w:rPr>
          <w:i/>
          <w:iCs/>
          <w:noProof/>
          <w:lang w:val="bg-BG" w:eastAsia="bg-BG"/>
        </w:rPr>
      </w:pPr>
      <w:r w:rsidRPr="00070D75">
        <w:rPr>
          <w:b/>
          <w:noProof/>
          <w:lang w:val="bg-BG"/>
        </w:rPr>
        <w:t>Образец № 11</w:t>
      </w:r>
      <w:r w:rsidRPr="009A4C1D">
        <w:rPr>
          <w:noProof/>
          <w:lang w:val="bg-BG"/>
        </w:rPr>
        <w:t xml:space="preserve">. </w:t>
      </w:r>
      <w:bookmarkEnd w:id="16"/>
      <w:r w:rsidRPr="009A4C1D">
        <w:rPr>
          <w:noProof/>
          <w:lang w:val="bg-BG"/>
        </w:rPr>
        <w:t>Списък по чл. 64 от ЗОП на услугите, идентични или сходни с предмета на обществената поръчка, изпълнени през последните 3 (три) години, считано от датата на подаване на офертата</w:t>
      </w:r>
    </w:p>
    <w:p w:rsidR="00A74ABF" w:rsidRPr="009A4C1D" w:rsidRDefault="00A74ABF" w:rsidP="009D450E">
      <w:pPr>
        <w:ind w:right="250"/>
        <w:jc w:val="center"/>
        <w:rPr>
          <w:b/>
          <w:lang w:val="bg-BG"/>
        </w:rPr>
      </w:pPr>
    </w:p>
    <w:p w:rsidR="00A74ABF" w:rsidRPr="009A4C1D" w:rsidRDefault="00A74ABF" w:rsidP="009D450E">
      <w:pPr>
        <w:ind w:right="250"/>
        <w:jc w:val="center"/>
        <w:rPr>
          <w:b/>
          <w:lang w:val="bg-BG"/>
        </w:rPr>
      </w:pPr>
      <w:r w:rsidRPr="009A4C1D">
        <w:rPr>
          <w:b/>
        </w:rPr>
        <w:t xml:space="preserve">СПИСЪК </w:t>
      </w:r>
    </w:p>
    <w:p w:rsidR="00A74ABF" w:rsidRPr="009A4C1D" w:rsidRDefault="00A74ABF" w:rsidP="00926AE1">
      <w:pPr>
        <w:spacing w:before="120"/>
        <w:jc w:val="center"/>
        <w:rPr>
          <w:lang w:val="bg-BG"/>
        </w:rPr>
      </w:pPr>
      <w:r w:rsidRPr="009A4C1D">
        <w:rPr>
          <w:lang w:val="bg-BG"/>
        </w:rPr>
        <w:t>по чл. 64, ал. 1, т. 2 ЗОП</w:t>
      </w:r>
      <w:r w:rsidRPr="009A4C1D">
        <w:rPr>
          <w:lang w:val="bg-BG"/>
        </w:rPr>
        <w:tab/>
      </w:r>
    </w:p>
    <w:p w:rsidR="00A74ABF" w:rsidRPr="009A4C1D" w:rsidRDefault="00A74ABF" w:rsidP="009D450E">
      <w:pPr>
        <w:ind w:right="250"/>
        <w:jc w:val="center"/>
        <w:rPr>
          <w:b/>
        </w:rPr>
      </w:pPr>
      <w:r w:rsidRPr="009A4C1D">
        <w:rPr>
          <w:b/>
        </w:rPr>
        <w:t xml:space="preserve">НА </w:t>
      </w:r>
      <w:r w:rsidRPr="009A4C1D">
        <w:rPr>
          <w:b/>
          <w:lang w:val="bg-BG"/>
        </w:rPr>
        <w:t>УСЛУГИТЕ</w:t>
      </w:r>
      <w:r w:rsidRPr="009A4C1D">
        <w:rPr>
          <w:b/>
        </w:rPr>
        <w:t>, ИДЕНТИЧН</w:t>
      </w:r>
      <w:r w:rsidRPr="009A4C1D">
        <w:rPr>
          <w:b/>
          <w:lang w:val="bg-BG"/>
        </w:rPr>
        <w:t>А</w:t>
      </w:r>
      <w:r w:rsidRPr="009A4C1D">
        <w:rPr>
          <w:b/>
        </w:rPr>
        <w:t xml:space="preserve"> ИЛИ СХОДН</w:t>
      </w:r>
      <w:r w:rsidRPr="009A4C1D">
        <w:rPr>
          <w:b/>
          <w:lang w:val="bg-BG"/>
        </w:rPr>
        <w:t>А</w:t>
      </w:r>
      <w:r w:rsidRPr="009A4C1D">
        <w:rPr>
          <w:b/>
        </w:rPr>
        <w:t xml:space="preserve"> С ПРЕДМЕТА НА ПОРЪЧКАТА</w:t>
      </w:r>
    </w:p>
    <w:p w:rsidR="00A74ABF" w:rsidRPr="009A4C1D" w:rsidRDefault="00A74ABF" w:rsidP="009D450E">
      <w:pPr>
        <w:ind w:right="250"/>
        <w:jc w:val="center"/>
        <w:rPr>
          <w:b/>
        </w:rPr>
      </w:pPr>
    </w:p>
    <w:p w:rsidR="00A74ABF" w:rsidRPr="009A4C1D" w:rsidRDefault="00A74ABF" w:rsidP="009D450E">
      <w:pPr>
        <w:ind w:right="250"/>
        <w:jc w:val="center"/>
        <w:rPr>
          <w:b/>
        </w:rPr>
      </w:pPr>
    </w:p>
    <w:p w:rsidR="00A74ABF" w:rsidRPr="009A4C1D" w:rsidRDefault="00A74ABF" w:rsidP="009D450E">
      <w:pPr>
        <w:ind w:right="250"/>
        <w:jc w:val="both"/>
      </w:pPr>
      <w:r w:rsidRPr="009A4C1D">
        <w:t>Подписаният/ата ………………………………………………………..…………………</w:t>
      </w:r>
    </w:p>
    <w:p w:rsidR="00A74ABF" w:rsidRPr="009A4C1D" w:rsidRDefault="00A74ABF" w:rsidP="009D450E">
      <w:pPr>
        <w:ind w:right="250"/>
        <w:jc w:val="both"/>
      </w:pPr>
      <w:r w:rsidRPr="009A4C1D">
        <w:t xml:space="preserve">                                                            (трите имена)</w:t>
      </w:r>
    </w:p>
    <w:p w:rsidR="00A74ABF" w:rsidRPr="009A4C1D" w:rsidRDefault="00A74ABF" w:rsidP="009D450E">
      <w:pPr>
        <w:ind w:right="250"/>
        <w:jc w:val="both"/>
      </w:pPr>
      <w:r w:rsidRPr="009A4C1D">
        <w:t>данни по документ за самоличност ………………………………………………… номер на лична карта, дата, орган и място на издаването)</w:t>
      </w:r>
    </w:p>
    <w:p w:rsidR="00A74ABF" w:rsidRPr="009A4C1D" w:rsidRDefault="00A74ABF" w:rsidP="009D450E">
      <w:pPr>
        <w:ind w:right="250"/>
        <w:jc w:val="both"/>
      </w:pPr>
      <w:r w:rsidRPr="009A4C1D">
        <w:t>в качеството си на …………………………………..…………………</w:t>
      </w:r>
    </w:p>
    <w:p w:rsidR="00A74ABF" w:rsidRPr="009A4C1D" w:rsidRDefault="00A74ABF" w:rsidP="009D450E">
      <w:pPr>
        <w:ind w:right="250"/>
        <w:jc w:val="both"/>
      </w:pPr>
      <w:r w:rsidRPr="009A4C1D">
        <w:t xml:space="preserve">                                                              (длъжност)</w:t>
      </w:r>
    </w:p>
    <w:p w:rsidR="00A74ABF" w:rsidRPr="009A4C1D" w:rsidRDefault="00A74ABF" w:rsidP="009D450E">
      <w:pPr>
        <w:ind w:right="250"/>
        <w:jc w:val="both"/>
      </w:pPr>
      <w:r w:rsidRPr="009A4C1D">
        <w:t>на………………………………………………………………………………………</w:t>
      </w:r>
    </w:p>
    <w:p w:rsidR="00A74ABF" w:rsidRPr="009A4C1D" w:rsidRDefault="00A74ABF" w:rsidP="009D450E">
      <w:pPr>
        <w:ind w:right="250"/>
        <w:jc w:val="center"/>
      </w:pPr>
      <w:r w:rsidRPr="009A4C1D">
        <w:t>(наименование на участника),</w:t>
      </w:r>
    </w:p>
    <w:p w:rsidR="00A74ABF" w:rsidRPr="00070D75" w:rsidRDefault="00A74ABF" w:rsidP="00070D75">
      <w:pPr>
        <w:spacing w:before="120"/>
        <w:jc w:val="center"/>
        <w:rPr>
          <w:b/>
          <w:lang w:val="bg-BG"/>
        </w:rPr>
      </w:pPr>
      <w:r w:rsidRPr="009A4C1D">
        <w:t xml:space="preserve">ЕИК/БУЛСТАТ .................................................. – участник в обществена поръчка с предмет с предмет: </w:t>
      </w:r>
      <w:r w:rsidRPr="00070D75">
        <w:rPr>
          <w:b/>
          <w:color w:val="000000"/>
          <w:lang w:eastAsia="ru-RU"/>
        </w:rPr>
        <w:t>“</w:t>
      </w:r>
      <w:r w:rsidRPr="00070D75">
        <w:rPr>
          <w:b/>
          <w:color w:val="000000"/>
          <w:lang w:val="ru-RU" w:eastAsia="ru-RU"/>
        </w:rPr>
        <w:t>Е</w:t>
      </w:r>
      <w:r w:rsidRPr="00070D75">
        <w:rPr>
          <w:b/>
          <w:lang w:val="ru-RU"/>
        </w:rPr>
        <w:t>нергийно обследване на улично осветление по пътя към творчески дом</w:t>
      </w:r>
      <w:r>
        <w:rPr>
          <w:b/>
          <w:lang w:val="ru-RU"/>
        </w:rPr>
        <w:t xml:space="preserve"> «Пампорово – БНТ» и хотел «Еври</w:t>
      </w:r>
      <w:r w:rsidRPr="00070D75">
        <w:rPr>
          <w:b/>
          <w:lang w:val="ru-RU"/>
        </w:rPr>
        <w:t>дика» в КК Пампорово, община Чепеларе''</w:t>
      </w:r>
    </w:p>
    <w:p w:rsidR="00A74ABF" w:rsidRPr="00070D75" w:rsidRDefault="00A74ABF" w:rsidP="00F7628F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A74ABF" w:rsidRPr="009A4C1D" w:rsidRDefault="00A74ABF" w:rsidP="00F7628F">
      <w:pPr>
        <w:spacing w:before="120" w:after="120"/>
        <w:jc w:val="center"/>
        <w:rPr>
          <w:b/>
        </w:rPr>
      </w:pPr>
      <w:r w:rsidRPr="009A4C1D">
        <w:rPr>
          <w:b/>
        </w:rPr>
        <w:t>ДЕКЛАРИРАМ, ЧЕ:</w:t>
      </w:r>
    </w:p>
    <w:p w:rsidR="00A74ABF" w:rsidRPr="009A4C1D" w:rsidRDefault="00A74ABF" w:rsidP="009D450E">
      <w:pPr>
        <w:jc w:val="both"/>
        <w:rPr>
          <w:lang w:val="bg-BG"/>
        </w:rPr>
      </w:pPr>
    </w:p>
    <w:p w:rsidR="00A74ABF" w:rsidRPr="009A4C1D" w:rsidRDefault="00A74ABF" w:rsidP="00FF709A">
      <w:pPr>
        <w:ind w:right="23"/>
        <w:jc w:val="both"/>
        <w:rPr>
          <w:lang w:val="bg-BG"/>
        </w:rPr>
      </w:pPr>
      <w:r w:rsidRPr="009A4C1D">
        <w:t xml:space="preserve">през последните </w:t>
      </w:r>
      <w:r w:rsidRPr="009A4C1D">
        <w:rPr>
          <w:b/>
        </w:rPr>
        <w:t>3 години</w:t>
      </w:r>
      <w:r w:rsidRPr="009A4C1D">
        <w:t xml:space="preserve">, </w:t>
      </w:r>
      <w:r w:rsidRPr="009A4C1D">
        <w:rPr>
          <w:lang w:val="ru-RU"/>
        </w:rPr>
        <w:t>считано от датата на подаване на офертата</w:t>
      </w:r>
      <w:r w:rsidRPr="009A4C1D">
        <w:t xml:space="preserve"> е изпълнил следните </w:t>
      </w:r>
      <w:r w:rsidRPr="009A4C1D">
        <w:rPr>
          <w:lang w:val="bg-BG"/>
        </w:rPr>
        <w:t>услуги</w:t>
      </w:r>
      <w:r w:rsidRPr="009A4C1D">
        <w:t>, които са идентични или сходни с предмета на поръчката, както следва:</w:t>
      </w:r>
    </w:p>
    <w:p w:rsidR="00A74ABF" w:rsidRPr="009A4C1D" w:rsidRDefault="00A74ABF" w:rsidP="00FF709A">
      <w:pPr>
        <w:ind w:right="23"/>
        <w:jc w:val="both"/>
        <w:rPr>
          <w:lang w:val="bg-BG"/>
        </w:rPr>
      </w:pPr>
    </w:p>
    <w:tbl>
      <w:tblPr>
        <w:tblW w:w="9591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289"/>
        <w:gridCol w:w="3268"/>
        <w:gridCol w:w="1908"/>
        <w:gridCol w:w="2015"/>
        <w:gridCol w:w="2111"/>
      </w:tblGrid>
      <w:tr w:rsidR="00A74ABF" w:rsidRPr="009A4C1D" w:rsidTr="00FA100C">
        <w:trPr>
          <w:tblHeader/>
        </w:trPr>
        <w:tc>
          <w:tcPr>
            <w:tcW w:w="28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№</w:t>
            </w:r>
          </w:p>
        </w:tc>
        <w:tc>
          <w:tcPr>
            <w:tcW w:w="3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6C0EF3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 xml:space="preserve">Предмет на договора и описание на изпълнените услуги </w:t>
            </w:r>
            <w:r w:rsidRPr="009A4C1D">
              <w:rPr>
                <w:u w:val="single"/>
              </w:rPr>
              <w:t xml:space="preserve"> с посочване на стойностите</w:t>
            </w:r>
            <w:r w:rsidRPr="009A4C1D">
              <w:rPr>
                <w:u w:val="single"/>
                <w:lang w:val="bg-BG"/>
              </w:rPr>
              <w:t xml:space="preserve"> в лева</w:t>
            </w:r>
          </w:p>
        </w:tc>
        <w:tc>
          <w:tcPr>
            <w:tcW w:w="19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Дата на започване и дата на приключване на договора</w:t>
            </w:r>
          </w:p>
        </w:tc>
        <w:tc>
          <w:tcPr>
            <w:tcW w:w="20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Лице, за което са изпълнени услугите (възложител)</w:t>
            </w:r>
          </w:p>
        </w:tc>
        <w:tc>
          <w:tcPr>
            <w:tcW w:w="2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A74ABF" w:rsidRPr="009A4C1D" w:rsidRDefault="00A74ABF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Качество, в което е изпълняван договора (изпълнител, участник в обединение или подизпълнител)</w:t>
            </w:r>
          </w:p>
        </w:tc>
      </w:tr>
      <w:tr w:rsidR="00A74ABF" w:rsidRPr="009A4C1D" w:rsidTr="00FA100C">
        <w:tc>
          <w:tcPr>
            <w:tcW w:w="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1.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</w:tr>
      <w:tr w:rsidR="00A74ABF" w:rsidRPr="009A4C1D" w:rsidTr="00FA100C">
        <w:tc>
          <w:tcPr>
            <w:tcW w:w="28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spacing w:before="100" w:beforeAutospacing="1" w:after="100" w:afterAutospacing="1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2.</w:t>
            </w:r>
          </w:p>
        </w:tc>
        <w:tc>
          <w:tcPr>
            <w:tcW w:w="3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19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0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</w:tr>
    </w:tbl>
    <w:p w:rsidR="00A74ABF" w:rsidRPr="009A4C1D" w:rsidRDefault="00A74ABF" w:rsidP="00FF709A">
      <w:pPr>
        <w:pStyle w:val="BodyText"/>
        <w:ind w:right="23"/>
        <w:rPr>
          <w:i/>
          <w:szCs w:val="24"/>
          <w:lang w:val="bg-BG"/>
        </w:rPr>
      </w:pPr>
    </w:p>
    <w:p w:rsidR="00A74ABF" w:rsidRPr="009A4C1D" w:rsidRDefault="00A74ABF" w:rsidP="00D4503D">
      <w:pPr>
        <w:ind w:firstLine="360"/>
        <w:rPr>
          <w:lang w:val="bg-BG"/>
        </w:rPr>
      </w:pPr>
      <w:r w:rsidRPr="009A4C1D">
        <w:rPr>
          <w:lang w:val="bg-BG"/>
        </w:rPr>
        <w:t>За посочените доставка/и, изпълнени от нас, идентични или сходни с предмета на обществената поръчка, прилагаме следните доказателства за тяхното изпълнение:</w:t>
      </w:r>
    </w:p>
    <w:p w:rsidR="00A74ABF" w:rsidRPr="009A4C1D" w:rsidRDefault="00A74ABF" w:rsidP="00D4503D">
      <w:pPr>
        <w:numPr>
          <w:ilvl w:val="0"/>
          <w:numId w:val="16"/>
        </w:numPr>
        <w:autoSpaceDE w:val="0"/>
        <w:autoSpaceDN w:val="0"/>
        <w:adjustRightInd w:val="0"/>
        <w:spacing w:before="60"/>
        <w:rPr>
          <w:lang w:val="bg-BG"/>
        </w:rPr>
      </w:pPr>
      <w:r w:rsidRPr="009A4C1D">
        <w:rPr>
          <w:lang w:val="bg-BG"/>
        </w:rPr>
        <w:t>……………………………………………………</w:t>
      </w:r>
    </w:p>
    <w:p w:rsidR="00A74ABF" w:rsidRPr="009A4C1D" w:rsidRDefault="00A74ABF" w:rsidP="00D4503D">
      <w:pPr>
        <w:numPr>
          <w:ilvl w:val="0"/>
          <w:numId w:val="16"/>
        </w:numPr>
        <w:autoSpaceDE w:val="0"/>
        <w:autoSpaceDN w:val="0"/>
        <w:adjustRightInd w:val="0"/>
        <w:spacing w:before="60"/>
        <w:rPr>
          <w:lang w:val="bg-BG"/>
        </w:rPr>
      </w:pPr>
      <w:r w:rsidRPr="009A4C1D">
        <w:rPr>
          <w:lang w:val="bg-BG"/>
        </w:rPr>
        <w:t>……………………………………………………</w:t>
      </w:r>
    </w:p>
    <w:p w:rsidR="00A74ABF" w:rsidRPr="009A4C1D" w:rsidRDefault="00A74ABF" w:rsidP="00D4503D">
      <w:pPr>
        <w:numPr>
          <w:ilvl w:val="0"/>
          <w:numId w:val="16"/>
        </w:numPr>
        <w:autoSpaceDE w:val="0"/>
        <w:autoSpaceDN w:val="0"/>
        <w:adjustRightInd w:val="0"/>
        <w:spacing w:before="60"/>
        <w:rPr>
          <w:lang w:val="bg-BG"/>
        </w:rPr>
      </w:pPr>
      <w:r w:rsidRPr="009A4C1D">
        <w:rPr>
          <w:lang w:val="bg-BG"/>
        </w:rPr>
        <w:t>……………………………………………………</w:t>
      </w:r>
    </w:p>
    <w:p w:rsidR="00A74ABF" w:rsidRPr="009A4C1D" w:rsidRDefault="00A74ABF" w:rsidP="00D4503D">
      <w:pPr>
        <w:rPr>
          <w:b/>
          <w:bCs/>
          <w:lang w:val="bg-BG"/>
        </w:rPr>
      </w:pPr>
    </w:p>
    <w:p w:rsidR="00A74ABF" w:rsidRPr="009A4C1D" w:rsidRDefault="00A74ABF" w:rsidP="00FF709A">
      <w:pPr>
        <w:pStyle w:val="BodyText"/>
        <w:ind w:right="23"/>
        <w:rPr>
          <w:i/>
          <w:szCs w:val="24"/>
        </w:rPr>
      </w:pPr>
      <w:r w:rsidRPr="009A4C1D">
        <w:rPr>
          <w:i/>
          <w:szCs w:val="24"/>
        </w:rPr>
        <w:t>Известно ми е, че за неверни данни нося наказателна отговорност по чл. 313 от Наказателния кодекс.</w:t>
      </w:r>
    </w:p>
    <w:p w:rsidR="00A74ABF" w:rsidRPr="009A4C1D" w:rsidRDefault="00A74ABF" w:rsidP="00A97121">
      <w:pPr>
        <w:rPr>
          <w:b/>
          <w:lang w:val="bg-BG"/>
        </w:rPr>
      </w:pPr>
    </w:p>
    <w:p w:rsidR="00A74ABF" w:rsidRPr="009A4C1D" w:rsidRDefault="00A74ABF" w:rsidP="00A97121">
      <w:pPr>
        <w:rPr>
          <w:b/>
          <w:lang w:val="bg-BG"/>
        </w:rPr>
      </w:pPr>
      <w:r w:rsidRPr="009A4C1D">
        <w:rPr>
          <w:b/>
        </w:rPr>
        <w:t xml:space="preserve">Дата: .............           </w:t>
      </w:r>
      <w:r w:rsidRPr="009A4C1D">
        <w:rPr>
          <w:b/>
        </w:rPr>
        <w:tab/>
        <w:t xml:space="preserve">                                               </w:t>
      </w:r>
      <w:r w:rsidRPr="009A4C1D">
        <w:rPr>
          <w:b/>
        </w:rPr>
        <w:tab/>
        <w:t>Подпис и печат:</w:t>
      </w:r>
    </w:p>
    <w:p w:rsidR="00A74ABF" w:rsidRPr="009A4C1D" w:rsidRDefault="00A74ABF" w:rsidP="00A97121">
      <w:pPr>
        <w:jc w:val="center"/>
        <w:rPr>
          <w:b/>
        </w:rPr>
      </w:pPr>
    </w:p>
    <w:p w:rsidR="00A74ABF" w:rsidRPr="009A4C1D" w:rsidRDefault="00A74ABF" w:rsidP="00A97121">
      <w:pPr>
        <w:ind w:right="23"/>
        <w:jc w:val="both"/>
        <w:rPr>
          <w:b/>
          <w:i/>
        </w:rPr>
      </w:pPr>
      <w:r w:rsidRPr="009A4C1D">
        <w:rPr>
          <w:b/>
          <w:i/>
        </w:rPr>
        <w:t>Указания:</w:t>
      </w:r>
    </w:p>
    <w:p w:rsidR="00A74ABF" w:rsidRPr="009A4C1D" w:rsidRDefault="00A74ABF" w:rsidP="00FF709A">
      <w:pPr>
        <w:ind w:right="23"/>
        <w:jc w:val="both"/>
        <w:rPr>
          <w:bCs/>
          <w:i/>
        </w:rPr>
      </w:pPr>
      <w:r w:rsidRPr="009A4C1D">
        <w:rPr>
          <w:bCs/>
          <w:i/>
          <w:iCs/>
        </w:rPr>
        <w:t xml:space="preserve">Участниците следва да са изпълнили минимум една </w:t>
      </w:r>
      <w:r w:rsidRPr="009A4C1D">
        <w:rPr>
          <w:bCs/>
          <w:i/>
          <w:iCs/>
          <w:lang w:val="bg-BG"/>
        </w:rPr>
        <w:t>услуга</w:t>
      </w:r>
      <w:r w:rsidRPr="009A4C1D">
        <w:rPr>
          <w:bCs/>
          <w:i/>
          <w:iCs/>
        </w:rPr>
        <w:t xml:space="preserve"> с предмет идентичен или сходен с предмета на поръчката и да представят минимум едно доказателство за извършената </w:t>
      </w:r>
      <w:r w:rsidRPr="009A4C1D">
        <w:rPr>
          <w:bCs/>
          <w:i/>
          <w:iCs/>
          <w:lang w:val="bg-BG"/>
        </w:rPr>
        <w:t>услуга</w:t>
      </w:r>
      <w:r w:rsidRPr="009A4C1D">
        <w:rPr>
          <w:bCs/>
          <w:i/>
          <w:iCs/>
        </w:rPr>
        <w:t>.</w:t>
      </w:r>
    </w:p>
    <w:p w:rsidR="00A74ABF" w:rsidRPr="00070D75" w:rsidRDefault="00A74ABF" w:rsidP="00E85B0D">
      <w:pPr>
        <w:jc w:val="both"/>
        <w:rPr>
          <w:b/>
          <w:i/>
          <w:iCs/>
          <w:noProof/>
          <w:lang w:val="bg-BG"/>
        </w:rPr>
      </w:pPr>
    </w:p>
    <w:p w:rsidR="00A74ABF" w:rsidRPr="009A4C1D" w:rsidRDefault="00A74ABF" w:rsidP="00E85B0D">
      <w:pPr>
        <w:jc w:val="both"/>
        <w:rPr>
          <w:b/>
          <w:i/>
          <w:iCs/>
          <w:noProof/>
          <w:lang w:val="bg-BG"/>
        </w:rPr>
      </w:pPr>
    </w:p>
    <w:p w:rsidR="00A74ABF" w:rsidRPr="009A4C1D" w:rsidRDefault="00A74ABF" w:rsidP="00E85B0D">
      <w:pPr>
        <w:jc w:val="both"/>
        <w:rPr>
          <w:b/>
          <w:lang w:val="bg-BG"/>
        </w:rPr>
      </w:pPr>
      <w:r w:rsidRPr="009A4C1D">
        <w:rPr>
          <w:b/>
          <w:i/>
          <w:iCs/>
          <w:noProof/>
          <w:lang w:val="bg-BG"/>
        </w:rPr>
        <w:t xml:space="preserve">Образец № 12.  </w:t>
      </w:r>
      <w:r w:rsidRPr="009A4C1D">
        <w:rPr>
          <w:i/>
          <w:iCs/>
          <w:noProof/>
          <w:lang w:val="bg-BG"/>
        </w:rPr>
        <w:t xml:space="preserve">Декларация - </w:t>
      </w:r>
      <w:r w:rsidRPr="009A4C1D">
        <w:rPr>
          <w:i/>
          <w:lang w:val="bg-BG"/>
        </w:rPr>
        <w:t>с</w:t>
      </w:r>
      <w:r w:rsidRPr="009A4C1D">
        <w:rPr>
          <w:i/>
        </w:rPr>
        <w:t>писък на технически лица/консултантите по ЕЕ и/или организации</w:t>
      </w:r>
    </w:p>
    <w:p w:rsidR="00A74ABF" w:rsidRPr="009A4C1D" w:rsidRDefault="00A74ABF" w:rsidP="00E85B0D">
      <w:pPr>
        <w:widowControl w:val="0"/>
        <w:autoSpaceDE w:val="0"/>
        <w:autoSpaceDN w:val="0"/>
        <w:adjustRightInd w:val="0"/>
        <w:jc w:val="both"/>
        <w:rPr>
          <w:i/>
          <w:iCs/>
          <w:noProof/>
          <w:lang w:eastAsia="bg-BG"/>
        </w:rPr>
      </w:pPr>
    </w:p>
    <w:p w:rsidR="00A74ABF" w:rsidRPr="009A4C1D" w:rsidRDefault="00A74ABF" w:rsidP="00E85B0D">
      <w:pPr>
        <w:rPr>
          <w:i/>
          <w:iCs/>
          <w:noProof/>
          <w:lang w:val="ru-RU" w:eastAsia="bg-BG"/>
        </w:rPr>
      </w:pPr>
    </w:p>
    <w:p w:rsidR="00A74ABF" w:rsidRPr="009A4C1D" w:rsidRDefault="00A74ABF" w:rsidP="00E85B0D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r w:rsidRPr="009A4C1D">
        <w:rPr>
          <w:b/>
          <w:bCs/>
          <w:lang w:val="ru-RU"/>
        </w:rPr>
        <w:t>ДЕКЛАРАЦИЯ-СПИСЪК</w:t>
      </w:r>
    </w:p>
    <w:p w:rsidR="00A74ABF" w:rsidRPr="009A4C1D" w:rsidRDefault="00A74ABF" w:rsidP="00E85B0D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r w:rsidRPr="009A4C1D">
        <w:rPr>
          <w:lang w:val="bg-BG"/>
        </w:rPr>
        <w:t>по чл. 64, ал. 1, т. 6 ЗОП</w:t>
      </w:r>
    </w:p>
    <w:p w:rsidR="00A74ABF" w:rsidRPr="009A4C1D" w:rsidRDefault="00A74ABF" w:rsidP="00E85B0D">
      <w:pPr>
        <w:jc w:val="center"/>
        <w:rPr>
          <w:b/>
          <w:lang w:val="bg-BG"/>
        </w:rPr>
      </w:pPr>
      <w:r w:rsidRPr="009A4C1D">
        <w:rPr>
          <w:b/>
        </w:rPr>
        <w:t>на технически лица/консултантите по ЕЕ и/или организации</w:t>
      </w:r>
      <w:r w:rsidRPr="009A4C1D">
        <w:rPr>
          <w:b/>
          <w:bCs/>
          <w:lang w:val="ru-RU"/>
        </w:rPr>
        <w:t>, които участникът ще използва за изпълнение на</w:t>
      </w:r>
    </w:p>
    <w:p w:rsidR="00A74ABF" w:rsidRPr="009A4C1D" w:rsidRDefault="00A74ABF" w:rsidP="00E85B0D">
      <w:pPr>
        <w:jc w:val="center"/>
        <w:rPr>
          <w:b/>
          <w:bCs/>
        </w:rPr>
      </w:pPr>
      <w:r w:rsidRPr="009A4C1D">
        <w:rPr>
          <w:b/>
          <w:bCs/>
        </w:rPr>
        <w:t>обществената поръчка</w:t>
      </w:r>
    </w:p>
    <w:p w:rsidR="00A74ABF" w:rsidRPr="009A4C1D" w:rsidRDefault="00A74ABF" w:rsidP="00E85B0D">
      <w:pPr>
        <w:jc w:val="center"/>
        <w:rPr>
          <w:b/>
          <w:bCs/>
        </w:rPr>
      </w:pPr>
    </w:p>
    <w:p w:rsidR="00A74ABF" w:rsidRPr="009A4C1D" w:rsidRDefault="00A74ABF" w:rsidP="00E85B0D">
      <w:pPr>
        <w:jc w:val="center"/>
        <w:rPr>
          <w:i/>
          <w:iCs/>
          <w:noProof/>
          <w:lang w:eastAsia="bg-BG"/>
        </w:rPr>
      </w:pPr>
    </w:p>
    <w:p w:rsidR="00A74ABF" w:rsidRPr="009A4C1D" w:rsidRDefault="00A74ABF" w:rsidP="00E85B0D">
      <w:pPr>
        <w:jc w:val="center"/>
        <w:rPr>
          <w:i/>
          <w:iCs/>
          <w:noProof/>
          <w:lang w:eastAsia="bg-BG"/>
        </w:rPr>
      </w:pPr>
    </w:p>
    <w:tbl>
      <w:tblPr>
        <w:tblW w:w="0" w:type="auto"/>
        <w:tblLayout w:type="fixed"/>
        <w:tblLook w:val="00A0"/>
      </w:tblPr>
      <w:tblGrid>
        <w:gridCol w:w="412"/>
        <w:gridCol w:w="1397"/>
        <w:gridCol w:w="258"/>
        <w:gridCol w:w="1158"/>
        <w:gridCol w:w="3363"/>
        <w:gridCol w:w="900"/>
        <w:gridCol w:w="923"/>
        <w:gridCol w:w="85"/>
        <w:gridCol w:w="1133"/>
      </w:tblGrid>
      <w:tr w:rsidR="00A74ABF" w:rsidRPr="009A4C1D" w:rsidTr="00070D75">
        <w:tc>
          <w:tcPr>
            <w:tcW w:w="2067" w:type="dxa"/>
            <w:gridSpan w:val="3"/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421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923" w:type="dxa"/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2067" w:type="dxa"/>
            <w:gridSpan w:val="3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5421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923" w:type="dxa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  <w:tr w:rsidR="00A74ABF" w:rsidRPr="009A4C1D" w:rsidTr="00DD4268">
        <w:tc>
          <w:tcPr>
            <w:tcW w:w="3225" w:type="dxa"/>
            <w:gridSpan w:val="4"/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  <w:tr w:rsidR="00A74ABF" w:rsidRPr="009A4C1D" w:rsidTr="00DD4268">
        <w:tc>
          <w:tcPr>
            <w:tcW w:w="3225" w:type="dxa"/>
            <w:gridSpan w:val="4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 w:rsidTr="00DD4268">
        <w:tc>
          <w:tcPr>
            <w:tcW w:w="1809" w:type="dxa"/>
            <w:gridSpan w:val="2"/>
            <w:vAlign w:val="bottom"/>
          </w:tcPr>
          <w:p w:rsidR="00A74ABF" w:rsidRPr="009A4C1D" w:rsidRDefault="00A74ABF" w:rsidP="00DD4268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 w:rsidTr="00DD4268">
        <w:tc>
          <w:tcPr>
            <w:tcW w:w="1809" w:type="dxa"/>
            <w:gridSpan w:val="2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DD4268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 w:rsidTr="00070D75">
        <w:tc>
          <w:tcPr>
            <w:tcW w:w="412" w:type="dxa"/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176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1908" w:type="dxa"/>
            <w:gridSpan w:val="3"/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412" w:type="dxa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6176" w:type="dxa"/>
            <w:gridSpan w:val="4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1908" w:type="dxa"/>
            <w:gridSpan w:val="3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E85B0D">
      <w:pPr>
        <w:rPr>
          <w:i/>
          <w:iCs/>
          <w:noProof/>
          <w:lang w:eastAsia="bg-BG"/>
        </w:rPr>
      </w:pPr>
    </w:p>
    <w:p w:rsidR="00A74ABF" w:rsidRPr="009A4C1D" w:rsidRDefault="00A74ABF" w:rsidP="00E85B0D">
      <w:pPr>
        <w:rPr>
          <w:i/>
          <w:iCs/>
          <w:noProof/>
          <w:lang w:eastAsia="bg-BG"/>
        </w:rPr>
      </w:pPr>
    </w:p>
    <w:p w:rsidR="00A74ABF" w:rsidRPr="00EA58BC" w:rsidRDefault="00A74ABF" w:rsidP="00070D75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9A4C1D">
        <w:rPr>
          <w:rFonts w:ascii="Times New Roman" w:hAnsi="Times New Roman"/>
          <w:sz w:val="24"/>
          <w:szCs w:val="24"/>
        </w:rPr>
        <w:t>в съответствие с изискванията за възлагане на обществена поръчка</w:t>
      </w:r>
      <w:r w:rsidRPr="009A4C1D">
        <w:rPr>
          <w:rFonts w:ascii="Times New Roman" w:hAnsi="Times New Roman"/>
          <w:b/>
          <w:sz w:val="24"/>
          <w:szCs w:val="24"/>
          <w:lang w:val="ru-RU"/>
        </w:rPr>
        <w:t xml:space="preserve">, </w:t>
      </w:r>
      <w:r w:rsidRPr="009A4C1D">
        <w:rPr>
          <w:rFonts w:ascii="Times New Roman" w:hAnsi="Times New Roman"/>
          <w:sz w:val="24"/>
          <w:szCs w:val="24"/>
          <w:lang w:val="ru-RU"/>
        </w:rPr>
        <w:t xml:space="preserve">заявяваме: </w:t>
      </w:r>
      <w:r w:rsidRPr="00200E6F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нергийно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Pr="009A4C1D" w:rsidRDefault="00A74ABF" w:rsidP="00070D75">
      <w:pPr>
        <w:spacing w:after="120"/>
        <w:jc w:val="both"/>
        <w:rPr>
          <w:lang w:val="bg-BG"/>
        </w:rPr>
      </w:pPr>
    </w:p>
    <w:p w:rsidR="00A74ABF" w:rsidRPr="009A4C1D" w:rsidRDefault="00A74ABF" w:rsidP="00E85B0D">
      <w:pPr>
        <w:rPr>
          <w:i/>
          <w:iCs/>
          <w:noProof/>
          <w:lang w:eastAsia="bg-BG"/>
        </w:rPr>
      </w:pPr>
    </w:p>
    <w:p w:rsidR="00A74ABF" w:rsidRPr="009A4C1D" w:rsidRDefault="00A74ABF" w:rsidP="00E85B0D">
      <w:pPr>
        <w:widowControl w:val="0"/>
        <w:numPr>
          <w:ilvl w:val="0"/>
          <w:numId w:val="17"/>
        </w:numPr>
        <w:tabs>
          <w:tab w:val="clear" w:pos="1290"/>
        </w:tabs>
        <w:autoSpaceDE w:val="0"/>
        <w:autoSpaceDN w:val="0"/>
        <w:adjustRightInd w:val="0"/>
        <w:ind w:left="360" w:hanging="360"/>
        <w:jc w:val="both"/>
        <w:rPr>
          <w:lang w:val="bg-BG"/>
        </w:rPr>
      </w:pPr>
      <w:r w:rsidRPr="009A4C1D">
        <w:rPr>
          <w:lang w:val="ru-RU"/>
        </w:rPr>
        <w:t>Консултантите по енергийна ефективност, с които предлагаме да изпълним обществената поръчка в съответствие с</w:t>
      </w:r>
      <w:r w:rsidRPr="009A4C1D">
        <w:rPr>
          <w:lang w:val="bg-BG"/>
        </w:rPr>
        <w:t xml:space="preserve"> </w:t>
      </w:r>
      <w:r w:rsidRPr="009A4C1D">
        <w:rPr>
          <w:lang w:val="ru-RU"/>
        </w:rPr>
        <w:t xml:space="preserve">изискванията на </w:t>
      </w:r>
      <w:r w:rsidRPr="009A4C1D">
        <w:rPr>
          <w:lang w:val="bg-BG"/>
        </w:rPr>
        <w:t>В</w:t>
      </w:r>
      <w:r w:rsidRPr="009A4C1D">
        <w:rPr>
          <w:lang w:val="ru-RU"/>
        </w:rPr>
        <w:t>ъзложителя, са:</w:t>
      </w:r>
    </w:p>
    <w:p w:rsidR="00A74ABF" w:rsidRPr="009A4C1D" w:rsidRDefault="00A74ABF" w:rsidP="00E85B0D">
      <w:pPr>
        <w:widowControl w:val="0"/>
        <w:autoSpaceDE w:val="0"/>
        <w:autoSpaceDN w:val="0"/>
        <w:adjustRightInd w:val="0"/>
        <w:ind w:left="480"/>
        <w:jc w:val="both"/>
        <w:rPr>
          <w:lang w:val="ru-RU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036"/>
        <w:gridCol w:w="1829"/>
        <w:gridCol w:w="2372"/>
        <w:gridCol w:w="1842"/>
        <w:gridCol w:w="1395"/>
      </w:tblGrid>
      <w:tr w:rsidR="00A74ABF" w:rsidRPr="009A4C1D" w:rsidTr="005C76E0">
        <w:trPr>
          <w:trHeight w:val="282"/>
        </w:trPr>
        <w:tc>
          <w:tcPr>
            <w:tcW w:w="534" w:type="dxa"/>
          </w:tcPr>
          <w:p w:rsidR="00A74ABF" w:rsidRPr="009A4C1D" w:rsidRDefault="00A74ABF" w:rsidP="00DD4268">
            <w:pPr>
              <w:jc w:val="center"/>
              <w:rPr>
                <w:b/>
                <w:bCs/>
              </w:rPr>
            </w:pPr>
            <w:r w:rsidRPr="009A4C1D">
              <w:rPr>
                <w:b/>
                <w:bCs/>
              </w:rPr>
              <w:t>№</w:t>
            </w:r>
          </w:p>
        </w:tc>
        <w:tc>
          <w:tcPr>
            <w:tcW w:w="2036" w:type="dxa"/>
          </w:tcPr>
          <w:p w:rsidR="00A74ABF" w:rsidRPr="009A4C1D" w:rsidRDefault="00A74ABF" w:rsidP="00DD4268">
            <w:pPr>
              <w:jc w:val="center"/>
              <w:rPr>
                <w:b/>
                <w:bCs/>
                <w:lang w:val="ru-RU"/>
              </w:rPr>
            </w:pPr>
            <w:r w:rsidRPr="009A4C1D">
              <w:rPr>
                <w:b/>
                <w:bCs/>
                <w:lang w:val="ru-RU"/>
              </w:rPr>
              <w:t>Трите имена на членовете на екипа</w:t>
            </w:r>
          </w:p>
        </w:tc>
        <w:tc>
          <w:tcPr>
            <w:tcW w:w="1829" w:type="dxa"/>
          </w:tcPr>
          <w:p w:rsidR="00A74ABF" w:rsidRPr="009A4C1D" w:rsidRDefault="00A74ABF" w:rsidP="00DD4268">
            <w:pPr>
              <w:jc w:val="center"/>
              <w:rPr>
                <w:b/>
                <w:bCs/>
                <w:lang w:val="ru-RU"/>
              </w:rPr>
            </w:pPr>
            <w:r w:rsidRPr="009A4C1D">
              <w:rPr>
                <w:lang w:val="ru-RU"/>
              </w:rPr>
              <w:t xml:space="preserve">Образование </w:t>
            </w:r>
            <w:r w:rsidRPr="009A4C1D">
              <w:rPr>
                <w:i/>
                <w:iCs/>
                <w:lang w:val="ru-RU"/>
              </w:rPr>
              <w:t>(степен, специалност, година на дипломиране, № на диплома, учебно заведение)</w:t>
            </w:r>
          </w:p>
        </w:tc>
        <w:tc>
          <w:tcPr>
            <w:tcW w:w="2372" w:type="dxa"/>
          </w:tcPr>
          <w:p w:rsidR="00A74ABF" w:rsidRPr="009A4C1D" w:rsidRDefault="00A74ABF" w:rsidP="00264933">
            <w:pPr>
              <w:jc w:val="center"/>
              <w:rPr>
                <w:lang w:val="ru-RU"/>
              </w:rPr>
            </w:pPr>
            <w:r w:rsidRPr="009A4C1D">
              <w:rPr>
                <w:lang w:val="ru-RU"/>
              </w:rPr>
              <w:t>Професионална квалификация</w:t>
            </w:r>
          </w:p>
          <w:p w:rsidR="00A74ABF" w:rsidRPr="009A4C1D" w:rsidRDefault="00A74ABF" w:rsidP="00264933">
            <w:pPr>
              <w:jc w:val="center"/>
              <w:rPr>
                <w:b/>
                <w:bCs/>
                <w:lang w:val="ru-RU"/>
              </w:rPr>
            </w:pPr>
            <w:r w:rsidRPr="009A4C1D">
              <w:rPr>
                <w:i/>
                <w:iCs/>
                <w:lang w:val="ru-RU"/>
              </w:rPr>
              <w:t>( година на придобиване, удостоверение № на издадения документ, издател)</w:t>
            </w:r>
          </w:p>
        </w:tc>
        <w:tc>
          <w:tcPr>
            <w:tcW w:w="1842" w:type="dxa"/>
          </w:tcPr>
          <w:p w:rsidR="00A74ABF" w:rsidRPr="009A4C1D" w:rsidRDefault="00A74ABF" w:rsidP="00DD4268">
            <w:pPr>
              <w:jc w:val="center"/>
              <w:rPr>
                <w:b/>
                <w:bCs/>
                <w:lang w:val="ru-RU"/>
              </w:rPr>
            </w:pPr>
            <w:r w:rsidRPr="009A4C1D">
              <w:rPr>
                <w:lang w:val="ru-RU"/>
              </w:rPr>
              <w:t xml:space="preserve">Професионален опит в областта на ................... </w:t>
            </w:r>
            <w:r w:rsidRPr="009A4C1D">
              <w:rPr>
                <w:i/>
                <w:iCs/>
                <w:lang w:val="ru-RU"/>
              </w:rPr>
              <w:t>(месторабота, период, длъжност, основни функции)</w:t>
            </w:r>
          </w:p>
        </w:tc>
        <w:tc>
          <w:tcPr>
            <w:tcW w:w="1395" w:type="dxa"/>
          </w:tcPr>
          <w:p w:rsidR="00A74ABF" w:rsidRPr="009A4C1D" w:rsidRDefault="00A74ABF" w:rsidP="00DD4268">
            <w:pPr>
              <w:jc w:val="center"/>
              <w:rPr>
                <w:b/>
                <w:bCs/>
                <w:lang w:val="ru-RU"/>
              </w:rPr>
            </w:pPr>
            <w:r w:rsidRPr="009A4C1D">
              <w:rPr>
                <w:b/>
                <w:bCs/>
                <w:lang w:val="ru-RU"/>
              </w:rPr>
              <w:t>Позиция в екипа за изпълнение на част и вид договор (граждански или трудов)</w:t>
            </w:r>
          </w:p>
        </w:tc>
      </w:tr>
      <w:tr w:rsidR="00A74ABF" w:rsidRPr="009A4C1D" w:rsidTr="005C76E0">
        <w:trPr>
          <w:trHeight w:val="282"/>
        </w:trPr>
        <w:tc>
          <w:tcPr>
            <w:tcW w:w="534" w:type="dxa"/>
          </w:tcPr>
          <w:p w:rsidR="00A74ABF" w:rsidRPr="009A4C1D" w:rsidRDefault="00A74ABF" w:rsidP="00DD4268">
            <w:r w:rsidRPr="009A4C1D">
              <w:t>1.</w:t>
            </w:r>
          </w:p>
        </w:tc>
        <w:tc>
          <w:tcPr>
            <w:tcW w:w="2036" w:type="dxa"/>
          </w:tcPr>
          <w:p w:rsidR="00A74ABF" w:rsidRPr="009A4C1D" w:rsidRDefault="00A74ABF" w:rsidP="00DD4268"/>
        </w:tc>
        <w:tc>
          <w:tcPr>
            <w:tcW w:w="1829" w:type="dxa"/>
          </w:tcPr>
          <w:p w:rsidR="00A74ABF" w:rsidRPr="009A4C1D" w:rsidRDefault="00A74ABF" w:rsidP="00DD4268"/>
        </w:tc>
        <w:tc>
          <w:tcPr>
            <w:tcW w:w="2372" w:type="dxa"/>
          </w:tcPr>
          <w:p w:rsidR="00A74ABF" w:rsidRPr="009A4C1D" w:rsidRDefault="00A74ABF" w:rsidP="00DD4268"/>
        </w:tc>
        <w:tc>
          <w:tcPr>
            <w:tcW w:w="1842" w:type="dxa"/>
          </w:tcPr>
          <w:p w:rsidR="00A74ABF" w:rsidRPr="009A4C1D" w:rsidRDefault="00A74ABF" w:rsidP="00DD4268"/>
        </w:tc>
        <w:tc>
          <w:tcPr>
            <w:tcW w:w="1395" w:type="dxa"/>
          </w:tcPr>
          <w:p w:rsidR="00A74ABF" w:rsidRPr="009A4C1D" w:rsidRDefault="00A74ABF" w:rsidP="00DD4268"/>
        </w:tc>
      </w:tr>
      <w:tr w:rsidR="00A74ABF" w:rsidRPr="009A4C1D" w:rsidTr="005C76E0">
        <w:trPr>
          <w:trHeight w:val="282"/>
        </w:trPr>
        <w:tc>
          <w:tcPr>
            <w:tcW w:w="534" w:type="dxa"/>
          </w:tcPr>
          <w:p w:rsidR="00A74ABF" w:rsidRPr="009A4C1D" w:rsidRDefault="00A74ABF" w:rsidP="00DD4268">
            <w:r w:rsidRPr="009A4C1D">
              <w:t>2.</w:t>
            </w:r>
          </w:p>
        </w:tc>
        <w:tc>
          <w:tcPr>
            <w:tcW w:w="2036" w:type="dxa"/>
          </w:tcPr>
          <w:p w:rsidR="00A74ABF" w:rsidRPr="009A4C1D" w:rsidRDefault="00A74ABF" w:rsidP="00DD4268"/>
        </w:tc>
        <w:tc>
          <w:tcPr>
            <w:tcW w:w="1829" w:type="dxa"/>
          </w:tcPr>
          <w:p w:rsidR="00A74ABF" w:rsidRPr="009A4C1D" w:rsidRDefault="00A74ABF" w:rsidP="00DD4268"/>
        </w:tc>
        <w:tc>
          <w:tcPr>
            <w:tcW w:w="2372" w:type="dxa"/>
          </w:tcPr>
          <w:p w:rsidR="00A74ABF" w:rsidRPr="009A4C1D" w:rsidRDefault="00A74ABF" w:rsidP="00DD4268"/>
        </w:tc>
        <w:tc>
          <w:tcPr>
            <w:tcW w:w="1842" w:type="dxa"/>
          </w:tcPr>
          <w:p w:rsidR="00A74ABF" w:rsidRPr="009A4C1D" w:rsidRDefault="00A74ABF" w:rsidP="00DD4268"/>
        </w:tc>
        <w:tc>
          <w:tcPr>
            <w:tcW w:w="1395" w:type="dxa"/>
          </w:tcPr>
          <w:p w:rsidR="00A74ABF" w:rsidRPr="009A4C1D" w:rsidRDefault="00A74ABF" w:rsidP="00DD4268"/>
        </w:tc>
      </w:tr>
      <w:tr w:rsidR="00A74ABF" w:rsidRPr="009A4C1D" w:rsidTr="005C76E0">
        <w:trPr>
          <w:trHeight w:val="282"/>
        </w:trPr>
        <w:tc>
          <w:tcPr>
            <w:tcW w:w="534" w:type="dxa"/>
          </w:tcPr>
          <w:p w:rsidR="00A74ABF" w:rsidRPr="009A4C1D" w:rsidRDefault="00A74ABF" w:rsidP="00DD4268">
            <w:r w:rsidRPr="009A4C1D">
              <w:t>3.</w:t>
            </w:r>
          </w:p>
        </w:tc>
        <w:tc>
          <w:tcPr>
            <w:tcW w:w="2036" w:type="dxa"/>
          </w:tcPr>
          <w:p w:rsidR="00A74ABF" w:rsidRPr="009A4C1D" w:rsidRDefault="00A74ABF" w:rsidP="00DD4268"/>
        </w:tc>
        <w:tc>
          <w:tcPr>
            <w:tcW w:w="1829" w:type="dxa"/>
          </w:tcPr>
          <w:p w:rsidR="00A74ABF" w:rsidRPr="009A4C1D" w:rsidRDefault="00A74ABF" w:rsidP="00DD4268"/>
        </w:tc>
        <w:tc>
          <w:tcPr>
            <w:tcW w:w="2372" w:type="dxa"/>
          </w:tcPr>
          <w:p w:rsidR="00A74ABF" w:rsidRPr="009A4C1D" w:rsidRDefault="00A74ABF" w:rsidP="00DD4268"/>
        </w:tc>
        <w:tc>
          <w:tcPr>
            <w:tcW w:w="1842" w:type="dxa"/>
          </w:tcPr>
          <w:p w:rsidR="00A74ABF" w:rsidRPr="009A4C1D" w:rsidRDefault="00A74ABF" w:rsidP="00DD4268"/>
        </w:tc>
        <w:tc>
          <w:tcPr>
            <w:tcW w:w="1395" w:type="dxa"/>
          </w:tcPr>
          <w:p w:rsidR="00A74ABF" w:rsidRPr="009A4C1D" w:rsidRDefault="00A74ABF" w:rsidP="00DD4268"/>
        </w:tc>
      </w:tr>
      <w:tr w:rsidR="00A74ABF" w:rsidRPr="009A4C1D" w:rsidTr="005C76E0">
        <w:trPr>
          <w:trHeight w:val="282"/>
        </w:trPr>
        <w:tc>
          <w:tcPr>
            <w:tcW w:w="534" w:type="dxa"/>
          </w:tcPr>
          <w:p w:rsidR="00A74ABF" w:rsidRPr="009A4C1D" w:rsidRDefault="00A74ABF" w:rsidP="00DD4268">
            <w:pPr>
              <w:rPr>
                <w:lang w:val="bg-BG"/>
              </w:rPr>
            </w:pPr>
            <w:r w:rsidRPr="009A4C1D">
              <w:rPr>
                <w:lang w:val="bg-BG"/>
              </w:rPr>
              <w:t>....</w:t>
            </w:r>
          </w:p>
        </w:tc>
        <w:tc>
          <w:tcPr>
            <w:tcW w:w="2036" w:type="dxa"/>
          </w:tcPr>
          <w:p w:rsidR="00A74ABF" w:rsidRPr="009A4C1D" w:rsidRDefault="00A74ABF" w:rsidP="00DD4268"/>
        </w:tc>
        <w:tc>
          <w:tcPr>
            <w:tcW w:w="1829" w:type="dxa"/>
          </w:tcPr>
          <w:p w:rsidR="00A74ABF" w:rsidRPr="009A4C1D" w:rsidRDefault="00A74ABF" w:rsidP="00DD4268"/>
        </w:tc>
        <w:tc>
          <w:tcPr>
            <w:tcW w:w="2372" w:type="dxa"/>
          </w:tcPr>
          <w:p w:rsidR="00A74ABF" w:rsidRPr="009A4C1D" w:rsidRDefault="00A74ABF" w:rsidP="00DD4268"/>
        </w:tc>
        <w:tc>
          <w:tcPr>
            <w:tcW w:w="1842" w:type="dxa"/>
          </w:tcPr>
          <w:p w:rsidR="00A74ABF" w:rsidRPr="009A4C1D" w:rsidRDefault="00A74ABF" w:rsidP="00DD4268"/>
        </w:tc>
        <w:tc>
          <w:tcPr>
            <w:tcW w:w="1395" w:type="dxa"/>
          </w:tcPr>
          <w:p w:rsidR="00A74ABF" w:rsidRPr="009A4C1D" w:rsidRDefault="00A74ABF" w:rsidP="00DD4268"/>
        </w:tc>
      </w:tr>
    </w:tbl>
    <w:p w:rsidR="00A74ABF" w:rsidRPr="009A4C1D" w:rsidRDefault="00A74ABF" w:rsidP="00E85B0D">
      <w:pPr>
        <w:rPr>
          <w:i/>
          <w:iCs/>
          <w:noProof/>
          <w:lang w:eastAsia="bg-BG"/>
        </w:rPr>
      </w:pPr>
    </w:p>
    <w:p w:rsidR="00A74ABF" w:rsidRPr="009A4C1D" w:rsidRDefault="00A74ABF" w:rsidP="00E85B0D">
      <w:pPr>
        <w:widowControl w:val="0"/>
        <w:autoSpaceDE w:val="0"/>
        <w:autoSpaceDN w:val="0"/>
        <w:adjustRightInd w:val="0"/>
        <w:jc w:val="both"/>
      </w:pPr>
      <w:r w:rsidRPr="009A4C1D">
        <w:rPr>
          <w:lang w:val="bg-BG"/>
        </w:rPr>
        <w:t>2. През целия период на изпълнение на обществената поръчка, ако същата ни бъде възложена, ще осигурим участие на посочените по-горе консултанти.</w:t>
      </w:r>
    </w:p>
    <w:p w:rsidR="00A74ABF" w:rsidRPr="009A4C1D" w:rsidRDefault="00A74ABF" w:rsidP="00E85B0D">
      <w:pPr>
        <w:widowControl w:val="0"/>
        <w:autoSpaceDE w:val="0"/>
        <w:autoSpaceDN w:val="0"/>
        <w:adjustRightInd w:val="0"/>
        <w:ind w:firstLine="480"/>
        <w:jc w:val="both"/>
        <w:rPr>
          <w:lang w:val="ru-RU"/>
        </w:rPr>
      </w:pPr>
      <w:r w:rsidRPr="009A4C1D">
        <w:rPr>
          <w:lang w:val="bg-BG"/>
        </w:rPr>
        <w:t>Известна ми е отговорността по чл. 313 от Наказателния кодекс за посочване на неверни данни.</w:t>
      </w:r>
    </w:p>
    <w:p w:rsidR="00A74ABF" w:rsidRPr="009A4C1D" w:rsidRDefault="00A74ABF" w:rsidP="00E85B0D">
      <w:pPr>
        <w:rPr>
          <w:i/>
          <w:iCs/>
          <w:noProof/>
          <w:lang w:eastAsia="bg-BG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1080"/>
        <w:gridCol w:w="446"/>
        <w:gridCol w:w="994"/>
        <w:gridCol w:w="2550"/>
        <w:gridCol w:w="2130"/>
        <w:gridCol w:w="2483"/>
      </w:tblGrid>
      <w:tr w:rsidR="00A74ABF" w:rsidRPr="009A4C1D" w:rsidTr="00070D75">
        <w:tc>
          <w:tcPr>
            <w:tcW w:w="1080" w:type="dxa"/>
          </w:tcPr>
          <w:p w:rsidR="00A74ABF" w:rsidRPr="009A4C1D" w:rsidRDefault="00A74ABF" w:rsidP="00DD4268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446" w:type="dxa"/>
            <w:tcBorders>
              <w:bottom w:val="single" w:sz="4" w:space="0" w:color="auto"/>
            </w:tcBorders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994" w:type="dxa"/>
          </w:tcPr>
          <w:p w:rsidR="00A74ABF" w:rsidRPr="009A4C1D" w:rsidRDefault="00A74ABF" w:rsidP="00DD4268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55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130" w:type="dxa"/>
          </w:tcPr>
          <w:p w:rsidR="00A74ABF" w:rsidRPr="009A4C1D" w:rsidRDefault="00A74ABF" w:rsidP="00DD4268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8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446" w:type="dxa"/>
            <w:tcBorders>
              <w:top w:val="single" w:sz="4" w:space="0" w:color="auto"/>
            </w:tcBorders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994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55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13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483" w:type="dxa"/>
            <w:tcBorders>
              <w:top w:val="single" w:sz="4" w:space="0" w:color="auto"/>
            </w:tcBorders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070D75">
        <w:tc>
          <w:tcPr>
            <w:tcW w:w="108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446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994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55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13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8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446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994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55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13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483" w:type="dxa"/>
            <w:tcBorders>
              <w:top w:val="single" w:sz="4" w:space="0" w:color="auto"/>
            </w:tcBorders>
          </w:tcPr>
          <w:p w:rsidR="00A74ABF" w:rsidRPr="009A4C1D" w:rsidRDefault="00A74ABF" w:rsidP="00DD4268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E85B0D">
      <w:pPr>
        <w:ind w:right="374"/>
        <w:rPr>
          <w:lang w:val="bg-BG"/>
        </w:rPr>
      </w:pPr>
    </w:p>
    <w:p w:rsidR="00A74ABF" w:rsidRPr="009A4C1D" w:rsidRDefault="00A74ABF" w:rsidP="00E85B0D">
      <w:pPr>
        <w:ind w:right="374"/>
        <w:jc w:val="right"/>
        <w:rPr>
          <w:lang w:val="en-GB"/>
        </w:rPr>
      </w:pPr>
    </w:p>
    <w:p w:rsidR="00A74ABF" w:rsidRPr="009A4C1D" w:rsidRDefault="00A74ABF" w:rsidP="00E85B0D">
      <w:pPr>
        <w:ind w:right="374"/>
        <w:jc w:val="right"/>
        <w:rPr>
          <w:lang w:val="en-GB"/>
        </w:rPr>
      </w:pPr>
    </w:p>
    <w:p w:rsidR="00A74ABF" w:rsidRPr="009A4C1D" w:rsidRDefault="00A74ABF" w:rsidP="00E85B0D">
      <w:pPr>
        <w:ind w:right="374"/>
        <w:jc w:val="right"/>
        <w:rPr>
          <w:lang w:val="en-GB"/>
        </w:rPr>
      </w:pPr>
    </w:p>
    <w:p w:rsidR="00A74ABF" w:rsidRPr="009A4C1D" w:rsidRDefault="00A74ABF" w:rsidP="006D4C2F">
      <w:pPr>
        <w:pStyle w:val="Heading3"/>
        <w:spacing w:before="0"/>
        <w:jc w:val="both"/>
        <w:rPr>
          <w:rFonts w:ascii="Times New Roman" w:hAnsi="Times New Roman"/>
          <w:bCs/>
          <w:i/>
          <w:iCs/>
          <w:noProof/>
          <w:sz w:val="24"/>
          <w:szCs w:val="24"/>
          <w:lang w:val="bg-BG"/>
        </w:rPr>
      </w:pPr>
    </w:p>
    <w:p w:rsidR="00A74ABF" w:rsidRPr="009A4C1D" w:rsidRDefault="00A74ABF" w:rsidP="006D4C2F">
      <w:pPr>
        <w:pStyle w:val="Heading3"/>
        <w:spacing w:before="0"/>
        <w:jc w:val="both"/>
        <w:rPr>
          <w:rFonts w:ascii="Times New Roman" w:hAnsi="Times New Roman"/>
          <w:bCs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Pr="00F927B0" w:rsidRDefault="00A74ABF" w:rsidP="00F927B0">
      <w:pPr>
        <w:rPr>
          <w:lang w:val="bg-BG" w:eastAsia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Default="00A74ABF" w:rsidP="006D4C2F">
      <w:pPr>
        <w:pStyle w:val="Heading3"/>
        <w:spacing w:before="0"/>
        <w:jc w:val="both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Pr="009A4C1D" w:rsidRDefault="00A74ABF" w:rsidP="006D4C2F">
      <w:pPr>
        <w:pStyle w:val="Heading3"/>
        <w:spacing w:before="0"/>
        <w:jc w:val="both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13.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 Списък по чл. 64, ал. 1, т. 4 от ЗОП за техническите средства и съоръженията, които ще бъдат използвани за изпълнение на поръчката</w:t>
      </w:r>
    </w:p>
    <w:p w:rsidR="00A74ABF" w:rsidRPr="009A4C1D" w:rsidRDefault="00A74ABF" w:rsidP="006D4C2F">
      <w:pPr>
        <w:spacing w:before="48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A74ABF" w:rsidRPr="00070D75" w:rsidRDefault="00A74ABF" w:rsidP="006D4C2F">
      <w:pPr>
        <w:spacing w:before="120"/>
        <w:jc w:val="center"/>
        <w:rPr>
          <w:b/>
          <w:lang w:val="bg-BG"/>
        </w:rPr>
      </w:pPr>
      <w:r w:rsidRPr="00070D75">
        <w:rPr>
          <w:b/>
          <w:lang w:val="bg-BG"/>
        </w:rPr>
        <w:t xml:space="preserve">по чл. 64, ал. 1, т. 4 от ЗОП за </w:t>
      </w:r>
      <w:r w:rsidRPr="00070D75">
        <w:rPr>
          <w:b/>
          <w:bCs/>
          <w:iCs/>
          <w:noProof/>
          <w:lang w:val="bg-BG"/>
        </w:rPr>
        <w:t>техническите средства и съоръженията</w:t>
      </w:r>
      <w:r w:rsidRPr="00070D75">
        <w:rPr>
          <w:b/>
          <w:lang w:val="bg-BG"/>
        </w:rPr>
        <w:t>, които ще бъдат използвани за изпълнение на поръчката</w:t>
      </w:r>
    </w:p>
    <w:p w:rsidR="00A74ABF" w:rsidRPr="009A4C1D" w:rsidRDefault="00A74ABF" w:rsidP="006D4C2F">
      <w:pPr>
        <w:ind w:right="-1"/>
        <w:rPr>
          <w:lang w:val="bg-BG"/>
        </w:rPr>
      </w:pPr>
    </w:p>
    <w:p w:rsidR="00A74ABF" w:rsidRPr="009A4C1D" w:rsidRDefault="00A74ABF" w:rsidP="006D4C2F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 w:rsidTr="00FA100C">
        <w:tc>
          <w:tcPr>
            <w:tcW w:w="2067" w:type="dxa"/>
            <w:gridSpan w:val="3"/>
            <w:vAlign w:val="bottom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</w:tr>
      <w:tr w:rsidR="00A74ABF" w:rsidRPr="009A4C1D" w:rsidTr="00FA100C">
        <w:tc>
          <w:tcPr>
            <w:tcW w:w="2067" w:type="dxa"/>
            <w:gridSpan w:val="3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</w:tr>
      <w:tr w:rsidR="00A74ABF" w:rsidRPr="009A4C1D" w:rsidTr="00FA100C">
        <w:tc>
          <w:tcPr>
            <w:tcW w:w="3225" w:type="dxa"/>
            <w:gridSpan w:val="4"/>
            <w:vAlign w:val="bottom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</w:tr>
      <w:tr w:rsidR="00A74ABF" w:rsidRPr="009A4C1D" w:rsidTr="00FA100C">
        <w:tc>
          <w:tcPr>
            <w:tcW w:w="3225" w:type="dxa"/>
            <w:gridSpan w:val="4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 w:rsidTr="00FA100C">
        <w:tc>
          <w:tcPr>
            <w:tcW w:w="1809" w:type="dxa"/>
            <w:gridSpan w:val="2"/>
            <w:vAlign w:val="bottom"/>
          </w:tcPr>
          <w:p w:rsidR="00A74ABF" w:rsidRPr="009A4C1D" w:rsidRDefault="00A74ABF" w:rsidP="00FA100C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FA100C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 w:rsidTr="00FA100C">
        <w:tc>
          <w:tcPr>
            <w:tcW w:w="1809" w:type="dxa"/>
            <w:gridSpan w:val="2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FA100C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 w:rsidTr="00FA100C">
        <w:tc>
          <w:tcPr>
            <w:tcW w:w="412" w:type="dxa"/>
            <w:vAlign w:val="bottom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</w:tr>
      <w:tr w:rsidR="00A74ABF" w:rsidRPr="009A4C1D" w:rsidTr="00FA100C">
        <w:tc>
          <w:tcPr>
            <w:tcW w:w="412" w:type="dxa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участника/съдружника в обединение)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6D4C2F">
      <w:pPr>
        <w:ind w:left="426" w:right="-51"/>
        <w:jc w:val="both"/>
        <w:rPr>
          <w:lang w:val="bg-BG"/>
        </w:rPr>
      </w:pPr>
    </w:p>
    <w:p w:rsidR="00A74ABF" w:rsidRPr="009A4C1D" w:rsidRDefault="00A74ABF" w:rsidP="006D4C2F">
      <w:pPr>
        <w:spacing w:before="120" w:after="120"/>
        <w:jc w:val="center"/>
        <w:rPr>
          <w:b/>
          <w:lang w:val="bg-BG"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A74ABF" w:rsidRPr="00EA58BC" w:rsidRDefault="00A74ABF" w:rsidP="00070D75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200E6F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нергийно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Pr="009A4C1D" w:rsidRDefault="00A74ABF" w:rsidP="00070D75">
      <w:pPr>
        <w:spacing w:before="120" w:after="120"/>
        <w:jc w:val="center"/>
      </w:pPr>
    </w:p>
    <w:p w:rsidR="00A74ABF" w:rsidRPr="009A4C1D" w:rsidRDefault="00A74ABF" w:rsidP="006D4C2F">
      <w:pPr>
        <w:spacing w:before="120" w:after="120"/>
        <w:ind w:right="-1"/>
        <w:jc w:val="center"/>
        <w:rPr>
          <w:b/>
          <w:bCs/>
          <w:lang w:val="bg-BG" w:eastAsia="bg-BG"/>
        </w:rPr>
      </w:pPr>
      <w:r w:rsidRPr="009A4C1D">
        <w:rPr>
          <w:b/>
          <w:bCs/>
          <w:lang w:val="bg-BG" w:eastAsia="bg-BG"/>
        </w:rPr>
        <w:t>ДЕКЛАРИРАМ:</w:t>
      </w:r>
    </w:p>
    <w:p w:rsidR="00A74ABF" w:rsidRPr="009A4C1D" w:rsidRDefault="00A74ABF" w:rsidP="006D4C2F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Разполагаме със следните съоръжения и техническо оборудване, които ще бъдат използвани за изпълнение на поръчката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316"/>
        <w:gridCol w:w="4140"/>
        <w:gridCol w:w="2183"/>
      </w:tblGrid>
      <w:tr w:rsidR="00A74ABF" w:rsidRPr="009A4C1D" w:rsidTr="00FA100C">
        <w:trPr>
          <w:tblHeader/>
        </w:trPr>
        <w:tc>
          <w:tcPr>
            <w:tcW w:w="3316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rPr>
                <w:lang w:val="bg-BG"/>
              </w:rPr>
            </w:pPr>
            <w:r w:rsidRPr="009A4C1D">
              <w:rPr>
                <w:lang w:val="bg-BG"/>
              </w:rPr>
              <w:t>Вид на съоръженията/ техническото оборудване  - адрес</w:t>
            </w:r>
          </w:p>
        </w:tc>
        <w:tc>
          <w:tcPr>
            <w:tcW w:w="4140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 xml:space="preserve">Технически характеристики </w:t>
            </w:r>
          </w:p>
        </w:tc>
        <w:tc>
          <w:tcPr>
            <w:tcW w:w="2183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Основание за ползване от участника (собственост, договор с трети лица или др.)</w:t>
            </w:r>
          </w:p>
        </w:tc>
      </w:tr>
      <w:tr w:rsidR="00A74ABF" w:rsidRPr="009A4C1D" w:rsidTr="00FA100C">
        <w:trPr>
          <w:cantSplit/>
        </w:trPr>
        <w:tc>
          <w:tcPr>
            <w:tcW w:w="9639" w:type="dxa"/>
            <w:gridSpan w:val="3"/>
          </w:tcPr>
          <w:p w:rsidR="00A74ABF" w:rsidRPr="009A4C1D" w:rsidRDefault="00A74ABF" w:rsidP="00FA100C">
            <w:pPr>
              <w:keepLines/>
              <w:tabs>
                <w:tab w:val="right" w:pos="9214"/>
              </w:tabs>
              <w:spacing w:before="60" w:after="60"/>
              <w:ind w:right="132"/>
              <w:rPr>
                <w:b/>
                <w:highlight w:val="yellow"/>
                <w:lang w:val="bg-BG"/>
              </w:rPr>
            </w:pPr>
          </w:p>
        </w:tc>
      </w:tr>
      <w:tr w:rsidR="00A74ABF" w:rsidRPr="009A4C1D" w:rsidTr="00FA100C">
        <w:trPr>
          <w:cantSplit/>
        </w:trPr>
        <w:tc>
          <w:tcPr>
            <w:tcW w:w="3316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rPr>
                <w:lang w:val="bg-BG"/>
              </w:rPr>
            </w:pPr>
            <w:r w:rsidRPr="009A4C1D">
              <w:rPr>
                <w:lang w:val="bg-BG"/>
              </w:rPr>
              <w:t>1.1. ……</w:t>
            </w:r>
          </w:p>
        </w:tc>
        <w:tc>
          <w:tcPr>
            <w:tcW w:w="4140" w:type="dxa"/>
          </w:tcPr>
          <w:p w:rsidR="00A74ABF" w:rsidRPr="009A4C1D" w:rsidRDefault="00A74ABF" w:rsidP="00FA100C">
            <w:pPr>
              <w:keepLines/>
              <w:tabs>
                <w:tab w:val="right" w:pos="9214"/>
              </w:tabs>
              <w:spacing w:before="60" w:after="60"/>
              <w:ind w:right="132"/>
              <w:jc w:val="right"/>
              <w:rPr>
                <w:highlight w:val="yellow"/>
                <w:lang w:val="bg-BG"/>
              </w:rPr>
            </w:pPr>
          </w:p>
        </w:tc>
        <w:tc>
          <w:tcPr>
            <w:tcW w:w="2183" w:type="dxa"/>
          </w:tcPr>
          <w:p w:rsidR="00A74ABF" w:rsidRPr="009A4C1D" w:rsidRDefault="00A74ABF" w:rsidP="00FA100C">
            <w:pPr>
              <w:keepLines/>
              <w:tabs>
                <w:tab w:val="right" w:pos="9214"/>
              </w:tabs>
              <w:spacing w:before="60" w:after="60"/>
              <w:ind w:right="132"/>
              <w:jc w:val="right"/>
              <w:rPr>
                <w:highlight w:val="yellow"/>
                <w:lang w:val="bg-BG"/>
              </w:rPr>
            </w:pPr>
          </w:p>
        </w:tc>
      </w:tr>
      <w:tr w:rsidR="00A74ABF" w:rsidRPr="009A4C1D" w:rsidTr="00FA100C">
        <w:trPr>
          <w:cantSplit/>
        </w:trPr>
        <w:tc>
          <w:tcPr>
            <w:tcW w:w="3316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rPr>
                <w:lang w:val="bg-BG"/>
              </w:rPr>
            </w:pPr>
            <w:r w:rsidRPr="009A4C1D">
              <w:rPr>
                <w:lang w:val="bg-BG"/>
              </w:rPr>
              <w:t>1.2. ……(добавете нужните редове)</w:t>
            </w:r>
          </w:p>
        </w:tc>
        <w:tc>
          <w:tcPr>
            <w:tcW w:w="4140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ind w:right="132"/>
              <w:jc w:val="right"/>
              <w:rPr>
                <w:highlight w:val="yellow"/>
                <w:lang w:val="bg-BG"/>
              </w:rPr>
            </w:pPr>
          </w:p>
        </w:tc>
        <w:tc>
          <w:tcPr>
            <w:tcW w:w="2183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ind w:right="132"/>
              <w:jc w:val="right"/>
              <w:rPr>
                <w:highlight w:val="yellow"/>
                <w:lang w:val="bg-BG"/>
              </w:rPr>
            </w:pPr>
          </w:p>
        </w:tc>
      </w:tr>
      <w:tr w:rsidR="00A74ABF" w:rsidRPr="009A4C1D" w:rsidTr="00FA100C">
        <w:trPr>
          <w:cantSplit/>
        </w:trPr>
        <w:tc>
          <w:tcPr>
            <w:tcW w:w="9639" w:type="dxa"/>
            <w:gridSpan w:val="3"/>
          </w:tcPr>
          <w:p w:rsidR="00A74ABF" w:rsidRPr="009A4C1D" w:rsidRDefault="00A74ABF" w:rsidP="00FA100C">
            <w:pPr>
              <w:keepLines/>
              <w:tabs>
                <w:tab w:val="right" w:pos="9214"/>
              </w:tabs>
              <w:spacing w:before="60" w:after="60"/>
              <w:ind w:right="132"/>
              <w:rPr>
                <w:b/>
                <w:highlight w:val="yellow"/>
                <w:lang w:val="bg-BG"/>
              </w:rPr>
            </w:pPr>
          </w:p>
        </w:tc>
      </w:tr>
      <w:tr w:rsidR="00A74ABF" w:rsidRPr="009A4C1D" w:rsidTr="00FA100C">
        <w:trPr>
          <w:cantSplit/>
        </w:trPr>
        <w:tc>
          <w:tcPr>
            <w:tcW w:w="3316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rPr>
                <w:lang w:val="bg-BG"/>
              </w:rPr>
            </w:pPr>
            <w:r w:rsidRPr="009A4C1D">
              <w:rPr>
                <w:lang w:val="bg-BG"/>
              </w:rPr>
              <w:t>2.1. ……</w:t>
            </w:r>
          </w:p>
        </w:tc>
        <w:tc>
          <w:tcPr>
            <w:tcW w:w="4140" w:type="dxa"/>
          </w:tcPr>
          <w:p w:rsidR="00A74ABF" w:rsidRPr="009A4C1D" w:rsidRDefault="00A74ABF" w:rsidP="00FA100C">
            <w:pPr>
              <w:keepLines/>
              <w:tabs>
                <w:tab w:val="right" w:pos="9214"/>
              </w:tabs>
              <w:spacing w:before="60" w:after="60"/>
              <w:ind w:right="132"/>
              <w:jc w:val="right"/>
              <w:rPr>
                <w:highlight w:val="yellow"/>
                <w:lang w:val="bg-BG"/>
              </w:rPr>
            </w:pPr>
          </w:p>
        </w:tc>
        <w:tc>
          <w:tcPr>
            <w:tcW w:w="2183" w:type="dxa"/>
          </w:tcPr>
          <w:p w:rsidR="00A74ABF" w:rsidRPr="009A4C1D" w:rsidRDefault="00A74ABF" w:rsidP="00FA100C">
            <w:pPr>
              <w:keepLines/>
              <w:tabs>
                <w:tab w:val="right" w:pos="9214"/>
              </w:tabs>
              <w:spacing w:before="60" w:after="60"/>
              <w:ind w:right="132"/>
              <w:jc w:val="right"/>
              <w:rPr>
                <w:highlight w:val="yellow"/>
                <w:lang w:val="bg-BG"/>
              </w:rPr>
            </w:pPr>
          </w:p>
        </w:tc>
      </w:tr>
      <w:tr w:rsidR="00A74ABF" w:rsidRPr="009A4C1D" w:rsidTr="00FA100C">
        <w:trPr>
          <w:cantSplit/>
        </w:trPr>
        <w:tc>
          <w:tcPr>
            <w:tcW w:w="3316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rPr>
                <w:lang w:val="bg-BG"/>
              </w:rPr>
            </w:pPr>
            <w:r w:rsidRPr="009A4C1D">
              <w:rPr>
                <w:lang w:val="bg-BG"/>
              </w:rPr>
              <w:t>2.2. ……(добавете нужните редове)</w:t>
            </w:r>
          </w:p>
        </w:tc>
        <w:tc>
          <w:tcPr>
            <w:tcW w:w="4140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ind w:right="132"/>
              <w:jc w:val="right"/>
              <w:rPr>
                <w:highlight w:val="yellow"/>
                <w:lang w:val="bg-BG"/>
              </w:rPr>
            </w:pPr>
          </w:p>
        </w:tc>
        <w:tc>
          <w:tcPr>
            <w:tcW w:w="2183" w:type="dxa"/>
          </w:tcPr>
          <w:p w:rsidR="00A74ABF" w:rsidRPr="009A4C1D" w:rsidRDefault="00A74ABF" w:rsidP="00FA100C">
            <w:pPr>
              <w:keepLines/>
              <w:tabs>
                <w:tab w:val="left" w:pos="851"/>
                <w:tab w:val="left" w:pos="1418"/>
                <w:tab w:val="right" w:pos="9214"/>
              </w:tabs>
              <w:spacing w:before="60" w:after="60"/>
              <w:ind w:right="132"/>
              <w:jc w:val="right"/>
              <w:rPr>
                <w:highlight w:val="yellow"/>
                <w:lang w:val="bg-BG"/>
              </w:rPr>
            </w:pPr>
          </w:p>
        </w:tc>
      </w:tr>
    </w:tbl>
    <w:p w:rsidR="00A74ABF" w:rsidRPr="009A4C1D" w:rsidRDefault="00A74ABF" w:rsidP="006D4C2F">
      <w:pPr>
        <w:shd w:val="clear" w:color="auto" w:fill="FFFFFF"/>
        <w:spacing w:after="120"/>
      </w:pPr>
    </w:p>
    <w:p w:rsidR="00A74ABF" w:rsidRPr="009A4C1D" w:rsidRDefault="00A74ABF" w:rsidP="006D4C2F">
      <w:pPr>
        <w:spacing w:before="120" w:after="120"/>
        <w:jc w:val="both"/>
        <w:rPr>
          <w:lang w:val="bg-BG"/>
        </w:rPr>
      </w:pPr>
      <w:r w:rsidRPr="009A4C1D">
        <w:rPr>
          <w:lang w:val="bg-BG"/>
        </w:rPr>
        <w:t>Известна ми е отговорността по чл. 313 от Наказателния кодекс за посочване на неверни обстоятелства.</w:t>
      </w:r>
    </w:p>
    <w:p w:rsidR="00A74ABF" w:rsidRPr="009A4C1D" w:rsidRDefault="00A74ABF" w:rsidP="006D4C2F">
      <w:pPr>
        <w:rPr>
          <w:b/>
          <w:bCs/>
          <w:i/>
          <w:iCs/>
          <w:noProof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A74ABF" w:rsidRPr="009A4C1D" w:rsidTr="00070D75">
        <w:tc>
          <w:tcPr>
            <w:tcW w:w="1006" w:type="dxa"/>
          </w:tcPr>
          <w:p w:rsidR="00A74ABF" w:rsidRPr="009A4C1D" w:rsidRDefault="00A74ABF" w:rsidP="00FA100C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FA100C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444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FA100C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FA100C">
            <w:pPr>
              <w:jc w:val="center"/>
              <w:rPr>
                <w:lang w:val="bg-BG"/>
              </w:rPr>
            </w:pPr>
          </w:p>
        </w:tc>
      </w:tr>
      <w:tr w:rsidR="00A74ABF" w:rsidRPr="009A4C1D" w:rsidTr="00070D75">
        <w:tc>
          <w:tcPr>
            <w:tcW w:w="1006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FA100C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FA100C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F31BD0">
      <w:pPr>
        <w:rPr>
          <w:b/>
          <w:lang w:val="bg-BG"/>
        </w:rPr>
      </w:pPr>
    </w:p>
    <w:p w:rsidR="00A74ABF" w:rsidRPr="009A4C1D" w:rsidRDefault="00A74ABF" w:rsidP="009D450E">
      <w:pPr>
        <w:jc w:val="center"/>
        <w:rPr>
          <w:b/>
          <w:lang w:val="bg-BG"/>
        </w:rPr>
      </w:pPr>
    </w:p>
    <w:p w:rsidR="00A74ABF" w:rsidRPr="009A4C1D" w:rsidRDefault="00A74ABF" w:rsidP="009D450E">
      <w:pPr>
        <w:jc w:val="center"/>
        <w:rPr>
          <w:b/>
          <w:lang w:val="bg-BG"/>
        </w:rPr>
      </w:pPr>
    </w:p>
    <w:p w:rsidR="00A74ABF" w:rsidRPr="009A4C1D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Pr="009A4C1D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Pr="009A4C1D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Pr="009A4C1D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Pr="009A4C1D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Pr="009A4C1D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Pr="009A4C1D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Default="00A74ABF" w:rsidP="00605E64">
      <w:pPr>
        <w:jc w:val="both"/>
        <w:rPr>
          <w:b/>
          <w:i/>
          <w:iCs/>
          <w:noProof/>
          <w:lang w:val="bg-BG"/>
        </w:rPr>
      </w:pPr>
    </w:p>
    <w:p w:rsidR="00A74ABF" w:rsidRPr="009A4C1D" w:rsidRDefault="00A74ABF" w:rsidP="00DA1FFD">
      <w:pPr>
        <w:ind w:right="374"/>
        <w:jc w:val="right"/>
        <w:rPr>
          <w:lang w:val="en-GB"/>
        </w:rPr>
      </w:pPr>
    </w:p>
    <w:p w:rsidR="00A74ABF" w:rsidRPr="009A4C1D" w:rsidRDefault="00A74ABF" w:rsidP="0090102F">
      <w:pPr>
        <w:jc w:val="both"/>
        <w:rPr>
          <w:b/>
          <w:lang w:val="bg-BG"/>
        </w:rPr>
      </w:pPr>
      <w:bookmarkStart w:id="17" w:name="_Образец_№_10."/>
      <w:bookmarkStart w:id="18" w:name="_Образец_№_11."/>
      <w:bookmarkStart w:id="19" w:name="_Toc443984865"/>
      <w:bookmarkEnd w:id="17"/>
      <w:bookmarkEnd w:id="18"/>
      <w:r>
        <w:rPr>
          <w:b/>
          <w:i/>
          <w:iCs/>
          <w:noProof/>
          <w:lang w:val="bg-BG"/>
        </w:rPr>
        <w:t>Образец № 14</w:t>
      </w:r>
      <w:r w:rsidRPr="009A4C1D">
        <w:rPr>
          <w:b/>
          <w:i/>
          <w:iCs/>
          <w:noProof/>
          <w:lang w:val="bg-BG"/>
        </w:rPr>
        <w:t xml:space="preserve">.  </w:t>
      </w:r>
      <w:r w:rsidRPr="009A4C1D">
        <w:rPr>
          <w:i/>
          <w:iCs/>
          <w:noProof/>
          <w:lang w:val="bg-BG"/>
        </w:rPr>
        <w:t xml:space="preserve">Декларация - </w:t>
      </w:r>
      <w:r w:rsidRPr="009A4C1D">
        <w:rPr>
          <w:i/>
          <w:lang w:val="bg-BG"/>
        </w:rPr>
        <w:t>с</w:t>
      </w:r>
      <w:r w:rsidRPr="009A4C1D">
        <w:rPr>
          <w:i/>
        </w:rPr>
        <w:t xml:space="preserve">писък на </w:t>
      </w:r>
      <w:r w:rsidRPr="009A4C1D">
        <w:rPr>
          <w:i/>
          <w:lang w:val="bg-BG"/>
        </w:rPr>
        <w:t>експертите</w:t>
      </w:r>
    </w:p>
    <w:p w:rsidR="00A74ABF" w:rsidRPr="009A4C1D" w:rsidRDefault="00A74ABF" w:rsidP="0090102F">
      <w:pPr>
        <w:widowControl w:val="0"/>
        <w:autoSpaceDE w:val="0"/>
        <w:autoSpaceDN w:val="0"/>
        <w:adjustRightInd w:val="0"/>
        <w:jc w:val="both"/>
        <w:rPr>
          <w:i/>
          <w:iCs/>
          <w:noProof/>
          <w:lang w:eastAsia="bg-BG"/>
        </w:rPr>
      </w:pPr>
    </w:p>
    <w:p w:rsidR="00A74ABF" w:rsidRPr="009A4C1D" w:rsidRDefault="00A74ABF" w:rsidP="0090102F">
      <w:pPr>
        <w:rPr>
          <w:i/>
          <w:iCs/>
          <w:noProof/>
          <w:lang w:val="ru-RU" w:eastAsia="bg-BG"/>
        </w:rPr>
      </w:pPr>
    </w:p>
    <w:p w:rsidR="00A74ABF" w:rsidRPr="009A4C1D" w:rsidRDefault="00A74ABF" w:rsidP="0090102F">
      <w:pPr>
        <w:widowControl w:val="0"/>
        <w:autoSpaceDE w:val="0"/>
        <w:autoSpaceDN w:val="0"/>
        <w:adjustRightInd w:val="0"/>
        <w:jc w:val="center"/>
        <w:rPr>
          <w:b/>
          <w:bCs/>
          <w:lang w:val="ru-RU"/>
        </w:rPr>
      </w:pPr>
      <w:r w:rsidRPr="009A4C1D">
        <w:rPr>
          <w:b/>
          <w:bCs/>
          <w:lang w:val="ru-RU"/>
        </w:rPr>
        <w:t>ДЕКЛАРАЦИЯ-СПИСЪК</w:t>
      </w:r>
    </w:p>
    <w:p w:rsidR="00A74ABF" w:rsidRPr="009A4C1D" w:rsidRDefault="00A74ABF" w:rsidP="0090102F">
      <w:pPr>
        <w:jc w:val="center"/>
        <w:rPr>
          <w:b/>
          <w:lang w:val="bg-BG"/>
        </w:rPr>
      </w:pPr>
      <w:r w:rsidRPr="009A4C1D">
        <w:rPr>
          <w:b/>
        </w:rPr>
        <w:t xml:space="preserve">на </w:t>
      </w:r>
      <w:r w:rsidRPr="009A4C1D">
        <w:rPr>
          <w:b/>
          <w:lang w:val="bg-BG"/>
        </w:rPr>
        <w:t>експертите</w:t>
      </w:r>
      <w:r w:rsidRPr="009A4C1D">
        <w:rPr>
          <w:b/>
          <w:bCs/>
          <w:lang w:val="ru-RU"/>
        </w:rPr>
        <w:t>, които участникът ще използва за изпълнение на</w:t>
      </w:r>
    </w:p>
    <w:p w:rsidR="00A74ABF" w:rsidRPr="009A4C1D" w:rsidRDefault="00A74ABF" w:rsidP="0090102F">
      <w:pPr>
        <w:jc w:val="center"/>
        <w:rPr>
          <w:b/>
          <w:bCs/>
        </w:rPr>
      </w:pPr>
      <w:r w:rsidRPr="009A4C1D">
        <w:rPr>
          <w:b/>
          <w:bCs/>
        </w:rPr>
        <w:t>обществената поръчка</w:t>
      </w:r>
    </w:p>
    <w:p w:rsidR="00A74ABF" w:rsidRPr="009A4C1D" w:rsidRDefault="00A74ABF" w:rsidP="0090102F">
      <w:pPr>
        <w:rPr>
          <w:i/>
          <w:iCs/>
          <w:noProof/>
          <w:lang w:val="bg-BG" w:eastAsia="bg-BG"/>
        </w:rPr>
      </w:pPr>
    </w:p>
    <w:p w:rsidR="00A74ABF" w:rsidRPr="009A4C1D" w:rsidRDefault="00A74ABF" w:rsidP="0090102F">
      <w:pPr>
        <w:jc w:val="center"/>
        <w:rPr>
          <w:i/>
          <w:iCs/>
          <w:noProof/>
          <w:lang w:eastAsia="bg-BG"/>
        </w:rPr>
      </w:pPr>
    </w:p>
    <w:tbl>
      <w:tblPr>
        <w:tblW w:w="0" w:type="auto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 w:rsidTr="00DD4268">
        <w:tc>
          <w:tcPr>
            <w:tcW w:w="2067" w:type="dxa"/>
            <w:gridSpan w:val="3"/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  <w:tr w:rsidR="00A74ABF" w:rsidRPr="009A4C1D" w:rsidTr="00DD4268">
        <w:tc>
          <w:tcPr>
            <w:tcW w:w="2067" w:type="dxa"/>
            <w:gridSpan w:val="3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  <w:tr w:rsidR="00A74ABF" w:rsidRPr="009A4C1D" w:rsidTr="00DD4268">
        <w:tc>
          <w:tcPr>
            <w:tcW w:w="3225" w:type="dxa"/>
            <w:gridSpan w:val="4"/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  <w:tr w:rsidR="00A74ABF" w:rsidRPr="009A4C1D" w:rsidTr="00DD4268">
        <w:tc>
          <w:tcPr>
            <w:tcW w:w="3225" w:type="dxa"/>
            <w:gridSpan w:val="4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 w:rsidTr="00DD4268">
        <w:tc>
          <w:tcPr>
            <w:tcW w:w="1809" w:type="dxa"/>
            <w:gridSpan w:val="2"/>
            <w:vAlign w:val="bottom"/>
          </w:tcPr>
          <w:p w:rsidR="00A74ABF" w:rsidRPr="009A4C1D" w:rsidRDefault="00A74ABF" w:rsidP="00DD4268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 w:rsidTr="00DD4268">
        <w:tc>
          <w:tcPr>
            <w:tcW w:w="1809" w:type="dxa"/>
            <w:gridSpan w:val="2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DD4268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 w:rsidTr="00DD4268">
        <w:tc>
          <w:tcPr>
            <w:tcW w:w="412" w:type="dxa"/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  <w:tr w:rsidR="00A74ABF" w:rsidRPr="009A4C1D" w:rsidTr="00DD4268">
        <w:tc>
          <w:tcPr>
            <w:tcW w:w="412" w:type="dxa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подизпълнителя)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90102F">
      <w:pPr>
        <w:rPr>
          <w:i/>
          <w:iCs/>
          <w:noProof/>
          <w:lang w:eastAsia="bg-BG"/>
        </w:rPr>
      </w:pPr>
    </w:p>
    <w:p w:rsidR="00A74ABF" w:rsidRPr="009A4C1D" w:rsidRDefault="00A74ABF" w:rsidP="0090102F">
      <w:pPr>
        <w:rPr>
          <w:i/>
          <w:iCs/>
          <w:noProof/>
          <w:lang w:eastAsia="bg-BG"/>
        </w:rPr>
      </w:pPr>
    </w:p>
    <w:p w:rsidR="00A74ABF" w:rsidRPr="00E60AE7" w:rsidRDefault="00A74ABF" w:rsidP="00E60AE7">
      <w:pPr>
        <w:pStyle w:val="a1"/>
        <w:shd w:val="clear" w:color="auto" w:fill="auto"/>
        <w:spacing w:before="0"/>
        <w:ind w:left="20" w:right="20" w:firstLine="340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60AE7">
        <w:rPr>
          <w:rFonts w:ascii="Times New Roman" w:hAnsi="Times New Roman"/>
          <w:sz w:val="24"/>
          <w:szCs w:val="24"/>
        </w:rPr>
        <w:t>в съответствие с изискванията за възлагане на обществена поръчка</w:t>
      </w:r>
      <w:r w:rsidRPr="00E60AE7">
        <w:rPr>
          <w:rFonts w:ascii="Times New Roman" w:hAnsi="Times New Roman"/>
          <w:b/>
          <w:sz w:val="24"/>
          <w:szCs w:val="24"/>
          <w:lang w:val="ru-RU"/>
        </w:rPr>
        <w:t xml:space="preserve">, </w:t>
      </w:r>
      <w:r w:rsidRPr="00E60AE7">
        <w:rPr>
          <w:rFonts w:ascii="Times New Roman" w:hAnsi="Times New Roman"/>
          <w:sz w:val="24"/>
          <w:szCs w:val="24"/>
          <w:lang w:val="ru-RU"/>
        </w:rPr>
        <w:t xml:space="preserve">заявяваме: </w:t>
      </w:r>
      <w:r w:rsidRPr="00E60AE7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 w:rsidRPr="00E60AE7"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E60AE7">
        <w:rPr>
          <w:rFonts w:ascii="Times New Roman" w:hAnsi="Times New Roman"/>
          <w:b/>
          <w:sz w:val="24"/>
          <w:szCs w:val="24"/>
          <w:lang w:val="ru-RU"/>
        </w:rPr>
        <w:t>нергийно обследване на улично осветление по пътя към творчески дом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«Пампорово – БНТ» и хотел «Еври</w:t>
      </w:r>
      <w:r w:rsidRPr="00E60AE7">
        <w:rPr>
          <w:rFonts w:ascii="Times New Roman" w:hAnsi="Times New Roman"/>
          <w:b/>
          <w:sz w:val="24"/>
          <w:szCs w:val="24"/>
          <w:lang w:val="ru-RU"/>
        </w:rPr>
        <w:t>дика» в КК Пампорово, община Чепеларе''</w:t>
      </w:r>
    </w:p>
    <w:p w:rsidR="00A74ABF" w:rsidRPr="009A4C1D" w:rsidRDefault="00A74ABF" w:rsidP="0090102F">
      <w:pPr>
        <w:spacing w:after="120"/>
        <w:ind w:firstLine="709"/>
        <w:jc w:val="both"/>
        <w:rPr>
          <w:lang w:val="bg-BG"/>
        </w:rPr>
      </w:pPr>
    </w:p>
    <w:p w:rsidR="00A74ABF" w:rsidRPr="009A4C1D" w:rsidRDefault="00A74ABF" w:rsidP="0090102F">
      <w:pPr>
        <w:rPr>
          <w:i/>
          <w:iCs/>
          <w:noProof/>
          <w:lang w:eastAsia="bg-BG"/>
        </w:rPr>
      </w:pPr>
    </w:p>
    <w:p w:rsidR="00A74ABF" w:rsidRPr="009A4C1D" w:rsidRDefault="00A74ABF" w:rsidP="0090102F">
      <w:pPr>
        <w:widowControl w:val="0"/>
        <w:numPr>
          <w:ilvl w:val="0"/>
          <w:numId w:val="17"/>
        </w:numPr>
        <w:tabs>
          <w:tab w:val="clear" w:pos="1290"/>
        </w:tabs>
        <w:autoSpaceDE w:val="0"/>
        <w:autoSpaceDN w:val="0"/>
        <w:adjustRightInd w:val="0"/>
        <w:ind w:left="360" w:hanging="360"/>
        <w:jc w:val="both"/>
        <w:rPr>
          <w:lang w:val="bg-BG"/>
        </w:rPr>
      </w:pPr>
      <w:r w:rsidRPr="009A4C1D">
        <w:rPr>
          <w:lang w:val="ru-RU"/>
        </w:rPr>
        <w:t>Експертите, с които предлагаме да изпълним обществената поръчка в съответствие с</w:t>
      </w:r>
      <w:r w:rsidRPr="009A4C1D">
        <w:rPr>
          <w:lang w:val="bg-BG"/>
        </w:rPr>
        <w:t xml:space="preserve"> </w:t>
      </w:r>
      <w:r w:rsidRPr="009A4C1D">
        <w:rPr>
          <w:lang w:val="ru-RU"/>
        </w:rPr>
        <w:t xml:space="preserve">изискванията на </w:t>
      </w:r>
      <w:r w:rsidRPr="009A4C1D">
        <w:rPr>
          <w:lang w:val="bg-BG"/>
        </w:rPr>
        <w:t>В</w:t>
      </w:r>
      <w:r w:rsidRPr="009A4C1D">
        <w:rPr>
          <w:lang w:val="ru-RU"/>
        </w:rPr>
        <w:t>ъзложителя, са:</w:t>
      </w:r>
    </w:p>
    <w:p w:rsidR="00A74ABF" w:rsidRPr="009A4C1D" w:rsidRDefault="00A74ABF" w:rsidP="0090102F">
      <w:pPr>
        <w:widowControl w:val="0"/>
        <w:autoSpaceDE w:val="0"/>
        <w:autoSpaceDN w:val="0"/>
        <w:adjustRightInd w:val="0"/>
        <w:ind w:left="480"/>
        <w:jc w:val="both"/>
        <w:rPr>
          <w:lang w:val="ru-RU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036"/>
        <w:gridCol w:w="1829"/>
        <w:gridCol w:w="2088"/>
        <w:gridCol w:w="2309"/>
        <w:gridCol w:w="1212"/>
      </w:tblGrid>
      <w:tr w:rsidR="00A74ABF" w:rsidRPr="009A4C1D" w:rsidTr="00DD4268">
        <w:trPr>
          <w:trHeight w:val="282"/>
        </w:trPr>
        <w:tc>
          <w:tcPr>
            <w:tcW w:w="534" w:type="dxa"/>
          </w:tcPr>
          <w:p w:rsidR="00A74ABF" w:rsidRPr="009A4C1D" w:rsidRDefault="00A74ABF" w:rsidP="00DD4268">
            <w:pPr>
              <w:jc w:val="center"/>
              <w:rPr>
                <w:b/>
                <w:bCs/>
              </w:rPr>
            </w:pPr>
            <w:r w:rsidRPr="009A4C1D">
              <w:rPr>
                <w:b/>
                <w:bCs/>
              </w:rPr>
              <w:t>№</w:t>
            </w:r>
          </w:p>
        </w:tc>
        <w:tc>
          <w:tcPr>
            <w:tcW w:w="2036" w:type="dxa"/>
          </w:tcPr>
          <w:p w:rsidR="00A74ABF" w:rsidRPr="009A4C1D" w:rsidRDefault="00A74ABF" w:rsidP="00DD4268">
            <w:pPr>
              <w:jc w:val="center"/>
              <w:rPr>
                <w:b/>
                <w:bCs/>
                <w:lang w:val="ru-RU"/>
              </w:rPr>
            </w:pPr>
            <w:r w:rsidRPr="009A4C1D">
              <w:rPr>
                <w:b/>
                <w:bCs/>
                <w:lang w:val="ru-RU"/>
              </w:rPr>
              <w:t>Трите имена на членовете на екипа</w:t>
            </w:r>
          </w:p>
        </w:tc>
        <w:tc>
          <w:tcPr>
            <w:tcW w:w="1829" w:type="dxa"/>
          </w:tcPr>
          <w:p w:rsidR="00A74ABF" w:rsidRPr="009A4C1D" w:rsidRDefault="00A74ABF" w:rsidP="00DD4268">
            <w:pPr>
              <w:jc w:val="center"/>
              <w:rPr>
                <w:b/>
                <w:bCs/>
                <w:lang w:val="ru-RU"/>
              </w:rPr>
            </w:pPr>
            <w:r w:rsidRPr="009A4C1D">
              <w:rPr>
                <w:lang w:val="ru-RU"/>
              </w:rPr>
              <w:t xml:space="preserve">Образование </w:t>
            </w:r>
            <w:r w:rsidRPr="009A4C1D">
              <w:rPr>
                <w:i/>
                <w:iCs/>
                <w:lang w:val="ru-RU"/>
              </w:rPr>
              <w:t>(степен, специалност, година на дипломиране, № на диплома, учебно заведение)</w:t>
            </w:r>
          </w:p>
        </w:tc>
        <w:tc>
          <w:tcPr>
            <w:tcW w:w="2088" w:type="dxa"/>
          </w:tcPr>
          <w:p w:rsidR="00A74ABF" w:rsidRPr="009A4C1D" w:rsidRDefault="00A74ABF" w:rsidP="00DD4268">
            <w:pPr>
              <w:jc w:val="center"/>
              <w:rPr>
                <w:b/>
                <w:bCs/>
                <w:lang w:val="ru-RU"/>
              </w:rPr>
            </w:pPr>
            <w:r w:rsidRPr="009A4C1D">
              <w:rPr>
                <w:lang w:val="ru-RU"/>
              </w:rPr>
              <w:t xml:space="preserve">Професионална квалификация/ проектантска правоспособност </w:t>
            </w:r>
            <w:r w:rsidRPr="009A4C1D">
              <w:rPr>
                <w:i/>
                <w:iCs/>
                <w:lang w:val="ru-RU"/>
              </w:rPr>
              <w:t>( година на придобиване, № на издадения документ, издател)</w:t>
            </w:r>
          </w:p>
        </w:tc>
        <w:tc>
          <w:tcPr>
            <w:tcW w:w="2309" w:type="dxa"/>
          </w:tcPr>
          <w:p w:rsidR="00A74ABF" w:rsidRPr="009A4C1D" w:rsidRDefault="00A74ABF" w:rsidP="00DD4268">
            <w:pPr>
              <w:jc w:val="center"/>
              <w:rPr>
                <w:b/>
                <w:bCs/>
                <w:lang w:val="ru-RU"/>
              </w:rPr>
            </w:pPr>
            <w:r w:rsidRPr="009A4C1D">
              <w:rPr>
                <w:lang w:val="ru-RU"/>
              </w:rPr>
              <w:t xml:space="preserve">Професионален опит в областта на ................... </w:t>
            </w:r>
            <w:r w:rsidRPr="009A4C1D">
              <w:rPr>
                <w:i/>
                <w:iCs/>
                <w:lang w:val="ru-RU"/>
              </w:rPr>
              <w:t>(месторабота, период, длъжност, основни функции)</w:t>
            </w:r>
          </w:p>
        </w:tc>
        <w:tc>
          <w:tcPr>
            <w:tcW w:w="1212" w:type="dxa"/>
          </w:tcPr>
          <w:p w:rsidR="00A74ABF" w:rsidRPr="009A4C1D" w:rsidRDefault="00A74ABF" w:rsidP="00DD4268">
            <w:pPr>
              <w:jc w:val="center"/>
              <w:rPr>
                <w:b/>
                <w:bCs/>
                <w:lang w:val="ru-RU"/>
              </w:rPr>
            </w:pPr>
            <w:r w:rsidRPr="009A4C1D">
              <w:rPr>
                <w:b/>
                <w:bCs/>
                <w:lang w:val="ru-RU"/>
              </w:rPr>
              <w:t>Позиция в екипа за изпълнение на част и вид договор (граждански или трудов)</w:t>
            </w:r>
          </w:p>
        </w:tc>
      </w:tr>
      <w:tr w:rsidR="00A74ABF" w:rsidRPr="009A4C1D" w:rsidTr="00DD4268">
        <w:trPr>
          <w:trHeight w:val="282"/>
        </w:trPr>
        <w:tc>
          <w:tcPr>
            <w:tcW w:w="534" w:type="dxa"/>
          </w:tcPr>
          <w:p w:rsidR="00A74ABF" w:rsidRPr="009A4C1D" w:rsidRDefault="00A74ABF" w:rsidP="00DD4268">
            <w:r w:rsidRPr="009A4C1D">
              <w:t>1.</w:t>
            </w:r>
          </w:p>
        </w:tc>
        <w:tc>
          <w:tcPr>
            <w:tcW w:w="2036" w:type="dxa"/>
          </w:tcPr>
          <w:p w:rsidR="00A74ABF" w:rsidRPr="009A4C1D" w:rsidRDefault="00A74ABF" w:rsidP="00DD4268"/>
        </w:tc>
        <w:tc>
          <w:tcPr>
            <w:tcW w:w="1829" w:type="dxa"/>
          </w:tcPr>
          <w:p w:rsidR="00A74ABF" w:rsidRPr="009A4C1D" w:rsidRDefault="00A74ABF" w:rsidP="00DD4268"/>
        </w:tc>
        <w:tc>
          <w:tcPr>
            <w:tcW w:w="2088" w:type="dxa"/>
          </w:tcPr>
          <w:p w:rsidR="00A74ABF" w:rsidRPr="009A4C1D" w:rsidRDefault="00A74ABF" w:rsidP="00DD4268"/>
        </w:tc>
        <w:tc>
          <w:tcPr>
            <w:tcW w:w="2309" w:type="dxa"/>
          </w:tcPr>
          <w:p w:rsidR="00A74ABF" w:rsidRPr="009A4C1D" w:rsidRDefault="00A74ABF" w:rsidP="00DD4268"/>
        </w:tc>
        <w:tc>
          <w:tcPr>
            <w:tcW w:w="1212" w:type="dxa"/>
          </w:tcPr>
          <w:p w:rsidR="00A74ABF" w:rsidRPr="009A4C1D" w:rsidRDefault="00A74ABF" w:rsidP="00DD4268"/>
        </w:tc>
      </w:tr>
      <w:tr w:rsidR="00A74ABF" w:rsidRPr="009A4C1D" w:rsidTr="00DD4268">
        <w:trPr>
          <w:trHeight w:val="282"/>
        </w:trPr>
        <w:tc>
          <w:tcPr>
            <w:tcW w:w="534" w:type="dxa"/>
          </w:tcPr>
          <w:p w:rsidR="00A74ABF" w:rsidRPr="009A4C1D" w:rsidRDefault="00A74ABF" w:rsidP="00DD4268">
            <w:r w:rsidRPr="009A4C1D">
              <w:t>2.</w:t>
            </w:r>
          </w:p>
        </w:tc>
        <w:tc>
          <w:tcPr>
            <w:tcW w:w="2036" w:type="dxa"/>
          </w:tcPr>
          <w:p w:rsidR="00A74ABF" w:rsidRPr="009A4C1D" w:rsidRDefault="00A74ABF" w:rsidP="00DD4268"/>
        </w:tc>
        <w:tc>
          <w:tcPr>
            <w:tcW w:w="1829" w:type="dxa"/>
          </w:tcPr>
          <w:p w:rsidR="00A74ABF" w:rsidRPr="009A4C1D" w:rsidRDefault="00A74ABF" w:rsidP="00DD4268"/>
        </w:tc>
        <w:tc>
          <w:tcPr>
            <w:tcW w:w="2088" w:type="dxa"/>
          </w:tcPr>
          <w:p w:rsidR="00A74ABF" w:rsidRPr="009A4C1D" w:rsidRDefault="00A74ABF" w:rsidP="00DD4268"/>
        </w:tc>
        <w:tc>
          <w:tcPr>
            <w:tcW w:w="2309" w:type="dxa"/>
          </w:tcPr>
          <w:p w:rsidR="00A74ABF" w:rsidRPr="009A4C1D" w:rsidRDefault="00A74ABF" w:rsidP="00DD4268"/>
        </w:tc>
        <w:tc>
          <w:tcPr>
            <w:tcW w:w="1212" w:type="dxa"/>
          </w:tcPr>
          <w:p w:rsidR="00A74ABF" w:rsidRPr="009A4C1D" w:rsidRDefault="00A74ABF" w:rsidP="00DD4268"/>
        </w:tc>
      </w:tr>
      <w:tr w:rsidR="00A74ABF" w:rsidRPr="009A4C1D" w:rsidTr="00DD4268">
        <w:trPr>
          <w:trHeight w:val="282"/>
        </w:trPr>
        <w:tc>
          <w:tcPr>
            <w:tcW w:w="534" w:type="dxa"/>
          </w:tcPr>
          <w:p w:rsidR="00A74ABF" w:rsidRPr="009A4C1D" w:rsidRDefault="00A74ABF" w:rsidP="00DD4268">
            <w:r w:rsidRPr="009A4C1D">
              <w:t>3.</w:t>
            </w:r>
          </w:p>
        </w:tc>
        <w:tc>
          <w:tcPr>
            <w:tcW w:w="2036" w:type="dxa"/>
          </w:tcPr>
          <w:p w:rsidR="00A74ABF" w:rsidRPr="009A4C1D" w:rsidRDefault="00A74ABF" w:rsidP="00DD4268"/>
        </w:tc>
        <w:tc>
          <w:tcPr>
            <w:tcW w:w="1829" w:type="dxa"/>
          </w:tcPr>
          <w:p w:rsidR="00A74ABF" w:rsidRPr="009A4C1D" w:rsidRDefault="00A74ABF" w:rsidP="00DD4268"/>
        </w:tc>
        <w:tc>
          <w:tcPr>
            <w:tcW w:w="2088" w:type="dxa"/>
          </w:tcPr>
          <w:p w:rsidR="00A74ABF" w:rsidRPr="009A4C1D" w:rsidRDefault="00A74ABF" w:rsidP="00DD4268"/>
        </w:tc>
        <w:tc>
          <w:tcPr>
            <w:tcW w:w="2309" w:type="dxa"/>
          </w:tcPr>
          <w:p w:rsidR="00A74ABF" w:rsidRPr="009A4C1D" w:rsidRDefault="00A74ABF" w:rsidP="00DD4268"/>
        </w:tc>
        <w:tc>
          <w:tcPr>
            <w:tcW w:w="1212" w:type="dxa"/>
          </w:tcPr>
          <w:p w:rsidR="00A74ABF" w:rsidRPr="009A4C1D" w:rsidRDefault="00A74ABF" w:rsidP="00DD4268"/>
        </w:tc>
      </w:tr>
      <w:tr w:rsidR="00A74ABF" w:rsidRPr="009A4C1D" w:rsidTr="00DD4268">
        <w:trPr>
          <w:trHeight w:val="282"/>
        </w:trPr>
        <w:tc>
          <w:tcPr>
            <w:tcW w:w="534" w:type="dxa"/>
          </w:tcPr>
          <w:p w:rsidR="00A74ABF" w:rsidRPr="009A4C1D" w:rsidRDefault="00A74ABF" w:rsidP="00DD4268">
            <w:pPr>
              <w:rPr>
                <w:lang w:val="bg-BG"/>
              </w:rPr>
            </w:pPr>
            <w:r w:rsidRPr="009A4C1D">
              <w:rPr>
                <w:lang w:val="bg-BG"/>
              </w:rPr>
              <w:t>....</w:t>
            </w:r>
          </w:p>
        </w:tc>
        <w:tc>
          <w:tcPr>
            <w:tcW w:w="2036" w:type="dxa"/>
          </w:tcPr>
          <w:p w:rsidR="00A74ABF" w:rsidRPr="009A4C1D" w:rsidRDefault="00A74ABF" w:rsidP="00DD4268"/>
        </w:tc>
        <w:tc>
          <w:tcPr>
            <w:tcW w:w="1829" w:type="dxa"/>
          </w:tcPr>
          <w:p w:rsidR="00A74ABF" w:rsidRPr="009A4C1D" w:rsidRDefault="00A74ABF" w:rsidP="00DD4268"/>
        </w:tc>
        <w:tc>
          <w:tcPr>
            <w:tcW w:w="2088" w:type="dxa"/>
          </w:tcPr>
          <w:p w:rsidR="00A74ABF" w:rsidRPr="009A4C1D" w:rsidRDefault="00A74ABF" w:rsidP="00DD4268"/>
        </w:tc>
        <w:tc>
          <w:tcPr>
            <w:tcW w:w="2309" w:type="dxa"/>
          </w:tcPr>
          <w:p w:rsidR="00A74ABF" w:rsidRPr="009A4C1D" w:rsidRDefault="00A74ABF" w:rsidP="00DD4268"/>
        </w:tc>
        <w:tc>
          <w:tcPr>
            <w:tcW w:w="1212" w:type="dxa"/>
          </w:tcPr>
          <w:p w:rsidR="00A74ABF" w:rsidRPr="009A4C1D" w:rsidRDefault="00A74ABF" w:rsidP="00DD4268"/>
        </w:tc>
      </w:tr>
    </w:tbl>
    <w:p w:rsidR="00A74ABF" w:rsidRPr="009A4C1D" w:rsidRDefault="00A74ABF" w:rsidP="0090102F">
      <w:pPr>
        <w:rPr>
          <w:i/>
          <w:iCs/>
          <w:noProof/>
          <w:lang w:eastAsia="bg-BG"/>
        </w:rPr>
      </w:pPr>
    </w:p>
    <w:p w:rsidR="00A74ABF" w:rsidRPr="009A4C1D" w:rsidRDefault="00A74ABF" w:rsidP="0090102F">
      <w:pPr>
        <w:widowControl w:val="0"/>
        <w:autoSpaceDE w:val="0"/>
        <w:autoSpaceDN w:val="0"/>
        <w:adjustRightInd w:val="0"/>
        <w:jc w:val="both"/>
      </w:pPr>
      <w:r w:rsidRPr="009A4C1D">
        <w:rPr>
          <w:lang w:val="bg-BG"/>
        </w:rPr>
        <w:t>2. През целия период на изпълнение на обществената поръчка, ако същата ни бъде възложена, ще осигурим участие на посочените по-горе експертите.</w:t>
      </w:r>
    </w:p>
    <w:p w:rsidR="00A74ABF" w:rsidRPr="009A4C1D" w:rsidRDefault="00A74ABF" w:rsidP="0090102F">
      <w:pPr>
        <w:widowControl w:val="0"/>
        <w:autoSpaceDE w:val="0"/>
        <w:autoSpaceDN w:val="0"/>
        <w:adjustRightInd w:val="0"/>
        <w:ind w:firstLine="480"/>
        <w:jc w:val="both"/>
        <w:rPr>
          <w:lang w:val="ru-RU"/>
        </w:rPr>
      </w:pPr>
      <w:r w:rsidRPr="009A4C1D">
        <w:rPr>
          <w:lang w:val="bg-BG"/>
        </w:rPr>
        <w:t>Известна ми е отговорността по чл. 313 от Наказателния кодекс за посочване на неверни данни.</w:t>
      </w:r>
    </w:p>
    <w:p w:rsidR="00A74ABF" w:rsidRPr="009A4C1D" w:rsidRDefault="00A74ABF" w:rsidP="0090102F">
      <w:pPr>
        <w:rPr>
          <w:i/>
          <w:iCs/>
          <w:noProof/>
          <w:lang w:eastAsia="bg-BG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1080"/>
        <w:gridCol w:w="446"/>
        <w:gridCol w:w="994"/>
        <w:gridCol w:w="2550"/>
        <w:gridCol w:w="2130"/>
        <w:gridCol w:w="2483"/>
      </w:tblGrid>
      <w:tr w:rsidR="00A74ABF" w:rsidRPr="009A4C1D" w:rsidTr="00E60AE7">
        <w:tc>
          <w:tcPr>
            <w:tcW w:w="1080" w:type="dxa"/>
          </w:tcPr>
          <w:p w:rsidR="00A74ABF" w:rsidRPr="009A4C1D" w:rsidRDefault="00A74ABF" w:rsidP="00DD4268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446" w:type="dxa"/>
            <w:tcBorders>
              <w:bottom w:val="single" w:sz="4" w:space="0" w:color="auto"/>
            </w:tcBorders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994" w:type="dxa"/>
          </w:tcPr>
          <w:p w:rsidR="00A74ABF" w:rsidRPr="009A4C1D" w:rsidRDefault="00A74ABF" w:rsidP="00DD4268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55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130" w:type="dxa"/>
          </w:tcPr>
          <w:p w:rsidR="00A74ABF" w:rsidRPr="009A4C1D" w:rsidRDefault="00A74ABF" w:rsidP="00DD4268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</w:tr>
      <w:tr w:rsidR="00A74ABF" w:rsidRPr="009A4C1D" w:rsidTr="00E60AE7">
        <w:tc>
          <w:tcPr>
            <w:tcW w:w="108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446" w:type="dxa"/>
            <w:tcBorders>
              <w:top w:val="single" w:sz="4" w:space="0" w:color="auto"/>
            </w:tcBorders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994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55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13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483" w:type="dxa"/>
            <w:tcBorders>
              <w:top w:val="single" w:sz="4" w:space="0" w:color="auto"/>
            </w:tcBorders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E60AE7">
        <w:tc>
          <w:tcPr>
            <w:tcW w:w="108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446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994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55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13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483" w:type="dxa"/>
            <w:tcBorders>
              <w:bottom w:val="single" w:sz="4" w:space="0" w:color="auto"/>
            </w:tcBorders>
          </w:tcPr>
          <w:p w:rsidR="00A74ABF" w:rsidRPr="009A4C1D" w:rsidRDefault="00A74ABF" w:rsidP="00DD4268">
            <w:pPr>
              <w:jc w:val="center"/>
              <w:rPr>
                <w:lang w:val="bg-BG"/>
              </w:rPr>
            </w:pPr>
          </w:p>
        </w:tc>
      </w:tr>
      <w:tr w:rsidR="00A74ABF" w:rsidRPr="009A4C1D" w:rsidTr="00E60AE7">
        <w:tc>
          <w:tcPr>
            <w:tcW w:w="108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446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994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55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130" w:type="dxa"/>
          </w:tcPr>
          <w:p w:rsidR="00A74ABF" w:rsidRPr="009A4C1D" w:rsidRDefault="00A74ABF" w:rsidP="00DD4268">
            <w:pPr>
              <w:rPr>
                <w:lang w:val="bg-BG"/>
              </w:rPr>
            </w:pPr>
          </w:p>
        </w:tc>
        <w:tc>
          <w:tcPr>
            <w:tcW w:w="2483" w:type="dxa"/>
            <w:tcBorders>
              <w:top w:val="single" w:sz="4" w:space="0" w:color="auto"/>
            </w:tcBorders>
          </w:tcPr>
          <w:p w:rsidR="00A74ABF" w:rsidRPr="009A4C1D" w:rsidRDefault="00A74ABF" w:rsidP="00DD4268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90102F">
      <w:pPr>
        <w:ind w:right="374"/>
        <w:rPr>
          <w:lang w:val="bg-BG"/>
        </w:rPr>
      </w:pPr>
    </w:p>
    <w:p w:rsidR="00A74ABF" w:rsidRPr="009A4C1D" w:rsidRDefault="00A74ABF" w:rsidP="0090102F">
      <w:pPr>
        <w:ind w:right="374"/>
        <w:jc w:val="right"/>
        <w:rPr>
          <w:lang w:val="en-GB"/>
        </w:rPr>
      </w:pPr>
    </w:p>
    <w:p w:rsidR="00A74ABF" w:rsidRPr="009A4C1D" w:rsidRDefault="00A74ABF" w:rsidP="0090102F">
      <w:pPr>
        <w:ind w:right="374"/>
        <w:jc w:val="right"/>
        <w:rPr>
          <w:lang w:val="en-GB"/>
        </w:rPr>
      </w:pPr>
    </w:p>
    <w:p w:rsidR="00A74ABF" w:rsidRPr="009A4C1D" w:rsidRDefault="00A74ABF" w:rsidP="0090102F">
      <w:pPr>
        <w:ind w:right="374"/>
        <w:jc w:val="right"/>
        <w:rPr>
          <w:lang w:val="en-GB"/>
        </w:rPr>
      </w:pPr>
    </w:p>
    <w:p w:rsidR="00A74ABF" w:rsidRPr="009A4C1D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Pr="009A4C1D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Pr="009A4C1D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Default="00A74ABF" w:rsidP="008832BB">
      <w:pPr>
        <w:jc w:val="both"/>
        <w:rPr>
          <w:b/>
          <w:bCs/>
          <w:i/>
          <w:iCs/>
          <w:noProof/>
          <w:lang w:val="bg-BG"/>
        </w:rPr>
      </w:pPr>
    </w:p>
    <w:p w:rsidR="00A74ABF" w:rsidRPr="009A4C1D" w:rsidRDefault="00A74ABF" w:rsidP="008832BB">
      <w:pPr>
        <w:jc w:val="both"/>
        <w:rPr>
          <w:i/>
          <w:iCs/>
          <w:noProof/>
          <w:lang w:val="bg-BG" w:eastAsia="bg-BG"/>
        </w:rPr>
      </w:pPr>
      <w:r w:rsidRPr="009A4C1D">
        <w:rPr>
          <w:b/>
          <w:bCs/>
          <w:i/>
          <w:iCs/>
          <w:noProof/>
          <w:lang w:val="bg-BG"/>
        </w:rPr>
        <w:t>Образец № 1</w:t>
      </w:r>
      <w:r>
        <w:rPr>
          <w:b/>
          <w:bCs/>
          <w:i/>
          <w:iCs/>
          <w:noProof/>
          <w:lang w:val="bg-BG"/>
        </w:rPr>
        <w:t>5</w:t>
      </w:r>
      <w:r w:rsidRPr="009A4C1D">
        <w:rPr>
          <w:bCs/>
          <w:i/>
          <w:iCs/>
          <w:noProof/>
          <w:lang w:val="bg-BG"/>
        </w:rPr>
        <w:t xml:space="preserve">. </w:t>
      </w:r>
      <w:bookmarkStart w:id="20" w:name="_Toc443984868"/>
      <w:bookmarkEnd w:id="19"/>
      <w:r w:rsidRPr="009A4C1D">
        <w:rPr>
          <w:bCs/>
          <w:i/>
          <w:iCs/>
          <w:noProof/>
          <w:lang w:val="bg-BG"/>
        </w:rPr>
        <w:t>Декларация за срок на валидност на офертата</w:t>
      </w:r>
    </w:p>
    <w:bookmarkEnd w:id="20"/>
    <w:p w:rsidR="00A74ABF" w:rsidRPr="009A4C1D" w:rsidRDefault="00A74ABF" w:rsidP="00A628E3">
      <w:pPr>
        <w:spacing w:before="48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 xml:space="preserve">ДЕКЛАРАЦИЯ </w:t>
      </w:r>
    </w:p>
    <w:p w:rsidR="00A74ABF" w:rsidRPr="009A4C1D" w:rsidRDefault="00A74ABF" w:rsidP="00A628E3">
      <w:pPr>
        <w:jc w:val="center"/>
        <w:rPr>
          <w:lang w:val="bg-BG"/>
        </w:rPr>
      </w:pPr>
      <w:r w:rsidRPr="009A4C1D">
        <w:rPr>
          <w:lang w:val="bg-BG"/>
        </w:rPr>
        <w:t xml:space="preserve">за срок на валидност на офертата </w:t>
      </w:r>
    </w:p>
    <w:p w:rsidR="00A74ABF" w:rsidRPr="009A4C1D" w:rsidRDefault="00A74ABF" w:rsidP="00A628E3">
      <w:pPr>
        <w:jc w:val="center"/>
        <w:rPr>
          <w:b/>
          <w:bCs/>
          <w:lang w:val="bg-BG"/>
        </w:rPr>
      </w:pPr>
    </w:p>
    <w:p w:rsidR="00A74ABF" w:rsidRPr="009A4C1D" w:rsidRDefault="00A74ABF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>
        <w:tc>
          <w:tcPr>
            <w:tcW w:w="2067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2067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>
        <w:tc>
          <w:tcPr>
            <w:tcW w:w="1809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>
        <w:tc>
          <w:tcPr>
            <w:tcW w:w="1809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>
        <w:tc>
          <w:tcPr>
            <w:tcW w:w="412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412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A54A8B">
      <w:pPr>
        <w:spacing w:before="120" w:after="120"/>
        <w:jc w:val="center"/>
        <w:rPr>
          <w:b/>
          <w:lang w:val="bg-BG"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</w:t>
      </w:r>
    </w:p>
    <w:p w:rsidR="00A74ABF" w:rsidRDefault="00A74ABF" w:rsidP="00E60AE7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74ABF" w:rsidRPr="00EA58BC" w:rsidRDefault="00A74ABF" w:rsidP="00E60AE7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200E6F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нергийно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Pr="009A4C1D" w:rsidRDefault="00A74ABF" w:rsidP="00A6347A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74ABF" w:rsidRPr="009A4C1D" w:rsidRDefault="00A74ABF" w:rsidP="00A628E3">
      <w:pPr>
        <w:spacing w:before="24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ДЕКЛАРИРАМ</w:t>
      </w:r>
    </w:p>
    <w:p w:rsidR="00A74ABF" w:rsidRPr="009A4C1D" w:rsidRDefault="00A74ABF" w:rsidP="002172BB">
      <w:pPr>
        <w:numPr>
          <w:ilvl w:val="0"/>
          <w:numId w:val="13"/>
        </w:numPr>
        <w:spacing w:before="120" w:after="120"/>
        <w:ind w:left="714" w:hanging="357"/>
        <w:jc w:val="both"/>
        <w:rPr>
          <w:lang w:val="bg-BG"/>
        </w:rPr>
      </w:pPr>
      <w:r w:rsidRPr="009A4C1D">
        <w:rPr>
          <w:lang w:val="bg-BG"/>
        </w:rPr>
        <w:t>Срокът на валидност на офертата е _______ календарни дни от крайната дата за подаване на оферти.</w:t>
      </w:r>
    </w:p>
    <w:p w:rsidR="00A74ABF" w:rsidRPr="009A4C1D" w:rsidRDefault="00A74ABF" w:rsidP="002172BB">
      <w:pPr>
        <w:numPr>
          <w:ilvl w:val="0"/>
          <w:numId w:val="13"/>
        </w:numPr>
        <w:spacing w:before="120" w:after="120"/>
        <w:ind w:left="714" w:hanging="357"/>
        <w:jc w:val="both"/>
        <w:rPr>
          <w:lang w:val="bg-BG"/>
        </w:rPr>
      </w:pPr>
      <w:r w:rsidRPr="009A4C1D">
        <w:rPr>
          <w:lang w:val="bg-BG"/>
        </w:rPr>
        <w:t>Приемаме да се считаме обвързани от задълженията и условията, поети в офертата до изтичане на срока на валидност на офертата и същата може да бъде приета по всяко време, преди изтичането на този срок.</w:t>
      </w:r>
    </w:p>
    <w:p w:rsidR="00A74ABF" w:rsidRPr="009A4C1D" w:rsidRDefault="00A74ABF" w:rsidP="00A628E3">
      <w:pPr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056"/>
        <w:gridCol w:w="2557"/>
      </w:tblGrid>
      <w:tr w:rsidR="00A74ABF" w:rsidRPr="009A4C1D" w:rsidTr="00F927B0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F927B0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F927B0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F927B0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05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55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>
      <w:pPr>
        <w:rPr>
          <w:i/>
          <w:iCs/>
          <w:noProof/>
          <w:lang w:val="bg-BG" w:eastAsia="bg-BG"/>
        </w:rPr>
      </w:pPr>
      <w:bookmarkStart w:id="21" w:name="_Образец_№_14."/>
      <w:bookmarkStart w:id="22" w:name="_Toc443984869"/>
      <w:bookmarkEnd w:id="21"/>
    </w:p>
    <w:p w:rsidR="00A74ABF" w:rsidRDefault="00A74ABF" w:rsidP="00CA491B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Pr="009A4C1D" w:rsidRDefault="00A74ABF" w:rsidP="00CA491B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>
        <w:rPr>
          <w:rFonts w:ascii="Times New Roman" w:hAnsi="Times New Roman"/>
          <w:i/>
          <w:iCs/>
          <w:noProof/>
          <w:sz w:val="24"/>
          <w:szCs w:val="24"/>
          <w:lang w:val="bg-BG"/>
        </w:rPr>
        <w:t xml:space="preserve">Образец № 16 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 Техническо предложение</w:t>
      </w:r>
    </w:p>
    <w:p w:rsidR="00A74ABF" w:rsidRPr="009A4C1D" w:rsidRDefault="00A74ABF" w:rsidP="00CA491B">
      <w:pPr>
        <w:rPr>
          <w:b/>
          <w:bCs/>
          <w:caps/>
          <w:position w:val="8"/>
          <w:lang w:val="bg-BG"/>
        </w:rPr>
      </w:pPr>
    </w:p>
    <w:p w:rsidR="00A74ABF" w:rsidRPr="009A4C1D" w:rsidRDefault="00A74ABF" w:rsidP="00CA491B">
      <w:pPr>
        <w:rPr>
          <w:b/>
          <w:bCs/>
          <w:caps/>
          <w:position w:val="8"/>
          <w:lang w:val="bg-BG"/>
        </w:rPr>
      </w:pPr>
      <w:r w:rsidRPr="009A4C1D">
        <w:rPr>
          <w:b/>
          <w:bCs/>
          <w:caps/>
          <w:position w:val="8"/>
          <w:lang w:val="bg-BG"/>
        </w:rPr>
        <w:t>До</w:t>
      </w:r>
    </w:p>
    <w:p w:rsidR="00A74ABF" w:rsidRPr="009A4C1D" w:rsidRDefault="00A74ABF" w:rsidP="00CA491B">
      <w:pPr>
        <w:rPr>
          <w:b/>
          <w:bCs/>
          <w:caps/>
          <w:position w:val="8"/>
          <w:lang w:val="bg-BG"/>
        </w:rPr>
      </w:pPr>
      <w:r w:rsidRPr="009A4C1D">
        <w:rPr>
          <w:b/>
          <w:bCs/>
          <w:caps/>
          <w:position w:val="8"/>
          <w:lang w:val="bg-BG"/>
        </w:rPr>
        <w:t>........................................</w:t>
      </w:r>
    </w:p>
    <w:p w:rsidR="00A74ABF" w:rsidRPr="009A4C1D" w:rsidRDefault="00A74ABF" w:rsidP="00CA491B">
      <w:pPr>
        <w:rPr>
          <w:b/>
          <w:bCs/>
          <w:caps/>
          <w:position w:val="8"/>
          <w:lang w:val="bg-BG"/>
        </w:rPr>
      </w:pPr>
      <w:r w:rsidRPr="009A4C1D">
        <w:rPr>
          <w:b/>
          <w:bCs/>
          <w:caps/>
          <w:position w:val="8"/>
          <w:lang w:val="bg-BG"/>
        </w:rPr>
        <w:t>.......................................</w:t>
      </w:r>
    </w:p>
    <w:p w:rsidR="00A74ABF" w:rsidRPr="009A4C1D" w:rsidRDefault="00A74ABF" w:rsidP="00CA491B">
      <w:pPr>
        <w:jc w:val="center"/>
        <w:rPr>
          <w:b/>
          <w:bCs/>
          <w:caps/>
          <w:position w:val="8"/>
          <w:lang w:val="bg-BG"/>
        </w:rPr>
      </w:pPr>
    </w:p>
    <w:p w:rsidR="00A74ABF" w:rsidRPr="009A4C1D" w:rsidRDefault="00A74ABF" w:rsidP="00CA491B">
      <w:pPr>
        <w:jc w:val="center"/>
        <w:rPr>
          <w:b/>
          <w:bCs/>
          <w:caps/>
          <w:position w:val="8"/>
          <w:lang w:val="bg-BG"/>
        </w:rPr>
      </w:pPr>
      <w:r w:rsidRPr="009A4C1D">
        <w:rPr>
          <w:b/>
          <w:bCs/>
          <w:caps/>
          <w:position w:val="8"/>
          <w:lang w:val="bg-BG"/>
        </w:rPr>
        <w:t xml:space="preserve">ТЕХНИЧЕСКО предложение </w:t>
      </w:r>
    </w:p>
    <w:p w:rsidR="00A74ABF" w:rsidRPr="009A4C1D" w:rsidRDefault="00A74ABF" w:rsidP="00CA491B">
      <w:pPr>
        <w:jc w:val="center"/>
        <w:rPr>
          <w:b/>
          <w:bCs/>
          <w:caps/>
          <w:position w:val="8"/>
          <w:lang w:val="bg-BG"/>
        </w:rPr>
      </w:pPr>
    </w:p>
    <w:tbl>
      <w:tblPr>
        <w:tblW w:w="9766" w:type="dxa"/>
        <w:tblInd w:w="2" w:type="dxa"/>
        <w:tblLayout w:type="fixed"/>
        <w:tblLook w:val="00A0"/>
      </w:tblPr>
      <w:tblGrid>
        <w:gridCol w:w="792"/>
        <w:gridCol w:w="216"/>
        <w:gridCol w:w="678"/>
        <w:gridCol w:w="408"/>
        <w:gridCol w:w="815"/>
        <w:gridCol w:w="680"/>
        <w:gridCol w:w="2038"/>
        <w:gridCol w:w="952"/>
        <w:gridCol w:w="253"/>
        <w:gridCol w:w="70"/>
        <w:gridCol w:w="1828"/>
        <w:gridCol w:w="1036"/>
      </w:tblGrid>
      <w:tr w:rsidR="00A74ABF" w:rsidRPr="009A4C1D" w:rsidTr="005679CA">
        <w:trPr>
          <w:trHeight w:val="249"/>
        </w:trPr>
        <w:tc>
          <w:tcPr>
            <w:tcW w:w="792" w:type="dxa"/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От</w:t>
            </w:r>
          </w:p>
        </w:tc>
        <w:tc>
          <w:tcPr>
            <w:tcW w:w="6040" w:type="dxa"/>
            <w:gridSpan w:val="8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  <w:tc>
          <w:tcPr>
            <w:tcW w:w="1898" w:type="dxa"/>
            <w:gridSpan w:val="2"/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035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5679CA">
            <w:pPr>
              <w:rPr>
                <w:lang w:val="bg-BG"/>
              </w:rPr>
            </w:pPr>
          </w:p>
        </w:tc>
      </w:tr>
      <w:tr w:rsidR="00A74ABF" w:rsidRPr="009A4C1D" w:rsidTr="005679CA">
        <w:trPr>
          <w:trHeight w:val="233"/>
        </w:trPr>
        <w:tc>
          <w:tcPr>
            <w:tcW w:w="792" w:type="dxa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  <w:tc>
          <w:tcPr>
            <w:tcW w:w="6040" w:type="dxa"/>
            <w:gridSpan w:val="8"/>
            <w:tcBorders>
              <w:top w:val="single" w:sz="4" w:space="0" w:color="auto"/>
            </w:tcBorders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898" w:type="dxa"/>
            <w:gridSpan w:val="2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  <w:tc>
          <w:tcPr>
            <w:tcW w:w="1035" w:type="dxa"/>
            <w:tcBorders>
              <w:top w:val="single" w:sz="4" w:space="0" w:color="auto"/>
            </w:tcBorders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</w:tr>
      <w:tr w:rsidR="00A74ABF" w:rsidRPr="009A4C1D" w:rsidTr="005679CA">
        <w:trPr>
          <w:trHeight w:val="233"/>
        </w:trPr>
        <w:tc>
          <w:tcPr>
            <w:tcW w:w="1686" w:type="dxa"/>
            <w:gridSpan w:val="3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със седалище</w:t>
            </w:r>
          </w:p>
        </w:tc>
        <w:tc>
          <w:tcPr>
            <w:tcW w:w="1902" w:type="dxa"/>
            <w:gridSpan w:val="3"/>
            <w:tcBorders>
              <w:bottom w:val="single" w:sz="4" w:space="0" w:color="auto"/>
            </w:tcBorders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  <w:tc>
          <w:tcPr>
            <w:tcW w:w="2038" w:type="dxa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и адрес на управление</w:t>
            </w:r>
          </w:p>
        </w:tc>
        <w:tc>
          <w:tcPr>
            <w:tcW w:w="4139" w:type="dxa"/>
            <w:gridSpan w:val="5"/>
            <w:tcBorders>
              <w:bottom w:val="single" w:sz="4" w:space="0" w:color="auto"/>
            </w:tcBorders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</w:tr>
      <w:tr w:rsidR="00A74ABF" w:rsidRPr="009A4C1D" w:rsidTr="005679CA">
        <w:trPr>
          <w:trHeight w:val="591"/>
        </w:trPr>
        <w:tc>
          <w:tcPr>
            <w:tcW w:w="2094" w:type="dxa"/>
            <w:gridSpan w:val="4"/>
          </w:tcPr>
          <w:p w:rsidR="00A74ABF" w:rsidRPr="009A4C1D" w:rsidRDefault="00A74ABF" w:rsidP="005679CA">
            <w:pPr>
              <w:spacing w:before="120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представлявано от</w:t>
            </w:r>
          </w:p>
        </w:tc>
        <w:tc>
          <w:tcPr>
            <w:tcW w:w="353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  <w:tc>
          <w:tcPr>
            <w:tcW w:w="1275" w:type="dxa"/>
            <w:gridSpan w:val="3"/>
          </w:tcPr>
          <w:p w:rsidR="00A74ABF" w:rsidRPr="009A4C1D" w:rsidRDefault="00A74ABF" w:rsidP="005679CA">
            <w:pPr>
              <w:spacing w:before="120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в качеството на</w:t>
            </w:r>
          </w:p>
        </w:tc>
        <w:tc>
          <w:tcPr>
            <w:tcW w:w="2864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</w:tr>
      <w:tr w:rsidR="00A74ABF" w:rsidRPr="009A4C1D" w:rsidTr="005679CA">
        <w:trPr>
          <w:trHeight w:val="233"/>
        </w:trPr>
        <w:tc>
          <w:tcPr>
            <w:tcW w:w="2094" w:type="dxa"/>
            <w:gridSpan w:val="4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  <w:tc>
          <w:tcPr>
            <w:tcW w:w="3533" w:type="dxa"/>
            <w:gridSpan w:val="3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представляващия)</w:t>
            </w:r>
          </w:p>
        </w:tc>
        <w:tc>
          <w:tcPr>
            <w:tcW w:w="1275" w:type="dxa"/>
            <w:gridSpan w:val="3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  <w:tc>
          <w:tcPr>
            <w:tcW w:w="2864" w:type="dxa"/>
            <w:gridSpan w:val="2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или друго качество)</w:t>
            </w:r>
          </w:p>
        </w:tc>
      </w:tr>
      <w:tr w:rsidR="00A74ABF" w:rsidRPr="009A4C1D" w:rsidTr="005679CA">
        <w:trPr>
          <w:trHeight w:val="249"/>
        </w:trPr>
        <w:tc>
          <w:tcPr>
            <w:tcW w:w="3588" w:type="dxa"/>
            <w:gridSpan w:val="6"/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177" w:type="dxa"/>
            <w:gridSpan w:val="6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</w:tr>
      <w:tr w:rsidR="00A74ABF" w:rsidRPr="009A4C1D" w:rsidTr="005679CA">
        <w:trPr>
          <w:trHeight w:val="466"/>
        </w:trPr>
        <w:tc>
          <w:tcPr>
            <w:tcW w:w="3588" w:type="dxa"/>
            <w:gridSpan w:val="6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  <w:tc>
          <w:tcPr>
            <w:tcW w:w="6177" w:type="dxa"/>
            <w:gridSpan w:val="6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(вид и номер на документ за самоличност, дата, орган и място на издаването)</w:t>
            </w:r>
          </w:p>
        </w:tc>
      </w:tr>
      <w:tr w:rsidR="00A74ABF" w:rsidRPr="009A4C1D" w:rsidTr="005679CA">
        <w:trPr>
          <w:trHeight w:val="249"/>
        </w:trPr>
        <w:tc>
          <w:tcPr>
            <w:tcW w:w="1008" w:type="dxa"/>
            <w:gridSpan w:val="2"/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тел.</w:t>
            </w:r>
          </w:p>
        </w:tc>
        <w:tc>
          <w:tcPr>
            <w:tcW w:w="1901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  <w:tc>
          <w:tcPr>
            <w:tcW w:w="680" w:type="dxa"/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факс</w:t>
            </w:r>
          </w:p>
        </w:tc>
        <w:tc>
          <w:tcPr>
            <w:tcW w:w="2038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  <w:tc>
          <w:tcPr>
            <w:tcW w:w="952" w:type="dxa"/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ел.-поща</w:t>
            </w:r>
          </w:p>
        </w:tc>
        <w:tc>
          <w:tcPr>
            <w:tcW w:w="3187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5679CA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CA491B">
      <w:pPr>
        <w:ind w:left="709"/>
        <w:rPr>
          <w:lang w:val="bg-BG" w:eastAsia="bg-BG"/>
        </w:rPr>
      </w:pPr>
    </w:p>
    <w:p w:rsidR="00A74ABF" w:rsidRPr="009A4C1D" w:rsidRDefault="00A74ABF" w:rsidP="00CA491B">
      <w:pPr>
        <w:pStyle w:val="BodyText"/>
        <w:ind w:firstLine="720"/>
        <w:jc w:val="both"/>
        <w:rPr>
          <w:b/>
          <w:bCs/>
          <w:szCs w:val="24"/>
          <w:lang w:val="bg-BG"/>
        </w:rPr>
      </w:pPr>
      <w:r w:rsidRPr="009A4C1D">
        <w:rPr>
          <w:b/>
          <w:bCs/>
          <w:szCs w:val="24"/>
          <w:lang w:val="bg-BG"/>
        </w:rPr>
        <w:t>УВАЖАЕМИ ДАМИ И ГОСПОДА,</w:t>
      </w:r>
    </w:p>
    <w:p w:rsidR="00A74ABF" w:rsidRPr="00EA58BC" w:rsidRDefault="00A74ABF" w:rsidP="00E60AE7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60AE7">
        <w:rPr>
          <w:rFonts w:ascii="Times New Roman" w:hAnsi="Times New Roman"/>
          <w:sz w:val="24"/>
          <w:szCs w:val="24"/>
        </w:rPr>
        <w:t>С настоящо Ви представяме нашето Техническо предложение</w:t>
      </w:r>
      <w:r w:rsidRPr="00E60AE7">
        <w:rPr>
          <w:rFonts w:ascii="Times New Roman" w:hAnsi="Times New Roman"/>
          <w:sz w:val="24"/>
          <w:szCs w:val="24"/>
          <w:lang w:val="ru-RU"/>
        </w:rPr>
        <w:t xml:space="preserve"> за изпълнение на обществената поръчка с предмет: </w:t>
      </w:r>
      <w:r w:rsidRPr="00E60AE7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 w:rsidRPr="00E60AE7"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E60AE7">
        <w:rPr>
          <w:rFonts w:ascii="Times New Roman" w:hAnsi="Times New Roman"/>
          <w:b/>
          <w:sz w:val="24"/>
          <w:szCs w:val="24"/>
          <w:lang w:val="ru-RU"/>
        </w:rPr>
        <w:t>нергийно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Pr="009A4C1D" w:rsidRDefault="00A74ABF" w:rsidP="00CA491B">
      <w:pPr>
        <w:ind w:firstLine="709"/>
        <w:jc w:val="both"/>
        <w:rPr>
          <w:bCs/>
          <w:lang w:val="ru-RU"/>
        </w:rPr>
      </w:pPr>
    </w:p>
    <w:p w:rsidR="00A74ABF" w:rsidRPr="009A4C1D" w:rsidRDefault="00A74ABF" w:rsidP="00CA491B">
      <w:pPr>
        <w:ind w:firstLine="705"/>
        <w:jc w:val="both"/>
        <w:rPr>
          <w:lang w:val="ru-RU"/>
        </w:rPr>
      </w:pPr>
      <w:r w:rsidRPr="009A4C1D">
        <w:rPr>
          <w:lang w:val="ru-RU"/>
        </w:rPr>
        <w:t>Изготвяне на обследване за енергийна ефективност (енергиен одит) по чл. 57, ал. 1 и ал.4, т.2 от Закона за енергийната ефективност на съществуващата улична осветителна мрежа на гр. Искър, с. Долни Луковит, с. Писарово и с. Староселци, включващо изготвяне на:</w:t>
      </w:r>
    </w:p>
    <w:p w:rsidR="00A74ABF" w:rsidRPr="009A4C1D" w:rsidRDefault="00A74ABF" w:rsidP="00CA491B">
      <w:pPr>
        <w:numPr>
          <w:ilvl w:val="0"/>
          <w:numId w:val="15"/>
        </w:numPr>
        <w:jc w:val="both"/>
      </w:pPr>
      <w:r w:rsidRPr="009A4C1D">
        <w:t>анализ на фактическото потребление</w:t>
      </w:r>
    </w:p>
    <w:p w:rsidR="00A74ABF" w:rsidRPr="009A4C1D" w:rsidRDefault="00A74ABF" w:rsidP="00CA491B">
      <w:pPr>
        <w:numPr>
          <w:ilvl w:val="0"/>
          <w:numId w:val="15"/>
        </w:numPr>
        <w:jc w:val="both"/>
      </w:pPr>
      <w:r w:rsidRPr="009A4C1D">
        <w:t>изготвяне на доклади по реда на чл.62 от ЗЕЕ,с резултати и препоръки за оптимизиране на енергийното потребление</w:t>
      </w:r>
    </w:p>
    <w:p w:rsidR="00A74ABF" w:rsidRPr="009A4C1D" w:rsidRDefault="00A74ABF" w:rsidP="00CA491B">
      <w:pPr>
        <w:numPr>
          <w:ilvl w:val="0"/>
          <w:numId w:val="15"/>
        </w:numPr>
        <w:jc w:val="both"/>
      </w:pPr>
      <w:r w:rsidRPr="009A4C1D">
        <w:t>предлагане на мерки за повишаване на енергийната ефективност.</w:t>
      </w:r>
    </w:p>
    <w:p w:rsidR="00A74ABF" w:rsidRPr="009A4C1D" w:rsidRDefault="00A74ABF" w:rsidP="00CA491B">
      <w:pPr>
        <w:jc w:val="both"/>
        <w:rPr>
          <w:b/>
          <w:lang w:val="ru-RU"/>
        </w:rPr>
      </w:pPr>
    </w:p>
    <w:p w:rsidR="00A74ABF" w:rsidRPr="009A4C1D" w:rsidRDefault="00A74ABF" w:rsidP="00CA491B">
      <w:pPr>
        <w:ind w:firstLine="709"/>
        <w:jc w:val="both"/>
      </w:pPr>
      <w:r w:rsidRPr="009A4C1D">
        <w:rPr>
          <w:b/>
        </w:rPr>
        <w:t>1.</w:t>
      </w:r>
      <w:r w:rsidRPr="009A4C1D">
        <w:t xml:space="preserve"> Запознати сме и приемаме изцяло предоставената документация за участие в обявената процедура за възлагане на обществена поръчка. Ние предлагаме да изпълним без резерви и ограничения, в съответствие с условията на документацията дейностите по </w:t>
      </w:r>
      <w:r w:rsidRPr="009A4C1D">
        <w:rPr>
          <w:lang w:val="bg-BG"/>
        </w:rPr>
        <w:t xml:space="preserve">обособените позиции на </w:t>
      </w:r>
      <w:r w:rsidRPr="009A4C1D">
        <w:t>предмета на обществената поръчка.</w:t>
      </w:r>
    </w:p>
    <w:p w:rsidR="00A74ABF" w:rsidRPr="009A4C1D" w:rsidRDefault="00A74ABF" w:rsidP="00CA491B">
      <w:pPr>
        <w:tabs>
          <w:tab w:val="left" w:pos="270"/>
        </w:tabs>
        <w:jc w:val="both"/>
        <w:rPr>
          <w:lang w:val="ru-RU"/>
        </w:rPr>
      </w:pPr>
      <w:r w:rsidRPr="009A4C1D">
        <w:rPr>
          <w:b/>
          <w:lang w:val="bg-BG"/>
        </w:rPr>
        <w:tab/>
      </w:r>
      <w:r w:rsidRPr="009A4C1D">
        <w:rPr>
          <w:lang w:val="ru-RU"/>
        </w:rPr>
        <w:t xml:space="preserve">       </w:t>
      </w:r>
    </w:p>
    <w:p w:rsidR="00A74ABF" w:rsidRPr="009A4C1D" w:rsidRDefault="00A74ABF" w:rsidP="00CA491B">
      <w:pPr>
        <w:tabs>
          <w:tab w:val="left" w:pos="270"/>
        </w:tabs>
        <w:jc w:val="both"/>
        <w:rPr>
          <w:b/>
          <w:i/>
        </w:rPr>
      </w:pPr>
      <w:r w:rsidRPr="009A4C1D">
        <w:rPr>
          <w:lang w:val="ru-RU"/>
        </w:rPr>
        <w:tab/>
      </w:r>
      <w:r w:rsidRPr="009A4C1D">
        <w:rPr>
          <w:lang w:val="ru-RU"/>
        </w:rPr>
        <w:tab/>
      </w:r>
      <w:r w:rsidRPr="009A4C1D">
        <w:rPr>
          <w:b/>
          <w:lang w:eastAsia="bg-BG"/>
        </w:rPr>
        <w:t>2.</w:t>
      </w:r>
      <w:r w:rsidRPr="009A4C1D">
        <w:rPr>
          <w:lang w:eastAsia="bg-BG"/>
        </w:rPr>
        <w:t xml:space="preserve"> Декларираме, че сме получили посредством „Профила на купувача” документация за участие и сме запознати с указанията и условията за участие в обявената от Вас процедура. Съгласни сме с поставените от Вас условия и ги приемаме без възражения.</w:t>
      </w:r>
    </w:p>
    <w:p w:rsidR="00A74ABF" w:rsidRPr="009A4C1D" w:rsidRDefault="00A74ABF" w:rsidP="00CA491B">
      <w:pPr>
        <w:contextualSpacing/>
        <w:jc w:val="both"/>
        <w:rPr>
          <w:b/>
          <w:lang w:val="bg-BG"/>
        </w:rPr>
      </w:pPr>
      <w:r w:rsidRPr="009A4C1D">
        <w:rPr>
          <w:b/>
        </w:rPr>
        <w:t xml:space="preserve">          </w:t>
      </w:r>
    </w:p>
    <w:p w:rsidR="00A74ABF" w:rsidRPr="009A4C1D" w:rsidRDefault="00A74ABF" w:rsidP="00CA491B">
      <w:pPr>
        <w:ind w:firstLine="540"/>
        <w:contextualSpacing/>
        <w:jc w:val="both"/>
        <w:rPr>
          <w:b/>
        </w:rPr>
      </w:pPr>
      <w:r w:rsidRPr="009A4C1D">
        <w:rPr>
          <w:b/>
        </w:rPr>
        <w:t xml:space="preserve">3. </w:t>
      </w:r>
      <w:r w:rsidRPr="009A4C1D">
        <w:rPr>
          <w:b/>
          <w:lang w:val="bg-BG"/>
        </w:rPr>
        <w:t xml:space="preserve"> </w:t>
      </w:r>
      <w:r w:rsidRPr="009A4C1D">
        <w:rPr>
          <w:b/>
          <w:lang w:val="ru-RU"/>
        </w:rPr>
        <w:t xml:space="preserve">За изпълнение предмета на поръчката прилагаме: </w:t>
      </w:r>
    </w:p>
    <w:p w:rsidR="00A74ABF" w:rsidRPr="009A4C1D" w:rsidRDefault="00A74ABF" w:rsidP="00CA790B">
      <w:pPr>
        <w:numPr>
          <w:ilvl w:val="0"/>
          <w:numId w:val="20"/>
        </w:numPr>
        <w:jc w:val="both"/>
        <w:rPr>
          <w:i/>
        </w:rPr>
      </w:pPr>
      <w:r w:rsidRPr="009A4C1D">
        <w:rPr>
          <w:b/>
          <w:lang w:val="bg-BG"/>
        </w:rPr>
        <w:t>М</w:t>
      </w:r>
      <w:r w:rsidRPr="009A4C1D">
        <w:rPr>
          <w:b/>
        </w:rPr>
        <w:t>етодология и организация на изпълнение на поръчката</w:t>
      </w:r>
      <w:r w:rsidRPr="009A4C1D">
        <w:rPr>
          <w:b/>
          <w:lang w:val="bg-BG"/>
        </w:rPr>
        <w:t>.</w:t>
      </w:r>
      <w:r w:rsidRPr="009A4C1D">
        <w:rPr>
          <w:lang w:val="bg-BG"/>
        </w:rPr>
        <w:t xml:space="preserve"> </w:t>
      </w:r>
      <w:r w:rsidRPr="009A4C1D">
        <w:rPr>
          <w:i/>
        </w:rPr>
        <w:t xml:space="preserve">/Описва се начина на изпълнение на </w:t>
      </w:r>
      <w:r w:rsidRPr="009A4C1D">
        <w:rPr>
          <w:i/>
          <w:lang w:val="bg-BG"/>
        </w:rPr>
        <w:t>услугата,</w:t>
      </w:r>
      <w:r w:rsidRPr="009A4C1D">
        <w:rPr>
          <w:i/>
        </w:rPr>
        <w:t xml:space="preserve"> съгласно изискванията на Възложителя и Техническата спецификация</w:t>
      </w:r>
      <w:r w:rsidRPr="009A4C1D">
        <w:rPr>
          <w:i/>
          <w:lang w:val="bg-BG"/>
        </w:rPr>
        <w:t xml:space="preserve"> - </w:t>
      </w:r>
      <w:r w:rsidRPr="009A4C1D">
        <w:rPr>
          <w:i/>
        </w:rPr>
        <w:t>методология и дейностите</w:t>
      </w:r>
      <w:r w:rsidRPr="009A4C1D">
        <w:rPr>
          <w:i/>
          <w:lang w:val="bg-BG"/>
        </w:rPr>
        <w:t>,</w:t>
      </w:r>
      <w:r w:rsidRPr="009A4C1D">
        <w:rPr>
          <w:i/>
        </w:rPr>
        <w:t xml:space="preserve"> последователността и всички връзки и взаимозависимости между отделните дейности</w:t>
      </w:r>
      <w:r w:rsidRPr="009A4C1D">
        <w:rPr>
          <w:i/>
          <w:lang w:val="bg-BG"/>
        </w:rPr>
        <w:t xml:space="preserve">, </w:t>
      </w:r>
      <w:r w:rsidRPr="009A4C1D">
        <w:rPr>
          <w:i/>
        </w:rPr>
        <w:t xml:space="preserve">организация </w:t>
      </w:r>
      <w:r w:rsidRPr="009A4C1D">
        <w:rPr>
          <w:i/>
          <w:lang w:val="bg-BG"/>
        </w:rPr>
        <w:t xml:space="preserve">и </w:t>
      </w:r>
      <w:r w:rsidRPr="009A4C1D">
        <w:rPr>
          <w:i/>
        </w:rPr>
        <w:t>функции за изпълнение на задачите на всеки един от експертите</w:t>
      </w:r>
      <w:r w:rsidRPr="009A4C1D">
        <w:rPr>
          <w:i/>
          <w:lang w:val="bg-BG"/>
        </w:rPr>
        <w:t>/;</w:t>
      </w:r>
    </w:p>
    <w:p w:rsidR="00A74ABF" w:rsidRPr="009A4C1D" w:rsidRDefault="00A74ABF" w:rsidP="00CC73E7">
      <w:pPr>
        <w:pStyle w:val="Heading1"/>
        <w:ind w:firstLine="708"/>
        <w:jc w:val="both"/>
        <w:rPr>
          <w:rFonts w:ascii="Times New Roman" w:hAnsi="Times New Roman"/>
          <w:color w:val="auto"/>
          <w:sz w:val="24"/>
          <w:szCs w:val="24"/>
        </w:rPr>
      </w:pPr>
      <w:r w:rsidRPr="009A4C1D">
        <w:rPr>
          <w:rFonts w:ascii="Times New Roman" w:hAnsi="Times New Roman"/>
          <w:color w:val="auto"/>
          <w:sz w:val="24"/>
          <w:szCs w:val="24"/>
        </w:rPr>
        <w:t xml:space="preserve">4. Предлагаме да изпълним </w:t>
      </w:r>
      <w:r w:rsidRPr="009A4C1D">
        <w:rPr>
          <w:rFonts w:ascii="Times New Roman" w:hAnsi="Times New Roman"/>
          <w:color w:val="auto"/>
          <w:sz w:val="24"/>
          <w:szCs w:val="24"/>
          <w:lang w:val="bg-BG"/>
        </w:rPr>
        <w:t>услугата</w:t>
      </w:r>
      <w:r w:rsidRPr="009A4C1D">
        <w:rPr>
          <w:rFonts w:ascii="Times New Roman" w:hAnsi="Times New Roman"/>
          <w:color w:val="auto"/>
          <w:sz w:val="24"/>
          <w:szCs w:val="24"/>
        </w:rPr>
        <w:t xml:space="preserve"> в срок до ……………………….</w:t>
      </w:r>
      <w:r w:rsidRPr="009A4C1D">
        <w:rPr>
          <w:rFonts w:ascii="Times New Roman" w:hAnsi="Times New Roman"/>
          <w:color w:val="auto"/>
          <w:sz w:val="24"/>
          <w:szCs w:val="24"/>
          <w:lang w:val="bg-BG"/>
        </w:rPr>
        <w:t xml:space="preserve"> дни</w:t>
      </w:r>
      <w:r w:rsidRPr="009A4C1D">
        <w:rPr>
          <w:rFonts w:ascii="Times New Roman" w:hAnsi="Times New Roman"/>
          <w:color w:val="auto"/>
          <w:sz w:val="24"/>
          <w:szCs w:val="24"/>
        </w:rPr>
        <w:t xml:space="preserve"> от датата на подписване на договора. </w:t>
      </w:r>
    </w:p>
    <w:p w:rsidR="00A74ABF" w:rsidRPr="009A4C1D" w:rsidRDefault="00A74ABF" w:rsidP="00CA491B">
      <w:pPr>
        <w:pStyle w:val="Style31"/>
        <w:widowControl/>
        <w:spacing w:line="240" w:lineRule="auto"/>
        <w:ind w:firstLine="0"/>
        <w:contextualSpacing/>
        <w:rPr>
          <w:b/>
        </w:rPr>
      </w:pPr>
    </w:p>
    <w:p w:rsidR="00A74ABF" w:rsidRPr="009A4C1D" w:rsidRDefault="00A74ABF" w:rsidP="00CA491B">
      <w:pPr>
        <w:shd w:val="clear" w:color="auto" w:fill="FFFFFF"/>
        <w:jc w:val="both"/>
        <w:rPr>
          <w:lang w:eastAsia="bg-BG"/>
        </w:rPr>
      </w:pPr>
      <w:r w:rsidRPr="009A4C1D">
        <w:rPr>
          <w:b/>
          <w:lang w:eastAsia="bg-BG"/>
        </w:rPr>
        <w:t xml:space="preserve">       </w:t>
      </w:r>
    </w:p>
    <w:p w:rsidR="00A74ABF" w:rsidRPr="009A4C1D" w:rsidRDefault="00A74ABF" w:rsidP="00CA491B">
      <w:pPr>
        <w:shd w:val="clear" w:color="auto" w:fill="FFFFFF"/>
        <w:jc w:val="both"/>
        <w:rPr>
          <w:lang w:eastAsia="bg-BG"/>
        </w:rPr>
      </w:pPr>
    </w:p>
    <w:p w:rsidR="00A74ABF" w:rsidRPr="009A4C1D" w:rsidRDefault="00A74ABF" w:rsidP="00CA491B">
      <w:pPr>
        <w:shd w:val="clear" w:color="auto" w:fill="FFFFFF"/>
        <w:jc w:val="both"/>
        <w:rPr>
          <w:b/>
          <w:lang w:eastAsia="bg-BG"/>
        </w:rPr>
      </w:pPr>
      <w:r w:rsidRPr="009A4C1D">
        <w:rPr>
          <w:b/>
          <w:lang w:eastAsia="bg-BG"/>
        </w:rPr>
        <w:t>Дата: ..............................                                      ПОДПИС И ПЕЧАТ: ................................</w:t>
      </w:r>
    </w:p>
    <w:p w:rsidR="00A74ABF" w:rsidRPr="009A4C1D" w:rsidRDefault="00A74ABF" w:rsidP="00CA491B">
      <w:pPr>
        <w:shd w:val="clear" w:color="auto" w:fill="FFFFFF"/>
        <w:ind w:right="70" w:firstLine="709"/>
        <w:jc w:val="both"/>
        <w:rPr>
          <w:lang w:eastAsia="bg-BG"/>
        </w:rPr>
      </w:pPr>
      <w:r w:rsidRPr="009A4C1D">
        <w:rPr>
          <w:b/>
          <w:lang w:eastAsia="bg-BG"/>
        </w:rPr>
        <w:tab/>
      </w:r>
      <w:r w:rsidRPr="009A4C1D">
        <w:rPr>
          <w:b/>
          <w:lang w:eastAsia="bg-BG"/>
        </w:rPr>
        <w:tab/>
      </w:r>
      <w:r w:rsidRPr="009A4C1D">
        <w:rPr>
          <w:b/>
          <w:lang w:eastAsia="bg-BG"/>
        </w:rPr>
        <w:tab/>
      </w:r>
      <w:r w:rsidRPr="009A4C1D">
        <w:rPr>
          <w:b/>
          <w:lang w:eastAsia="bg-BG"/>
        </w:rPr>
        <w:tab/>
      </w:r>
      <w:r w:rsidRPr="009A4C1D">
        <w:rPr>
          <w:b/>
          <w:lang w:eastAsia="bg-BG"/>
        </w:rPr>
        <w:tab/>
      </w:r>
      <w:r w:rsidRPr="009A4C1D">
        <w:rPr>
          <w:b/>
          <w:lang w:eastAsia="bg-BG"/>
        </w:rPr>
        <w:tab/>
        <w:t xml:space="preserve">       </w:t>
      </w:r>
      <w:r w:rsidRPr="009A4C1D">
        <w:rPr>
          <w:lang w:eastAsia="bg-BG"/>
        </w:rPr>
        <w:t>[</w:t>
      </w:r>
      <w:r w:rsidRPr="009A4C1D">
        <w:rPr>
          <w:i/>
          <w:iCs/>
          <w:lang w:eastAsia="bg-BG"/>
        </w:rPr>
        <w:t>име и фамилия</w:t>
      </w:r>
      <w:r w:rsidRPr="009A4C1D">
        <w:rPr>
          <w:lang w:eastAsia="bg-BG"/>
        </w:rPr>
        <w:t>]</w:t>
      </w:r>
    </w:p>
    <w:p w:rsidR="00A74ABF" w:rsidRPr="009A4C1D" w:rsidRDefault="00A74ABF" w:rsidP="00CA491B">
      <w:pPr>
        <w:tabs>
          <w:tab w:val="left" w:pos="0"/>
          <w:tab w:val="left" w:pos="4860"/>
        </w:tabs>
        <w:spacing w:after="120"/>
        <w:rPr>
          <w:lang w:eastAsia="bg-BG"/>
        </w:rPr>
      </w:pPr>
      <w:r w:rsidRPr="009A4C1D">
        <w:rPr>
          <w:lang w:eastAsia="bg-BG"/>
        </w:rPr>
        <w:t xml:space="preserve">                                                                                               [</w:t>
      </w:r>
      <w:r w:rsidRPr="009A4C1D">
        <w:rPr>
          <w:i/>
          <w:iCs/>
          <w:lang w:eastAsia="bg-BG"/>
        </w:rPr>
        <w:t>качество на представляващия участника</w:t>
      </w:r>
      <w:r w:rsidRPr="009A4C1D">
        <w:rPr>
          <w:lang w:eastAsia="bg-BG"/>
        </w:rPr>
        <w:t>]</w:t>
      </w:r>
    </w:p>
    <w:p w:rsidR="00A74ABF" w:rsidRPr="009A4C1D" w:rsidRDefault="00A74ABF" w:rsidP="00CA491B">
      <w:pPr>
        <w:shd w:val="clear" w:color="auto" w:fill="FFFFFF"/>
        <w:ind w:right="70"/>
        <w:jc w:val="both"/>
        <w:rPr>
          <w:b/>
          <w:lang w:eastAsia="bg-BG"/>
        </w:rPr>
      </w:pPr>
    </w:p>
    <w:p w:rsidR="00A74ABF" w:rsidRPr="009A4C1D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Pr="009A4C1D" w:rsidRDefault="00A74ABF" w:rsidP="00A628E3">
      <w:pPr>
        <w:pStyle w:val="Heading3"/>
        <w:spacing w:before="0"/>
        <w:rPr>
          <w:rFonts w:ascii="Times New Roman" w:hAnsi="Times New Roman"/>
          <w:i/>
          <w:iCs/>
          <w:noProof/>
          <w:sz w:val="24"/>
          <w:szCs w:val="24"/>
          <w:lang w:val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Pr="009A4C1D" w:rsidRDefault="00A74ABF" w:rsidP="006D76AE">
      <w:pPr>
        <w:rPr>
          <w:lang w:val="bg-BG" w:eastAsia="bg-BG"/>
        </w:rPr>
      </w:pPr>
    </w:p>
    <w:p w:rsidR="00A74ABF" w:rsidRDefault="00A74ABF" w:rsidP="00E60AE7">
      <w:pPr>
        <w:jc w:val="right"/>
        <w:rPr>
          <w:i/>
          <w:iCs/>
          <w:noProof/>
          <w:lang w:val="bg-BG"/>
        </w:rPr>
      </w:pPr>
    </w:p>
    <w:p w:rsidR="00A74ABF" w:rsidRPr="00E60AE7" w:rsidRDefault="00A74ABF" w:rsidP="00E60AE7">
      <w:pPr>
        <w:jc w:val="right"/>
        <w:rPr>
          <w:b/>
          <w:lang w:val="bg-BG" w:eastAsia="bg-BG"/>
        </w:rPr>
      </w:pPr>
      <w:r>
        <w:rPr>
          <w:b/>
          <w:i/>
          <w:iCs/>
          <w:noProof/>
          <w:lang w:val="bg-BG"/>
        </w:rPr>
        <w:t>Образец № 17</w:t>
      </w:r>
      <w:r w:rsidRPr="00E60AE7">
        <w:rPr>
          <w:b/>
          <w:i/>
          <w:iCs/>
          <w:noProof/>
          <w:lang w:val="bg-BG"/>
        </w:rPr>
        <w:t>.</w:t>
      </w:r>
    </w:p>
    <w:bookmarkEnd w:id="22"/>
    <w:p w:rsidR="00A74ABF" w:rsidRPr="009A4C1D" w:rsidRDefault="00A74ABF" w:rsidP="00E60AE7">
      <w:pPr>
        <w:spacing w:before="480"/>
        <w:ind w:right="250"/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ДЕКЛАРАЦИЯ</w:t>
      </w:r>
    </w:p>
    <w:p w:rsidR="00A74ABF" w:rsidRPr="009A4C1D" w:rsidRDefault="00A74ABF" w:rsidP="009126D6">
      <w:pPr>
        <w:spacing w:before="120"/>
        <w:ind w:right="250"/>
        <w:jc w:val="center"/>
        <w:rPr>
          <w:lang w:val="bg-BG"/>
        </w:rPr>
      </w:pPr>
      <w:r w:rsidRPr="009A4C1D">
        <w:rPr>
          <w:lang w:val="bg-BG"/>
        </w:rPr>
        <w:t>за конфиденциалност по чл. 102, ал. 1 от ЗОП</w:t>
      </w:r>
    </w:p>
    <w:p w:rsidR="00A74ABF" w:rsidRPr="009A4C1D" w:rsidRDefault="00A74ABF" w:rsidP="00A628E3">
      <w:pPr>
        <w:jc w:val="center"/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12"/>
        <w:gridCol w:w="1397"/>
        <w:gridCol w:w="258"/>
        <w:gridCol w:w="1158"/>
        <w:gridCol w:w="3685"/>
        <w:gridCol w:w="850"/>
        <w:gridCol w:w="651"/>
        <w:gridCol w:w="85"/>
        <w:gridCol w:w="1133"/>
      </w:tblGrid>
      <w:tr w:rsidR="00A74ABF" w:rsidRPr="009A4C1D">
        <w:tc>
          <w:tcPr>
            <w:tcW w:w="2067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Долуподписаният/ата</w:t>
            </w:r>
          </w:p>
        </w:tc>
        <w:tc>
          <w:tcPr>
            <w:tcW w:w="569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51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ЕГН</w:t>
            </w:r>
          </w:p>
        </w:tc>
        <w:tc>
          <w:tcPr>
            <w:tcW w:w="1218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2067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5693" w:type="dxa"/>
            <w:gridSpan w:val="3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декларатора)</w:t>
            </w:r>
          </w:p>
        </w:tc>
        <w:tc>
          <w:tcPr>
            <w:tcW w:w="651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218" w:type="dxa"/>
            <w:gridSpan w:val="2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404" w:type="dxa"/>
            <w:gridSpan w:val="5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3225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04" w:type="dxa"/>
            <w:gridSpan w:val="5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(номер на лична карта, дата, орган и място на издаването)</w:t>
            </w:r>
          </w:p>
        </w:tc>
      </w:tr>
      <w:tr w:rsidR="00A74ABF" w:rsidRPr="009A4C1D">
        <w:tc>
          <w:tcPr>
            <w:tcW w:w="1809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lang w:val="bg-BG"/>
              </w:rPr>
              <w:t>в качеството си на</w:t>
            </w:r>
          </w:p>
        </w:tc>
        <w:tc>
          <w:tcPr>
            <w:tcW w:w="7820" w:type="dxa"/>
            <w:gridSpan w:val="7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</w:p>
        </w:tc>
      </w:tr>
      <w:tr w:rsidR="00A74ABF" w:rsidRPr="009A4C1D">
        <w:tc>
          <w:tcPr>
            <w:tcW w:w="1809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820" w:type="dxa"/>
            <w:gridSpan w:val="7"/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на декларатора, напр. управител, член на УС, прокурист)</w:t>
            </w:r>
          </w:p>
        </w:tc>
      </w:tr>
      <w:tr w:rsidR="00A74ABF" w:rsidRPr="009A4C1D">
        <w:tc>
          <w:tcPr>
            <w:tcW w:w="412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на</w:t>
            </w:r>
          </w:p>
        </w:tc>
        <w:tc>
          <w:tcPr>
            <w:tcW w:w="6498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3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33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>
        <w:tc>
          <w:tcPr>
            <w:tcW w:w="412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498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133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A628E3">
      <w:pPr>
        <w:spacing w:after="120"/>
        <w:ind w:right="-1"/>
        <w:jc w:val="both"/>
        <w:rPr>
          <w:lang w:val="bg-BG"/>
        </w:rPr>
      </w:pPr>
    </w:p>
    <w:p w:rsidR="00A74ABF" w:rsidRPr="009A4C1D" w:rsidRDefault="00A74ABF" w:rsidP="00DF0A48">
      <w:pPr>
        <w:spacing w:before="120" w:after="120"/>
        <w:jc w:val="center"/>
        <w:rPr>
          <w:lang w:val="bg-BG"/>
        </w:rPr>
      </w:pPr>
      <w:r w:rsidRPr="009A4C1D">
        <w:rPr>
          <w:lang w:val="bg-BG"/>
        </w:rPr>
        <w:t xml:space="preserve">в съответствие с изискванията за възлагане с обява на обществена поръчка с предмет:  </w:t>
      </w:r>
    </w:p>
    <w:p w:rsidR="00A74ABF" w:rsidRPr="00EA58BC" w:rsidRDefault="00A74ABF" w:rsidP="00E60AE7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60AE7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 w:rsidRPr="00E60AE7"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E60AE7">
        <w:rPr>
          <w:rFonts w:ascii="Times New Roman" w:hAnsi="Times New Roman"/>
          <w:b/>
          <w:sz w:val="24"/>
          <w:szCs w:val="24"/>
          <w:lang w:val="ru-RU"/>
        </w:rPr>
        <w:t>нергийно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Default="00A74ABF" w:rsidP="00A628E3">
      <w:pPr>
        <w:jc w:val="center"/>
        <w:rPr>
          <w:color w:val="000000"/>
          <w:lang w:val="bg-BG" w:eastAsia="ru-RU"/>
        </w:rPr>
      </w:pPr>
    </w:p>
    <w:p w:rsidR="00A74ABF" w:rsidRDefault="00A74ABF" w:rsidP="00A628E3">
      <w:pPr>
        <w:jc w:val="center"/>
        <w:rPr>
          <w:color w:val="000000"/>
          <w:lang w:val="bg-BG" w:eastAsia="ru-RU"/>
        </w:rPr>
      </w:pPr>
    </w:p>
    <w:p w:rsidR="00A74ABF" w:rsidRPr="009A4C1D" w:rsidRDefault="00A74ABF" w:rsidP="00A628E3">
      <w:pPr>
        <w:jc w:val="center"/>
        <w:rPr>
          <w:b/>
          <w:bCs/>
          <w:lang w:val="bg-BG"/>
        </w:rPr>
      </w:pPr>
      <w:r w:rsidRPr="009A4C1D">
        <w:rPr>
          <w:b/>
          <w:bCs/>
          <w:lang w:val="bg-BG"/>
        </w:rPr>
        <w:t>ДЕКЛАРИРАМ</w:t>
      </w:r>
    </w:p>
    <w:p w:rsidR="00A74ABF" w:rsidRPr="009A4C1D" w:rsidRDefault="00A74ABF" w:rsidP="00A628E3">
      <w:pPr>
        <w:ind w:right="250"/>
        <w:jc w:val="both"/>
        <w:rPr>
          <w:lang w:val="bg-BG"/>
        </w:rPr>
      </w:pPr>
    </w:p>
    <w:p w:rsidR="00A74ABF" w:rsidRPr="009A4C1D" w:rsidRDefault="00A74ABF" w:rsidP="00914959">
      <w:pPr>
        <w:numPr>
          <w:ilvl w:val="0"/>
          <w:numId w:val="21"/>
        </w:numPr>
        <w:autoSpaceDE w:val="0"/>
        <w:autoSpaceDN w:val="0"/>
        <w:snapToGrid w:val="0"/>
        <w:jc w:val="both"/>
        <w:rPr>
          <w:lang w:val="bg-BG"/>
        </w:rPr>
      </w:pPr>
      <w:r w:rsidRPr="009A4C1D">
        <w:rPr>
          <w:lang w:val="bg-BG"/>
        </w:rPr>
        <w:t>Да се счита за конфиденциална, информацията, съдържаща се в следната/следните конкретна част/части от нашето Техническо предложение, тъй като съдържа търговски тайни</w:t>
      </w:r>
      <w:r w:rsidRPr="009A4C1D">
        <w:rPr>
          <w:rStyle w:val="FootnoteReference"/>
          <w:lang w:val="bg-BG"/>
        </w:rPr>
        <w:footnoteReference w:id="5"/>
      </w:r>
      <w:r w:rsidRPr="009A4C1D">
        <w:rPr>
          <w:lang w:val="bg-BG"/>
        </w:rPr>
        <w:t>:</w:t>
      </w:r>
    </w:p>
    <w:p w:rsidR="00A74ABF" w:rsidRPr="009A4C1D" w:rsidRDefault="00A74ABF" w:rsidP="00914959">
      <w:pPr>
        <w:autoSpaceDE w:val="0"/>
        <w:autoSpaceDN w:val="0"/>
        <w:snapToGrid w:val="0"/>
        <w:ind w:left="360"/>
        <w:jc w:val="both"/>
        <w:rPr>
          <w:lang w:val="bg-BG"/>
        </w:rPr>
      </w:pPr>
    </w:p>
    <w:p w:rsidR="00A74ABF" w:rsidRPr="009A4C1D" w:rsidRDefault="00A74ABF" w:rsidP="00A628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snapToGrid w:val="0"/>
        <w:spacing w:before="60" w:after="60"/>
        <w:jc w:val="both"/>
        <w:rPr>
          <w:lang w:val="bg-BG"/>
        </w:rPr>
      </w:pPr>
      <w:r w:rsidRPr="009A4C1D">
        <w:rPr>
          <w:lang w:val="bg-BG"/>
        </w:rPr>
        <w:t xml:space="preserve"> </w:t>
      </w:r>
    </w:p>
    <w:p w:rsidR="00A74ABF" w:rsidRPr="009A4C1D" w:rsidRDefault="00A74ABF" w:rsidP="00A628E3">
      <w:pPr>
        <w:autoSpaceDE w:val="0"/>
        <w:autoSpaceDN w:val="0"/>
        <w:snapToGrid w:val="0"/>
        <w:jc w:val="both"/>
        <w:rPr>
          <w:lang w:val="bg-BG"/>
        </w:rPr>
      </w:pPr>
    </w:p>
    <w:p w:rsidR="00A74ABF" w:rsidRPr="009A4C1D" w:rsidRDefault="00A74ABF" w:rsidP="006111FE">
      <w:pPr>
        <w:autoSpaceDE w:val="0"/>
        <w:autoSpaceDN w:val="0"/>
        <w:snapToGrid w:val="0"/>
        <w:ind w:firstLine="360"/>
        <w:jc w:val="both"/>
        <w:rPr>
          <w:lang w:val="bg-BG"/>
        </w:rPr>
      </w:pPr>
      <w:r w:rsidRPr="009A4C1D">
        <w:rPr>
          <w:lang w:val="bg-BG"/>
        </w:rPr>
        <w:t>2. Не бихме желали информацията по т. 1 да бъде разкривана от възложителя, освен в предвидените от закона случаи.</w:t>
      </w:r>
    </w:p>
    <w:p w:rsidR="00A74ABF" w:rsidRPr="009A4C1D" w:rsidRDefault="00A74ABF" w:rsidP="00A628E3">
      <w:pPr>
        <w:rPr>
          <w:lang w:val="bg-BG"/>
        </w:rPr>
      </w:pPr>
    </w:p>
    <w:p w:rsidR="00A74ABF" w:rsidRPr="009A4C1D" w:rsidRDefault="00A74ABF" w:rsidP="00A628E3">
      <w:pPr>
        <w:rPr>
          <w:lang w:val="bg-BG"/>
        </w:rPr>
      </w:pPr>
    </w:p>
    <w:p w:rsidR="00A74ABF" w:rsidRPr="009A4C1D" w:rsidRDefault="00A74ABF" w:rsidP="00A628E3">
      <w:pPr>
        <w:rPr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1006"/>
        <w:gridCol w:w="520"/>
        <w:gridCol w:w="1100"/>
        <w:gridCol w:w="2444"/>
        <w:gridCol w:w="2236"/>
        <w:gridCol w:w="2377"/>
      </w:tblGrid>
      <w:tr w:rsidR="00A74ABF" w:rsidRPr="009A4C1D" w:rsidTr="00E60AE7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ДАТА:</w:t>
            </w:r>
          </w:p>
        </w:tc>
        <w:tc>
          <w:tcPr>
            <w:tcW w:w="520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2016 г.</w:t>
            </w: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236" w:type="dxa"/>
          </w:tcPr>
          <w:p w:rsidR="00A74ABF" w:rsidRPr="009A4C1D" w:rsidRDefault="00A74ABF" w:rsidP="00A628E3">
            <w:pPr>
              <w:rPr>
                <w:lang w:val="bg-BG"/>
              </w:rPr>
            </w:pPr>
            <w:r w:rsidRPr="009A4C1D">
              <w:rPr>
                <w:b/>
                <w:bCs/>
                <w:lang w:val="bg-BG"/>
              </w:rPr>
              <w:t>ДЕКЛАРАТОР:</w:t>
            </w: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E60AE7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23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37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(подпис, печат)</w:t>
            </w:r>
          </w:p>
        </w:tc>
      </w:tr>
      <w:tr w:rsidR="00A74ABF" w:rsidRPr="009A4C1D" w:rsidTr="00E60AE7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23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377" w:type="dxa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E60AE7">
        <w:tc>
          <w:tcPr>
            <w:tcW w:w="100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52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1100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444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236" w:type="dxa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  <w:tc>
          <w:tcPr>
            <w:tcW w:w="2377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i/>
                <w:iCs/>
                <w:lang w:val="bg-BG"/>
              </w:rPr>
            </w:pPr>
            <w:r w:rsidRPr="009A4C1D">
              <w:rPr>
                <w:i/>
                <w:iCs/>
                <w:lang w:val="bg-BG"/>
              </w:rPr>
              <w:t>(име и фамилия)</w:t>
            </w:r>
          </w:p>
        </w:tc>
      </w:tr>
    </w:tbl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 w:rsidP="00A628E3">
      <w:pPr>
        <w:rPr>
          <w:i/>
          <w:iCs/>
          <w:lang w:val="bg-BG"/>
        </w:rPr>
      </w:pPr>
    </w:p>
    <w:p w:rsidR="00A74ABF" w:rsidRPr="009A4C1D" w:rsidRDefault="00A74ABF">
      <w:pPr>
        <w:rPr>
          <w:i/>
          <w:iCs/>
          <w:noProof/>
          <w:lang w:val="bg-BG" w:eastAsia="bg-BG"/>
        </w:rPr>
      </w:pPr>
      <w:bookmarkStart w:id="23" w:name="_Образец_№_16."/>
      <w:bookmarkStart w:id="24" w:name="_Toc443984871"/>
      <w:bookmarkEnd w:id="23"/>
      <w:r w:rsidRPr="009A4C1D">
        <w:rPr>
          <w:b/>
          <w:bCs/>
          <w:i/>
          <w:iCs/>
          <w:noProof/>
          <w:lang w:val="bg-BG"/>
        </w:rPr>
        <w:br w:type="page"/>
      </w:r>
    </w:p>
    <w:p w:rsidR="00A74ABF" w:rsidRPr="009A4C1D" w:rsidRDefault="00A74ABF" w:rsidP="00A628E3">
      <w:pPr>
        <w:pStyle w:val="Heading3"/>
        <w:spacing w:before="0"/>
        <w:rPr>
          <w:rFonts w:ascii="Times New Roman" w:hAnsi="Times New Roman"/>
          <w:b w:val="0"/>
          <w:bCs/>
          <w:i/>
          <w:iCs/>
          <w:noProof/>
          <w:sz w:val="24"/>
          <w:szCs w:val="24"/>
          <w:lang w:val="bg-BG"/>
        </w:rPr>
      </w:pPr>
      <w:r w:rsidRPr="009A4C1D">
        <w:rPr>
          <w:rFonts w:ascii="Times New Roman" w:hAnsi="Times New Roman"/>
          <w:i/>
          <w:iCs/>
          <w:noProof/>
          <w:sz w:val="24"/>
          <w:szCs w:val="24"/>
          <w:lang w:val="bg-BG"/>
        </w:rPr>
        <w:t>Образец № 1</w:t>
      </w:r>
      <w:r>
        <w:rPr>
          <w:rFonts w:ascii="Times New Roman" w:hAnsi="Times New Roman"/>
          <w:i/>
          <w:iCs/>
          <w:noProof/>
          <w:sz w:val="24"/>
          <w:szCs w:val="24"/>
          <w:lang w:val="bg-BG"/>
        </w:rPr>
        <w:t>8</w:t>
      </w:r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 xml:space="preserve">. </w:t>
      </w:r>
      <w:bookmarkEnd w:id="24"/>
      <w:r w:rsidRPr="009A4C1D">
        <w:rPr>
          <w:rFonts w:ascii="Times New Roman" w:hAnsi="Times New Roman"/>
          <w:b w:val="0"/>
          <w:i/>
          <w:iCs/>
          <w:noProof/>
          <w:sz w:val="24"/>
          <w:szCs w:val="24"/>
          <w:lang w:val="bg-BG"/>
        </w:rPr>
        <w:t>Ценово предложение</w:t>
      </w:r>
    </w:p>
    <w:p w:rsidR="00A74ABF" w:rsidRPr="009A4C1D" w:rsidRDefault="00A74ABF" w:rsidP="00A628E3">
      <w:pPr>
        <w:rPr>
          <w:b/>
          <w:bCs/>
          <w:caps/>
          <w:position w:val="8"/>
          <w:lang w:val="bg-BG"/>
        </w:rPr>
      </w:pPr>
    </w:p>
    <w:p w:rsidR="00A74ABF" w:rsidRPr="009A4C1D" w:rsidRDefault="00A74ABF" w:rsidP="00A628E3">
      <w:pPr>
        <w:rPr>
          <w:b/>
          <w:bCs/>
          <w:caps/>
          <w:position w:val="8"/>
          <w:lang w:val="bg-BG"/>
        </w:rPr>
      </w:pPr>
      <w:r w:rsidRPr="009A4C1D">
        <w:rPr>
          <w:b/>
          <w:bCs/>
          <w:caps/>
          <w:position w:val="8"/>
          <w:lang w:val="bg-BG"/>
        </w:rPr>
        <w:t>До</w:t>
      </w:r>
    </w:p>
    <w:p w:rsidR="00A74ABF" w:rsidRPr="009A4C1D" w:rsidRDefault="00A74ABF" w:rsidP="002E7F3C">
      <w:pPr>
        <w:rPr>
          <w:b/>
          <w:bCs/>
          <w:caps/>
          <w:position w:val="8"/>
          <w:lang w:val="bg-BG"/>
        </w:rPr>
      </w:pPr>
      <w:r w:rsidRPr="009A4C1D">
        <w:rPr>
          <w:b/>
          <w:bCs/>
          <w:caps/>
          <w:position w:val="8"/>
          <w:lang w:val="bg-BG"/>
        </w:rPr>
        <w:t>...............................................</w:t>
      </w:r>
    </w:p>
    <w:p w:rsidR="00A74ABF" w:rsidRPr="009A4C1D" w:rsidRDefault="00A74ABF" w:rsidP="002E7F3C">
      <w:pPr>
        <w:rPr>
          <w:b/>
          <w:bCs/>
          <w:caps/>
          <w:position w:val="8"/>
          <w:lang w:val="bg-BG"/>
        </w:rPr>
      </w:pPr>
      <w:r w:rsidRPr="009A4C1D">
        <w:rPr>
          <w:b/>
          <w:bCs/>
          <w:caps/>
          <w:position w:val="8"/>
          <w:lang w:val="bg-BG"/>
        </w:rPr>
        <w:t>..............................................</w:t>
      </w:r>
    </w:p>
    <w:p w:rsidR="00A74ABF" w:rsidRPr="009A4C1D" w:rsidRDefault="00A74ABF" w:rsidP="002E7F3C">
      <w:pPr>
        <w:rPr>
          <w:bCs/>
          <w:caps/>
          <w:position w:val="8"/>
          <w:lang w:val="bg-BG"/>
        </w:rPr>
      </w:pPr>
    </w:p>
    <w:p w:rsidR="00A74ABF" w:rsidRPr="009A4C1D" w:rsidRDefault="00A74ABF" w:rsidP="00A628E3">
      <w:pPr>
        <w:jc w:val="center"/>
        <w:rPr>
          <w:b/>
          <w:bCs/>
          <w:caps/>
          <w:position w:val="8"/>
          <w:lang w:val="bg-BG"/>
        </w:rPr>
      </w:pPr>
      <w:r w:rsidRPr="009A4C1D">
        <w:rPr>
          <w:b/>
          <w:bCs/>
          <w:caps/>
          <w:position w:val="8"/>
          <w:lang w:val="bg-BG"/>
        </w:rPr>
        <w:t>ЦЕНОВО ПРЕДЛОЖЕНИЕ</w:t>
      </w:r>
    </w:p>
    <w:p w:rsidR="00A74ABF" w:rsidRPr="009A4C1D" w:rsidRDefault="00A74ABF" w:rsidP="00A628E3">
      <w:pPr>
        <w:jc w:val="center"/>
        <w:rPr>
          <w:b/>
          <w:bCs/>
          <w:caps/>
          <w:position w:val="8"/>
          <w:lang w:val="bg-BG"/>
        </w:rPr>
      </w:pPr>
    </w:p>
    <w:tbl>
      <w:tblPr>
        <w:tblW w:w="0" w:type="auto"/>
        <w:tblInd w:w="2" w:type="dxa"/>
        <w:tblLayout w:type="fixed"/>
        <w:tblLook w:val="00A0"/>
      </w:tblPr>
      <w:tblGrid>
        <w:gridCol w:w="450"/>
        <w:gridCol w:w="225"/>
        <w:gridCol w:w="708"/>
        <w:gridCol w:w="425"/>
        <w:gridCol w:w="850"/>
        <w:gridCol w:w="709"/>
        <w:gridCol w:w="2126"/>
        <w:gridCol w:w="993"/>
        <w:gridCol w:w="493"/>
        <w:gridCol w:w="73"/>
        <w:gridCol w:w="1513"/>
        <w:gridCol w:w="1180"/>
      </w:tblGrid>
      <w:tr w:rsidR="00A74ABF" w:rsidRPr="009A4C1D" w:rsidTr="00506183">
        <w:tc>
          <w:tcPr>
            <w:tcW w:w="450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От</w:t>
            </w:r>
          </w:p>
        </w:tc>
        <w:tc>
          <w:tcPr>
            <w:tcW w:w="6529" w:type="dxa"/>
            <w:gridSpan w:val="8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86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ЕИК/БУЛСТАТ</w:t>
            </w:r>
          </w:p>
        </w:tc>
        <w:tc>
          <w:tcPr>
            <w:tcW w:w="1180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rPr>
                <w:lang w:val="bg-BG"/>
              </w:rPr>
            </w:pPr>
          </w:p>
        </w:tc>
      </w:tr>
      <w:tr w:rsidR="00A74ABF" w:rsidRPr="009A4C1D" w:rsidTr="00506183">
        <w:tc>
          <w:tcPr>
            <w:tcW w:w="450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529" w:type="dxa"/>
            <w:gridSpan w:val="8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(наименование на участника)</w:t>
            </w:r>
          </w:p>
        </w:tc>
        <w:tc>
          <w:tcPr>
            <w:tcW w:w="1586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180" w:type="dxa"/>
            <w:tcBorders>
              <w:top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506183">
        <w:tc>
          <w:tcPr>
            <w:tcW w:w="1383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със седалище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2126" w:type="dxa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и адрес на управление</w:t>
            </w:r>
          </w:p>
        </w:tc>
        <w:tc>
          <w:tcPr>
            <w:tcW w:w="4252" w:type="dxa"/>
            <w:gridSpan w:val="5"/>
            <w:tcBorders>
              <w:bottom w:val="single" w:sz="4" w:space="0" w:color="auto"/>
            </w:tcBorders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506183">
        <w:tc>
          <w:tcPr>
            <w:tcW w:w="1808" w:type="dxa"/>
            <w:gridSpan w:val="4"/>
          </w:tcPr>
          <w:p w:rsidR="00A74ABF" w:rsidRPr="009A4C1D" w:rsidRDefault="00A74ABF" w:rsidP="00A628E3">
            <w:pPr>
              <w:spacing w:before="120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представлявано от</w:t>
            </w:r>
          </w:p>
        </w:tc>
        <w:tc>
          <w:tcPr>
            <w:tcW w:w="3685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1559" w:type="dxa"/>
            <w:gridSpan w:val="3"/>
          </w:tcPr>
          <w:p w:rsidR="00A74ABF" w:rsidRPr="009A4C1D" w:rsidRDefault="00A74ABF" w:rsidP="00A628E3">
            <w:pPr>
              <w:spacing w:before="120"/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в качеството на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506183">
        <w:tc>
          <w:tcPr>
            <w:tcW w:w="1808" w:type="dxa"/>
            <w:gridSpan w:val="4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3685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(трите имена на представляващия)</w:t>
            </w:r>
          </w:p>
        </w:tc>
        <w:tc>
          <w:tcPr>
            <w:tcW w:w="1559" w:type="dxa"/>
            <w:gridSpan w:val="3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2693" w:type="dxa"/>
            <w:gridSpan w:val="2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(длъжност или друго качество)</w:t>
            </w:r>
          </w:p>
        </w:tc>
      </w:tr>
      <w:tr w:rsidR="00A74ABF" w:rsidRPr="009A4C1D" w:rsidTr="00506183">
        <w:tc>
          <w:tcPr>
            <w:tcW w:w="3367" w:type="dxa"/>
            <w:gridSpan w:val="6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данни по документ за самоличност</w:t>
            </w:r>
          </w:p>
        </w:tc>
        <w:tc>
          <w:tcPr>
            <w:tcW w:w="6378" w:type="dxa"/>
            <w:gridSpan w:val="6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  <w:tr w:rsidR="00A74ABF" w:rsidRPr="009A4C1D" w:rsidTr="00506183">
        <w:tc>
          <w:tcPr>
            <w:tcW w:w="3367" w:type="dxa"/>
            <w:gridSpan w:val="6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6378" w:type="dxa"/>
            <w:gridSpan w:val="6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i/>
                <w:iCs/>
                <w:lang w:val="bg-BG"/>
              </w:rPr>
              <w:t>(вид и номер на документ за самоличност, дата, орган и място на издаването)</w:t>
            </w:r>
          </w:p>
        </w:tc>
      </w:tr>
      <w:tr w:rsidR="00A74ABF" w:rsidRPr="009A4C1D" w:rsidTr="00506183">
        <w:tc>
          <w:tcPr>
            <w:tcW w:w="675" w:type="dxa"/>
            <w:gridSpan w:val="2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тел.</w:t>
            </w:r>
          </w:p>
        </w:tc>
        <w:tc>
          <w:tcPr>
            <w:tcW w:w="1983" w:type="dxa"/>
            <w:gridSpan w:val="3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709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факс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  <w:tc>
          <w:tcPr>
            <w:tcW w:w="993" w:type="dxa"/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  <w:r w:rsidRPr="009A4C1D">
              <w:rPr>
                <w:lang w:val="bg-BG"/>
              </w:rPr>
              <w:t>ел.-поща</w:t>
            </w:r>
          </w:p>
        </w:tc>
        <w:tc>
          <w:tcPr>
            <w:tcW w:w="3259" w:type="dxa"/>
            <w:gridSpan w:val="4"/>
            <w:tcBorders>
              <w:bottom w:val="single" w:sz="4" w:space="0" w:color="auto"/>
            </w:tcBorders>
            <w:vAlign w:val="bottom"/>
          </w:tcPr>
          <w:p w:rsidR="00A74ABF" w:rsidRPr="009A4C1D" w:rsidRDefault="00A74ABF" w:rsidP="00A628E3">
            <w:pPr>
              <w:jc w:val="center"/>
              <w:rPr>
                <w:lang w:val="bg-BG"/>
              </w:rPr>
            </w:pPr>
          </w:p>
        </w:tc>
      </w:tr>
    </w:tbl>
    <w:p w:rsidR="00A74ABF" w:rsidRPr="009A4C1D" w:rsidRDefault="00A74ABF" w:rsidP="00A628E3">
      <w:pPr>
        <w:jc w:val="center"/>
        <w:rPr>
          <w:b/>
          <w:bCs/>
          <w:caps/>
          <w:position w:val="8"/>
          <w:lang w:val="bg-BG"/>
        </w:rPr>
      </w:pPr>
    </w:p>
    <w:p w:rsidR="00A74ABF" w:rsidRPr="009A4C1D" w:rsidRDefault="00A74ABF" w:rsidP="00A628E3">
      <w:pPr>
        <w:pStyle w:val="BodyText"/>
        <w:ind w:firstLine="720"/>
        <w:jc w:val="both"/>
        <w:rPr>
          <w:b/>
          <w:bCs/>
          <w:szCs w:val="24"/>
          <w:lang w:val="bg-BG"/>
        </w:rPr>
      </w:pPr>
      <w:r w:rsidRPr="009A4C1D">
        <w:rPr>
          <w:b/>
          <w:bCs/>
          <w:szCs w:val="24"/>
          <w:lang w:val="bg-BG"/>
        </w:rPr>
        <w:t>УВАЖАЕМИ ДАМИ И ГОСПОДА,</w:t>
      </w:r>
    </w:p>
    <w:p w:rsidR="00A74ABF" w:rsidRPr="009A4C1D" w:rsidRDefault="00A74ABF" w:rsidP="003C2B2C">
      <w:pPr>
        <w:ind w:firstLine="709"/>
        <w:jc w:val="both"/>
        <w:rPr>
          <w:b/>
          <w:lang w:val="bg-BG"/>
        </w:rPr>
      </w:pPr>
      <w:r w:rsidRPr="009A4C1D">
        <w:t>С настоящото, Ви представяме нашата ценова оферта за участие в</w:t>
      </w:r>
      <w:r w:rsidRPr="009A4C1D">
        <w:rPr>
          <w:lang w:val="ru-RU"/>
        </w:rPr>
        <w:t xml:space="preserve">ъв връзка с публикуваната от Вас </w:t>
      </w:r>
      <w:r w:rsidRPr="009A4C1D">
        <w:rPr>
          <w:lang w:val="bg-BG"/>
        </w:rPr>
        <w:t>обява</w:t>
      </w:r>
      <w:r w:rsidRPr="009A4C1D">
        <w:rPr>
          <w:lang w:val="ru-RU"/>
        </w:rPr>
        <w:t xml:space="preserve"> за възлагане на </w:t>
      </w:r>
      <w:r w:rsidRPr="009A4C1D">
        <w:t>обществена поръчка с предмет:</w:t>
      </w:r>
      <w:r w:rsidRPr="009A4C1D">
        <w:rPr>
          <w:lang w:val="ru-RU"/>
        </w:rPr>
        <w:t xml:space="preserve"> </w:t>
      </w:r>
    </w:p>
    <w:p w:rsidR="00A74ABF" w:rsidRDefault="00A74ABF" w:rsidP="00E60AE7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A74ABF" w:rsidRPr="00EA58BC" w:rsidRDefault="00A74ABF" w:rsidP="00E60AE7">
      <w:pPr>
        <w:pStyle w:val="a1"/>
        <w:shd w:val="clear" w:color="auto" w:fill="auto"/>
        <w:spacing w:before="0"/>
        <w:ind w:left="20" w:right="20" w:firstLine="340"/>
        <w:jc w:val="center"/>
        <w:rPr>
          <w:rFonts w:ascii="Times New Roman" w:hAnsi="Times New Roman"/>
          <w:color w:val="000000"/>
          <w:sz w:val="24"/>
          <w:szCs w:val="24"/>
          <w:lang w:val="ru-RU" w:eastAsia="ru-RU"/>
        </w:rPr>
      </w:pPr>
      <w:r w:rsidRPr="00E60AE7">
        <w:rPr>
          <w:rFonts w:ascii="Times New Roman" w:hAnsi="Times New Roman"/>
          <w:color w:val="000000"/>
          <w:sz w:val="24"/>
          <w:szCs w:val="24"/>
          <w:lang w:eastAsia="ru-RU"/>
        </w:rPr>
        <w:t>“</w:t>
      </w:r>
      <w:r w:rsidRPr="00E60AE7">
        <w:rPr>
          <w:rFonts w:ascii="Times New Roman" w:hAnsi="Times New Roman"/>
          <w:b/>
          <w:color w:val="000000"/>
          <w:sz w:val="24"/>
          <w:szCs w:val="24"/>
          <w:lang w:val="ru-RU" w:eastAsia="ru-RU"/>
        </w:rPr>
        <w:t>Е</w:t>
      </w:r>
      <w:r w:rsidRPr="00E60AE7">
        <w:rPr>
          <w:rFonts w:ascii="Times New Roman" w:hAnsi="Times New Roman"/>
          <w:b/>
          <w:sz w:val="24"/>
          <w:szCs w:val="24"/>
          <w:lang w:val="ru-RU"/>
        </w:rPr>
        <w:t>нергийно</w:t>
      </w:r>
      <w:r w:rsidRPr="00200E6F">
        <w:rPr>
          <w:rFonts w:ascii="Times New Roman" w:hAnsi="Times New Roman"/>
          <w:b/>
          <w:sz w:val="24"/>
          <w:szCs w:val="24"/>
          <w:lang w:val="ru-RU"/>
        </w:rPr>
        <w:t xml:space="preserve"> обследване на улично осветление </w:t>
      </w:r>
      <w:r>
        <w:rPr>
          <w:rFonts w:ascii="Times New Roman" w:hAnsi="Times New Roman"/>
          <w:b/>
          <w:sz w:val="24"/>
          <w:szCs w:val="24"/>
          <w:lang w:val="ru-RU"/>
        </w:rPr>
        <w:t>по пътя към творчески дом «Пампорово – БНТ» и хотел «Евридика» в КК Пампорово, община Чепеларе''</w:t>
      </w:r>
    </w:p>
    <w:p w:rsidR="00A74ABF" w:rsidRDefault="00A74ABF" w:rsidP="00CA7C7F">
      <w:pPr>
        <w:tabs>
          <w:tab w:val="left" w:pos="0"/>
        </w:tabs>
        <w:ind w:right="250"/>
        <w:jc w:val="both"/>
        <w:rPr>
          <w:color w:val="000000"/>
          <w:lang w:val="bg-BG" w:eastAsia="ru-RU"/>
        </w:rPr>
      </w:pPr>
    </w:p>
    <w:p w:rsidR="00A74ABF" w:rsidRPr="009A4C1D" w:rsidRDefault="00A74ABF" w:rsidP="00CA7C7F">
      <w:pPr>
        <w:tabs>
          <w:tab w:val="left" w:pos="0"/>
        </w:tabs>
        <w:ind w:right="250"/>
        <w:jc w:val="both"/>
        <w:rPr>
          <w:highlight w:val="yellow"/>
        </w:rPr>
      </w:pPr>
      <w:r w:rsidRPr="009A4C1D">
        <w:tab/>
      </w:r>
      <w:r w:rsidRPr="009A4C1D">
        <w:rPr>
          <w:b/>
          <w:lang w:val="bg-BG"/>
        </w:rPr>
        <w:t>1.</w:t>
      </w:r>
      <w:r w:rsidRPr="009A4C1D">
        <w:rPr>
          <w:lang w:val="bg-BG"/>
        </w:rPr>
        <w:t xml:space="preserve"> </w:t>
      </w:r>
      <w:r w:rsidRPr="009A4C1D">
        <w:rPr>
          <w:lang w:val="ru-RU"/>
        </w:rPr>
        <w:t>Офертата е изготвена на база изискванията, поставени от възложителя за изпълнението на поръчката.</w:t>
      </w:r>
    </w:p>
    <w:p w:rsidR="00A74ABF" w:rsidRPr="009A4C1D" w:rsidRDefault="00A74ABF" w:rsidP="00CA7C7F">
      <w:pPr>
        <w:spacing w:before="120"/>
        <w:ind w:firstLine="709"/>
        <w:jc w:val="both"/>
        <w:rPr>
          <w:lang w:val="ru-RU"/>
        </w:rPr>
      </w:pPr>
      <w:r w:rsidRPr="009A4C1D">
        <w:rPr>
          <w:b/>
          <w:lang w:val="bg-BG"/>
        </w:rPr>
        <w:t>2</w:t>
      </w:r>
      <w:r w:rsidRPr="009A4C1D">
        <w:rPr>
          <w:b/>
          <w:lang w:val="ru-RU"/>
        </w:rPr>
        <w:t>.</w:t>
      </w:r>
      <w:r w:rsidRPr="009A4C1D">
        <w:rPr>
          <w:lang w:val="ru-RU"/>
        </w:rPr>
        <w:t xml:space="preserve"> </w:t>
      </w:r>
      <w:r>
        <w:rPr>
          <w:b/>
          <w:lang w:val="ru-RU"/>
        </w:rPr>
        <w:t>Ц</w:t>
      </w:r>
      <w:r w:rsidRPr="009A4C1D">
        <w:rPr>
          <w:b/>
          <w:lang w:val="ru-RU"/>
        </w:rPr>
        <w:t>ена</w:t>
      </w:r>
      <w:r>
        <w:rPr>
          <w:b/>
          <w:lang w:val="ru-RU"/>
        </w:rPr>
        <w:t>та</w:t>
      </w:r>
      <w:r w:rsidRPr="009A4C1D">
        <w:rPr>
          <w:lang w:val="ru-RU"/>
        </w:rPr>
        <w:t>, която предлагаме за изпълнение на настоящата обществена поръчка,</w:t>
      </w:r>
      <w:r w:rsidRPr="009A4C1D">
        <w:rPr>
          <w:lang w:val="bg-BG"/>
        </w:rPr>
        <w:t xml:space="preserve"> </w:t>
      </w:r>
      <w:r w:rsidRPr="009A4C1D">
        <w:rPr>
          <w:lang w:val="ru-RU"/>
        </w:rPr>
        <w:t>е в размер на  ………………………..,  словом (……....................................…)</w:t>
      </w:r>
      <w:r w:rsidRPr="009A4C1D">
        <w:rPr>
          <w:lang w:val="ru-RU"/>
        </w:rPr>
        <w:tab/>
        <w:t>лв.  без ДДС, или .................................... словом  (</w:t>
      </w:r>
      <w:r w:rsidRPr="009A4C1D">
        <w:rPr>
          <w:lang w:val="bg-BG"/>
        </w:rPr>
        <w:t>.</w:t>
      </w:r>
      <w:r w:rsidRPr="009A4C1D">
        <w:rPr>
          <w:lang w:val="ru-RU"/>
        </w:rPr>
        <w:t>…….............................…) лв.  с ДДС.</w:t>
      </w:r>
    </w:p>
    <w:p w:rsidR="00A74ABF" w:rsidRPr="009A4C1D" w:rsidRDefault="00A74ABF" w:rsidP="00CA7C7F">
      <w:pPr>
        <w:spacing w:before="120"/>
        <w:ind w:firstLine="709"/>
        <w:jc w:val="both"/>
      </w:pPr>
    </w:p>
    <w:p w:rsidR="00A74ABF" w:rsidRPr="009A4C1D" w:rsidRDefault="00A74ABF" w:rsidP="00CA7C7F">
      <w:pPr>
        <w:ind w:firstLine="708"/>
        <w:jc w:val="both"/>
        <w:rPr>
          <w:lang w:val="ru-RU"/>
        </w:rPr>
      </w:pPr>
      <w:r w:rsidRPr="009A4C1D">
        <w:rPr>
          <w:b/>
          <w:bCs/>
          <w:i/>
          <w:lang w:val="bg-BG"/>
        </w:rPr>
        <w:t xml:space="preserve"> </w:t>
      </w:r>
      <w:r w:rsidRPr="009A4C1D">
        <w:rPr>
          <w:b/>
          <w:bCs/>
          <w:i/>
        </w:rPr>
        <w:t>Забележка</w:t>
      </w:r>
      <w:r w:rsidRPr="009A4C1D">
        <w:rPr>
          <w:bCs/>
          <w:i/>
        </w:rPr>
        <w:t xml:space="preserve">: Предложената обща цена не следва да надвишава сумата </w:t>
      </w:r>
      <w:r>
        <w:rPr>
          <w:bCs/>
          <w:i/>
          <w:lang w:val="bg-BG"/>
        </w:rPr>
        <w:t xml:space="preserve">от </w:t>
      </w:r>
    </w:p>
    <w:p w:rsidR="00A74ABF" w:rsidRPr="009A4C1D" w:rsidRDefault="00A74ABF" w:rsidP="003B55EC">
      <w:pPr>
        <w:ind w:right="159" w:firstLine="540"/>
        <w:jc w:val="both"/>
        <w:rPr>
          <w:b/>
          <w:i/>
          <w:lang w:val="bg-BG"/>
        </w:rPr>
      </w:pPr>
      <w:r>
        <w:rPr>
          <w:b/>
          <w:i/>
          <w:lang w:val="bg-BG"/>
        </w:rPr>
        <w:t>10 000 лв /десет. без ДДС</w:t>
      </w:r>
    </w:p>
    <w:p w:rsidR="00A74ABF" w:rsidRPr="009A4C1D" w:rsidRDefault="00A74ABF" w:rsidP="003B55EC">
      <w:pPr>
        <w:ind w:right="159" w:firstLine="540"/>
        <w:jc w:val="both"/>
        <w:rPr>
          <w:lang w:val="bg-BG"/>
        </w:rPr>
      </w:pPr>
      <w:r w:rsidRPr="009A4C1D">
        <w:rPr>
          <w:b/>
          <w:i/>
        </w:rPr>
        <w:t xml:space="preserve">Участник, който е предложил по-висока цена от </w:t>
      </w:r>
      <w:r w:rsidRPr="009A4C1D">
        <w:rPr>
          <w:b/>
          <w:i/>
          <w:lang w:val="bg-BG"/>
        </w:rPr>
        <w:t>споме</w:t>
      </w:r>
      <w:r w:rsidRPr="009A4C1D">
        <w:rPr>
          <w:b/>
          <w:i/>
        </w:rPr>
        <w:t>натата по-горе ще бъде отстранен от участие в процедурата</w:t>
      </w:r>
      <w:r w:rsidRPr="009A4C1D">
        <w:rPr>
          <w:i/>
          <w:lang w:val="bg-BG"/>
        </w:rPr>
        <w:t xml:space="preserve"> !</w:t>
      </w:r>
    </w:p>
    <w:p w:rsidR="00A74ABF" w:rsidRPr="009A4C1D" w:rsidRDefault="00A74ABF" w:rsidP="003B55EC">
      <w:pPr>
        <w:ind w:right="159" w:firstLine="540"/>
        <w:jc w:val="both"/>
        <w:rPr>
          <w:lang w:val="bg-BG"/>
        </w:rPr>
      </w:pPr>
    </w:p>
    <w:p w:rsidR="00A74ABF" w:rsidRPr="009A4C1D" w:rsidRDefault="00A74ABF" w:rsidP="003B55EC">
      <w:pPr>
        <w:spacing w:before="120"/>
        <w:ind w:firstLine="708"/>
        <w:jc w:val="both"/>
        <w:rPr>
          <w:lang w:val="bg-BG"/>
        </w:rPr>
      </w:pPr>
      <w:r w:rsidRPr="009A4C1D">
        <w:rPr>
          <w:lang w:val="bg-BG"/>
        </w:rPr>
        <w:t>3. Посочената цена включва всички разходи по изпълнение на поръчката и не подлежи на увеличение.</w:t>
      </w:r>
      <w:r w:rsidRPr="009A4C1D">
        <w:rPr>
          <w:b/>
          <w:lang w:val="bg-BG"/>
        </w:rPr>
        <w:t xml:space="preserve"> </w:t>
      </w:r>
      <w:r w:rsidRPr="009A4C1D">
        <w:rPr>
          <w:lang w:val="bg-BG"/>
        </w:rPr>
        <w:t xml:space="preserve">Предложените цени са определени при пълно съответствие с условията от документацията по процедурата и </w:t>
      </w:r>
      <w:r w:rsidRPr="009A4C1D">
        <w:rPr>
          <w:lang w:val="ru-RU"/>
        </w:rPr>
        <w:t xml:space="preserve">включва всички </w:t>
      </w:r>
      <w:r w:rsidRPr="009A4C1D">
        <w:t>разходи за изготвяне на</w:t>
      </w:r>
      <w:r w:rsidRPr="009A4C1D">
        <w:rPr>
          <w:lang w:val="bg-BG"/>
        </w:rPr>
        <w:t xml:space="preserve"> докладите по ЗЕЕ, инвестиционните проекти по ЗУТ и проекните предложения.</w:t>
      </w:r>
    </w:p>
    <w:p w:rsidR="00A74ABF" w:rsidRPr="009A4C1D" w:rsidRDefault="00A74ABF" w:rsidP="003B55EC">
      <w:pPr>
        <w:spacing w:after="120"/>
        <w:ind w:firstLine="708"/>
        <w:jc w:val="both"/>
        <w:rPr>
          <w:lang w:val="ru-RU"/>
        </w:rPr>
      </w:pPr>
      <w:r w:rsidRPr="009A4C1D">
        <w:rPr>
          <w:lang w:val="bg-BG"/>
        </w:rPr>
        <w:t>4</w:t>
      </w:r>
      <w:r w:rsidRPr="009A4C1D">
        <w:rPr>
          <w:lang w:val="ru-RU"/>
        </w:rPr>
        <w:t>. Ние се задължаваме</w:t>
      </w:r>
      <w:r w:rsidRPr="009A4C1D">
        <w:rPr>
          <w:lang w:val="bg-BG"/>
        </w:rPr>
        <w:t>,</w:t>
      </w:r>
      <w:r w:rsidRPr="009A4C1D">
        <w:rPr>
          <w:lang w:val="ru-RU"/>
        </w:rPr>
        <w:t xml:space="preserve"> ако нашата оферта бъде приета, да изпълним и предадем предмета на поръчката съгласно сроковете и условията, залегнали в договора. </w:t>
      </w:r>
    </w:p>
    <w:p w:rsidR="00A74ABF" w:rsidRPr="009A4C1D" w:rsidRDefault="00A74ABF" w:rsidP="00B97EBF">
      <w:pPr>
        <w:keepNext/>
        <w:jc w:val="both"/>
        <w:outlineLvl w:val="2"/>
        <w:rPr>
          <w:color w:val="000000"/>
          <w:lang w:val="ru-RU"/>
        </w:rPr>
      </w:pPr>
      <w:r w:rsidRPr="009A4C1D">
        <w:rPr>
          <w:lang w:val="ru-RU"/>
        </w:rPr>
        <w:t xml:space="preserve">  </w:t>
      </w:r>
      <w:r w:rsidRPr="009A4C1D">
        <w:rPr>
          <w:lang w:val="ru-RU"/>
        </w:rPr>
        <w:tab/>
        <w:t xml:space="preserve">5. </w:t>
      </w:r>
      <w:r w:rsidRPr="009A4C1D">
        <w:rPr>
          <w:color w:val="000000"/>
          <w:lang w:val="ru-RU"/>
        </w:rPr>
        <w:t xml:space="preserve">Приемаме начина на разплащане на горепосочените суми, предложено в съответствие с документацията за възлагане на обществената поръчка, изготвена от Възложителя </w:t>
      </w:r>
      <w:r w:rsidRPr="009A4C1D">
        <w:rPr>
          <w:color w:val="000000"/>
          <w:lang w:val="bg-BG"/>
        </w:rPr>
        <w:t>и</w:t>
      </w:r>
      <w:r w:rsidRPr="009A4C1D">
        <w:rPr>
          <w:color w:val="000000"/>
          <w:lang w:val="ru-RU"/>
        </w:rPr>
        <w:t xml:space="preserve"> предложения в документацията проект на договор.</w:t>
      </w:r>
    </w:p>
    <w:p w:rsidR="00A74ABF" w:rsidRPr="009A4C1D" w:rsidRDefault="00A74ABF" w:rsidP="00CE69BC">
      <w:pPr>
        <w:ind w:firstLine="720"/>
        <w:jc w:val="both"/>
      </w:pPr>
      <w:r w:rsidRPr="009A4C1D">
        <w:rPr>
          <w:b/>
          <w:lang w:val="bg-BG"/>
        </w:rPr>
        <w:t>6.</w:t>
      </w:r>
      <w:r w:rsidRPr="009A4C1D">
        <w:rPr>
          <w:lang w:val="bg-BG"/>
        </w:rPr>
        <w:t xml:space="preserve"> До подготвянето на официален договор, това предложение, заедно с писменото приемане от Ваша страна и известие за сключване на договор, ще формират обвързващо споразумение между двете страни.</w:t>
      </w:r>
    </w:p>
    <w:p w:rsidR="00A74ABF" w:rsidRPr="009A4C1D" w:rsidRDefault="00A74ABF" w:rsidP="00CE69BC">
      <w:pPr>
        <w:ind w:firstLine="720"/>
        <w:jc w:val="both"/>
        <w:rPr>
          <w:b/>
          <w:lang w:val="bg-BG"/>
        </w:rPr>
      </w:pPr>
    </w:p>
    <w:p w:rsidR="00A74ABF" w:rsidRPr="009A4C1D" w:rsidRDefault="00A74ABF" w:rsidP="00CE69BC">
      <w:pPr>
        <w:ind w:firstLine="720"/>
        <w:jc w:val="both"/>
        <w:rPr>
          <w:b/>
          <w:lang w:val="bg-BG"/>
        </w:rPr>
      </w:pPr>
      <w:r w:rsidRPr="009A4C1D">
        <w:rPr>
          <w:b/>
        </w:rPr>
        <w:t>Известна ми е отговорността по чл. 313 от Наказателния кодекс за посочване на неверни данни.</w:t>
      </w:r>
    </w:p>
    <w:p w:rsidR="00A74ABF" w:rsidRPr="009A4C1D" w:rsidRDefault="00A74ABF" w:rsidP="00CE69BC">
      <w:pPr>
        <w:ind w:firstLine="720"/>
        <w:jc w:val="both"/>
        <w:rPr>
          <w:b/>
          <w:lang w:val="bg-BG"/>
        </w:rPr>
      </w:pPr>
    </w:p>
    <w:p w:rsidR="00A74ABF" w:rsidRPr="009A4C1D" w:rsidRDefault="00A74ABF" w:rsidP="00CE69BC">
      <w:pPr>
        <w:jc w:val="both"/>
        <w:rPr>
          <w:b/>
          <w:lang w:val="bg-BG"/>
        </w:rPr>
      </w:pPr>
    </w:p>
    <w:tbl>
      <w:tblPr>
        <w:tblW w:w="10191" w:type="dxa"/>
        <w:tblInd w:w="2" w:type="dxa"/>
        <w:tblLayout w:type="fixed"/>
        <w:tblLook w:val="00A0"/>
      </w:tblPr>
      <w:tblGrid>
        <w:gridCol w:w="4085"/>
        <w:gridCol w:w="6106"/>
      </w:tblGrid>
      <w:tr w:rsidR="00A74ABF" w:rsidRPr="009A4C1D" w:rsidTr="00AF1338">
        <w:trPr>
          <w:trHeight w:val="348"/>
        </w:trPr>
        <w:tc>
          <w:tcPr>
            <w:tcW w:w="4085" w:type="dxa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Наименование на участника  </w:t>
            </w:r>
          </w:p>
        </w:tc>
        <w:tc>
          <w:tcPr>
            <w:tcW w:w="6106" w:type="dxa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A74ABF" w:rsidRPr="009A4C1D" w:rsidTr="00AF1338">
        <w:trPr>
          <w:trHeight w:val="363"/>
        </w:trPr>
        <w:tc>
          <w:tcPr>
            <w:tcW w:w="4085" w:type="dxa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Дата  </w:t>
            </w:r>
          </w:p>
        </w:tc>
        <w:tc>
          <w:tcPr>
            <w:tcW w:w="6106" w:type="dxa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________/ _________ / ________</w:t>
            </w:r>
          </w:p>
        </w:tc>
      </w:tr>
      <w:tr w:rsidR="00A74ABF" w:rsidRPr="009A4C1D" w:rsidTr="00AF1338">
        <w:trPr>
          <w:trHeight w:val="529"/>
        </w:trPr>
        <w:tc>
          <w:tcPr>
            <w:tcW w:w="4085" w:type="dxa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 xml:space="preserve">Законен представител/упълномощено лице </w:t>
            </w:r>
          </w:p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име и фамилия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6106" w:type="dxa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  <w:tr w:rsidR="00A74ABF" w:rsidRPr="009A4C1D" w:rsidTr="00AF1338">
        <w:trPr>
          <w:trHeight w:val="544"/>
        </w:trPr>
        <w:tc>
          <w:tcPr>
            <w:tcW w:w="4085" w:type="dxa"/>
          </w:tcPr>
          <w:p w:rsidR="00A74ABF" w:rsidRPr="009A4C1D" w:rsidRDefault="00A74ABF" w:rsidP="00A628E3">
            <w:pPr>
              <w:spacing w:before="120"/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Подпис</w:t>
            </w:r>
          </w:p>
          <w:p w:rsidR="00A74ABF" w:rsidRPr="009A4C1D" w:rsidRDefault="00A74ABF" w:rsidP="00A628E3">
            <w:pPr>
              <w:ind w:right="-1"/>
              <w:jc w:val="both"/>
              <w:rPr>
                <w:lang w:val="bg-BG"/>
              </w:rPr>
            </w:pPr>
            <w:r w:rsidRPr="009A4C1D">
              <w:rPr>
                <w:lang w:val="bg-BG"/>
              </w:rPr>
              <w:t>(</w:t>
            </w:r>
            <w:r w:rsidRPr="009A4C1D">
              <w:rPr>
                <w:i/>
                <w:iCs/>
                <w:lang w:val="bg-BG"/>
              </w:rPr>
              <w:t>печат</w:t>
            </w:r>
            <w:r w:rsidRPr="009A4C1D">
              <w:rPr>
                <w:lang w:val="bg-BG"/>
              </w:rPr>
              <w:t>)</w:t>
            </w:r>
          </w:p>
        </w:tc>
        <w:tc>
          <w:tcPr>
            <w:tcW w:w="6106" w:type="dxa"/>
          </w:tcPr>
          <w:p w:rsidR="00A74ABF" w:rsidRPr="009A4C1D" w:rsidRDefault="00A74ABF" w:rsidP="00A628E3">
            <w:pPr>
              <w:spacing w:before="120"/>
              <w:ind w:right="-1"/>
              <w:rPr>
                <w:lang w:val="bg-BG"/>
              </w:rPr>
            </w:pPr>
            <w:r w:rsidRPr="009A4C1D">
              <w:rPr>
                <w:lang w:val="bg-BG"/>
              </w:rPr>
              <w:t>___________________________</w:t>
            </w:r>
          </w:p>
        </w:tc>
      </w:tr>
    </w:tbl>
    <w:p w:rsidR="00A74ABF" w:rsidRPr="009A4C1D" w:rsidRDefault="00A74ABF" w:rsidP="00A628E3">
      <w:pPr>
        <w:rPr>
          <w:bCs/>
          <w:lang w:val="bg-BG"/>
        </w:rPr>
      </w:pPr>
    </w:p>
    <w:p w:rsidR="00A74ABF" w:rsidRPr="009A4C1D" w:rsidRDefault="00A74ABF" w:rsidP="00A628E3">
      <w:pPr>
        <w:rPr>
          <w:b/>
          <w:lang w:val="bg-BG" w:eastAsia="bg-BG"/>
        </w:rPr>
      </w:pPr>
    </w:p>
    <w:p w:rsidR="00A74ABF" w:rsidRPr="009A4C1D" w:rsidRDefault="00A74ABF" w:rsidP="00A628E3">
      <w:pPr>
        <w:rPr>
          <w:b/>
          <w:lang w:val="bg-BG" w:eastAsia="bg-BG"/>
        </w:rPr>
      </w:pPr>
    </w:p>
    <w:sectPr w:rsidR="00A74ABF" w:rsidRPr="009A4C1D" w:rsidSect="003342B8">
      <w:headerReference w:type="default" r:id="rId7"/>
      <w:footerReference w:type="default" r:id="rId8"/>
      <w:headerReference w:type="first" r:id="rId9"/>
      <w:pgSz w:w="11906" w:h="16838"/>
      <w:pgMar w:top="719" w:right="849" w:bottom="851" w:left="1418" w:header="567" w:footer="283" w:gutter="0"/>
      <w:pgNumType w:start="0" w:chapStyle="1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4ABF" w:rsidRDefault="00A74ABF" w:rsidP="00DB3A7A">
      <w:r>
        <w:separator/>
      </w:r>
    </w:p>
  </w:endnote>
  <w:endnote w:type="continuationSeparator" w:id="0">
    <w:p w:rsidR="00A74ABF" w:rsidRDefault="00A74ABF" w:rsidP="00DB3A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Univers">
    <w:panose1 w:val="020B0603020202030204"/>
    <w:charset w:val="CC"/>
    <w:family w:val="swiss"/>
    <w:notTrueType/>
    <w:pitch w:val="variable"/>
    <w:sig w:usb0="00000203" w:usb1="00000000" w:usb2="00000000" w:usb3="00000000" w:csb0="0000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ABF" w:rsidRPr="004577ED" w:rsidRDefault="00A74ABF" w:rsidP="00F20588">
    <w:pPr>
      <w:pStyle w:val="Footer"/>
      <w:spacing w:before="120"/>
      <w:jc w:val="center"/>
      <w:rPr>
        <w:i/>
        <w:iCs/>
        <w:sz w:val="22"/>
        <w:szCs w:val="22"/>
      </w:rPr>
    </w:pPr>
    <w:r w:rsidRPr="004577ED">
      <w:rPr>
        <w:i/>
        <w:iCs/>
        <w:sz w:val="16"/>
        <w:szCs w:val="16"/>
      </w:rPr>
      <w:fldChar w:fldCharType="begin"/>
    </w:r>
    <w:r w:rsidRPr="004577ED">
      <w:rPr>
        <w:i/>
        <w:iCs/>
        <w:sz w:val="16"/>
        <w:szCs w:val="16"/>
      </w:rPr>
      <w:instrText>PAGE   \* MERGEFORMAT</w:instrText>
    </w:r>
    <w:r w:rsidRPr="004577ED">
      <w:rPr>
        <w:i/>
        <w:iCs/>
        <w:sz w:val="16"/>
        <w:szCs w:val="16"/>
      </w:rPr>
      <w:fldChar w:fldCharType="separate"/>
    </w:r>
    <w:r>
      <w:rPr>
        <w:i/>
        <w:iCs/>
        <w:noProof/>
        <w:sz w:val="16"/>
        <w:szCs w:val="16"/>
      </w:rPr>
      <w:t>31</w:t>
    </w:r>
    <w:r w:rsidRPr="004577ED">
      <w:rPr>
        <w:i/>
        <w:iCs/>
        <w:sz w:val="16"/>
        <w:szCs w:val="16"/>
      </w:rPr>
      <w:fldChar w:fldCharType="end"/>
    </w:r>
  </w:p>
  <w:p w:rsidR="00A74ABF" w:rsidRPr="00495DDF" w:rsidRDefault="00A74ABF" w:rsidP="00641616">
    <w:pPr>
      <w:jc w:val="center"/>
      <w:rPr>
        <w:i/>
        <w:iCs/>
        <w:sz w:val="20"/>
        <w:szCs w:val="20"/>
        <w:lang w:val="bg-BG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4ABF" w:rsidRDefault="00A74ABF" w:rsidP="00DB3A7A">
      <w:r>
        <w:separator/>
      </w:r>
    </w:p>
  </w:footnote>
  <w:footnote w:type="continuationSeparator" w:id="0">
    <w:p w:rsidR="00A74ABF" w:rsidRDefault="00A74ABF" w:rsidP="00DB3A7A">
      <w:r>
        <w:continuationSeparator/>
      </w:r>
    </w:p>
  </w:footnote>
  <w:footnote w:id="1">
    <w:p w:rsidR="00A74ABF" w:rsidRDefault="00A74ABF" w:rsidP="009D4EBE">
      <w:pPr>
        <w:autoSpaceDE w:val="0"/>
        <w:autoSpaceDN w:val="0"/>
        <w:adjustRightInd w:val="0"/>
        <w:jc w:val="both"/>
      </w:pPr>
      <w:r w:rsidRPr="009D4EBE">
        <w:rPr>
          <w:rStyle w:val="FootnoteReference"/>
          <w:sz w:val="20"/>
          <w:szCs w:val="20"/>
        </w:rPr>
        <w:footnoteRef/>
      </w:r>
      <w:r w:rsidRPr="009D4EBE">
        <w:rPr>
          <w:sz w:val="20"/>
          <w:szCs w:val="20"/>
        </w:rPr>
        <w:t xml:space="preserve"> </w:t>
      </w:r>
      <w:r w:rsidRPr="009D4EBE">
        <w:rPr>
          <w:sz w:val="20"/>
          <w:szCs w:val="20"/>
          <w:lang w:val="bg-BG"/>
        </w:rPr>
        <w:t>Декларацията се подписва от всички лица по чл. 40, ал. 2 от ППЗОП. В случай че участникът е обединение, декларация се представя от всяко физическо и</w:t>
      </w:r>
      <w:r>
        <w:rPr>
          <w:sz w:val="20"/>
          <w:szCs w:val="20"/>
          <w:lang w:val="bg-BG"/>
        </w:rPr>
        <w:t>/и</w:t>
      </w:r>
      <w:r w:rsidRPr="009D4EBE">
        <w:rPr>
          <w:sz w:val="20"/>
          <w:szCs w:val="20"/>
          <w:lang w:val="bg-BG"/>
        </w:rPr>
        <w:t>ли юридическо лице, включено в обединението. В случай, че при изпълнение на обществената поръчка ще се използват подизпълнители декларацията се представя и от подизпълнителите.</w:t>
      </w:r>
    </w:p>
  </w:footnote>
  <w:footnote w:id="2">
    <w:p w:rsidR="00A74ABF" w:rsidRPr="009D4EBE" w:rsidRDefault="00A74ABF" w:rsidP="009D4EBE">
      <w:pPr>
        <w:autoSpaceDE w:val="0"/>
        <w:autoSpaceDN w:val="0"/>
        <w:adjustRightInd w:val="0"/>
        <w:spacing w:before="120"/>
        <w:jc w:val="both"/>
        <w:rPr>
          <w:sz w:val="20"/>
          <w:szCs w:val="20"/>
          <w:lang w:val="bg-BG"/>
        </w:rPr>
      </w:pPr>
      <w:r w:rsidRPr="009D4EBE">
        <w:rPr>
          <w:rStyle w:val="FootnoteReference"/>
          <w:sz w:val="20"/>
          <w:szCs w:val="20"/>
        </w:rPr>
        <w:footnoteRef/>
      </w:r>
      <w:r w:rsidRPr="009D4EBE">
        <w:rPr>
          <w:sz w:val="20"/>
          <w:szCs w:val="20"/>
        </w:rPr>
        <w:t xml:space="preserve"> </w:t>
      </w:r>
      <w:r w:rsidRPr="009D4EBE">
        <w:rPr>
          <w:sz w:val="20"/>
          <w:szCs w:val="20"/>
          <w:lang w:val="bg-BG"/>
        </w:rPr>
        <w:t>„Конфликт на интереси“ е налице, когато възложителят, негови служители или наети от него лица извън неговата структура, които участват в подготовката или възлагането на обществената поръчка или могат да повлияят на резултата от нея, имат интерес, който може да води до облага по смисъла на чл. 2, ал. 3 от Закона за предотвратяване и установяване на конфликт на интереси и за който би могло да се приеме, че влияе на тяхната безпристрастност и независимост във връзка с възлагането на обществената поръчка.</w:t>
      </w:r>
    </w:p>
    <w:p w:rsidR="00A74ABF" w:rsidRDefault="00A74ABF" w:rsidP="000A60DE">
      <w:pPr>
        <w:jc w:val="both"/>
        <w:rPr>
          <w:b/>
          <w:i/>
          <w:sz w:val="20"/>
          <w:szCs w:val="20"/>
          <w:lang w:val="bg-BG"/>
        </w:rPr>
      </w:pPr>
    </w:p>
    <w:p w:rsidR="00A74ABF" w:rsidRDefault="00A74ABF" w:rsidP="000A60DE">
      <w:pPr>
        <w:jc w:val="both"/>
      </w:pPr>
    </w:p>
  </w:footnote>
  <w:footnote w:id="3">
    <w:p w:rsidR="00A74ABF" w:rsidRDefault="00A74ABF">
      <w:pPr>
        <w:pStyle w:val="FootnoteText"/>
      </w:pPr>
      <w:r w:rsidRPr="006E2B79">
        <w:rPr>
          <w:rStyle w:val="FootnoteReference"/>
        </w:rPr>
        <w:footnoteRef/>
      </w:r>
      <w:r w:rsidRPr="006E2B79">
        <w:t xml:space="preserve"> </w:t>
      </w:r>
      <w:r w:rsidRPr="006E2B79">
        <w:rPr>
          <w:lang w:val="bg-BG"/>
        </w:rPr>
        <w:t xml:space="preserve">Съгласно § 2, т. </w:t>
      </w:r>
      <w:r w:rsidRPr="006E2B79">
        <w:rPr>
          <w:lang w:val="bg-BG" w:eastAsia="bg-BG"/>
        </w:rPr>
        <w:t>66 от ДР на ЗОП "Годишен общ оборот" е сумата от нетните приходи от продажби.</w:t>
      </w:r>
    </w:p>
  </w:footnote>
  <w:footnote w:id="4">
    <w:p w:rsidR="00A74ABF" w:rsidRPr="009D4EBE" w:rsidRDefault="00A74ABF" w:rsidP="009D4EBE">
      <w:pPr>
        <w:pStyle w:val="FootnoteText"/>
        <w:jc w:val="both"/>
        <w:rPr>
          <w:lang w:val="bg-BG" w:eastAsia="bg-BG"/>
        </w:rPr>
      </w:pPr>
      <w:r w:rsidRPr="009D4EBE">
        <w:rPr>
          <w:vertAlign w:val="superscript"/>
          <w:lang w:val="bg-BG" w:eastAsia="bg-BG"/>
        </w:rPr>
        <w:footnoteRef/>
      </w:r>
      <w:r w:rsidRPr="009D4EBE">
        <w:rPr>
          <w:vertAlign w:val="superscript"/>
          <w:lang w:val="bg-BG" w:eastAsia="bg-BG"/>
        </w:rPr>
        <w:t xml:space="preserve"> </w:t>
      </w:r>
      <w:r w:rsidRPr="009D4EBE">
        <w:rPr>
          <w:lang w:val="bg-BG" w:eastAsia="bg-BG"/>
        </w:rPr>
        <w:t>"Минимална цена на труд" е минималният размер на заплащане на работната сила, определен като минимален месечен размер на осигурителния доход по дейности и групи професии съгласно от Закона за бюджета на държавното обществено осигуряване за съответната година.</w:t>
      </w:r>
    </w:p>
    <w:p w:rsidR="00A74ABF" w:rsidRPr="009D4EBE" w:rsidRDefault="00A74ABF" w:rsidP="009D4EBE">
      <w:pPr>
        <w:pStyle w:val="FootnoteText"/>
        <w:spacing w:before="120"/>
        <w:jc w:val="both"/>
        <w:rPr>
          <w:lang w:val="bg-BG" w:eastAsia="bg-BG"/>
        </w:rPr>
      </w:pPr>
      <w:r w:rsidRPr="009D4EBE">
        <w:rPr>
          <w:lang w:val="bg-BG" w:eastAsia="bg-BG"/>
        </w:rPr>
        <w:t>Органите, от които участниците могат да получат необходимата информация за задълженията, свързани със закрила на заетостта и условията на труд, които са в сила в Република България, са посочени в обявата за обществената поръчка.</w:t>
      </w:r>
    </w:p>
    <w:p w:rsidR="00A74ABF" w:rsidRDefault="00A74ABF" w:rsidP="009D4EBE">
      <w:pPr>
        <w:pStyle w:val="FootnoteText"/>
        <w:spacing w:before="120"/>
        <w:jc w:val="both"/>
      </w:pPr>
    </w:p>
  </w:footnote>
  <w:footnote w:id="5">
    <w:p w:rsidR="00A74ABF" w:rsidRPr="00BD748C" w:rsidRDefault="00A74ABF" w:rsidP="00BD748C">
      <w:pPr>
        <w:autoSpaceDE w:val="0"/>
        <w:autoSpaceDN w:val="0"/>
        <w:adjustRightInd w:val="0"/>
        <w:jc w:val="both"/>
        <w:rPr>
          <w:sz w:val="18"/>
          <w:szCs w:val="18"/>
          <w:lang w:val="bg-BG"/>
        </w:rPr>
      </w:pPr>
      <w:r w:rsidRPr="00BD748C">
        <w:rPr>
          <w:rStyle w:val="FootnoteReference"/>
          <w:sz w:val="18"/>
          <w:szCs w:val="18"/>
        </w:rPr>
        <w:footnoteRef/>
      </w:r>
      <w:r>
        <w:rPr>
          <w:sz w:val="18"/>
          <w:szCs w:val="18"/>
          <w:lang w:val="bg-BG"/>
        </w:rPr>
        <w:t xml:space="preserve"> </w:t>
      </w:r>
      <w:r w:rsidRPr="00BD748C">
        <w:rPr>
          <w:sz w:val="18"/>
          <w:szCs w:val="18"/>
          <w:lang w:val="bg-BG"/>
        </w:rPr>
        <w:t>Съгласно разпоредбата на чл. 102, ал. 2 от ЗОП участниците не могат да се позовават на конфиденциалност по отношение на предложенията от офертите им, които подлежат на оценка.</w:t>
      </w:r>
    </w:p>
    <w:p w:rsidR="00A74ABF" w:rsidRDefault="00A74ABF" w:rsidP="00BD748C">
      <w:pPr>
        <w:autoSpaceDE w:val="0"/>
        <w:autoSpaceDN w:val="0"/>
        <w:adjustRightInd w:val="0"/>
        <w:jc w:val="both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ABF" w:rsidRPr="00362B95" w:rsidRDefault="00A74ABF" w:rsidP="00362B95">
    <w:pPr>
      <w:pStyle w:val="Header"/>
      <w:jc w:val="center"/>
      <w:rPr>
        <w:sz w:val="16"/>
        <w:szCs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ABF" w:rsidRPr="00117079" w:rsidRDefault="00A74ABF" w:rsidP="00117079">
    <w:pPr>
      <w:tabs>
        <w:tab w:val="left" w:pos="4320"/>
      </w:tabs>
      <w:rPr>
        <w:sz w:val="8"/>
        <w:szCs w:val="8"/>
        <w:lang w:val="bg-BG"/>
      </w:rPr>
    </w:pPr>
  </w:p>
  <w:p w:rsidR="00A74ABF" w:rsidRPr="00E21871" w:rsidRDefault="00A74ABF" w:rsidP="00E21871">
    <w:pPr>
      <w:pStyle w:val="Header"/>
      <w:rPr>
        <w:sz w:val="8"/>
        <w:szCs w:val="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7E1C650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0CE42F5F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88549BE"/>
    <w:multiLevelType w:val="hybridMultilevel"/>
    <w:tmpl w:val="E64ECFCE"/>
    <w:lvl w:ilvl="0" w:tplc="579A4784">
      <w:start w:val="1"/>
      <w:numFmt w:val="decimal"/>
      <w:lvlText w:val="%1."/>
      <w:lvlJc w:val="left"/>
      <w:pPr>
        <w:tabs>
          <w:tab w:val="num" w:pos="1290"/>
        </w:tabs>
        <w:ind w:left="1290" w:hanging="81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3">
    <w:nsid w:val="1C9A06DA"/>
    <w:multiLevelType w:val="hybridMultilevel"/>
    <w:tmpl w:val="6358A222"/>
    <w:lvl w:ilvl="0" w:tplc="894A412A">
      <w:start w:val="2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297536A0"/>
    <w:multiLevelType w:val="hybridMultilevel"/>
    <w:tmpl w:val="2A58C734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AD37FEE"/>
    <w:multiLevelType w:val="hybridMultilevel"/>
    <w:tmpl w:val="1FAA2A4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5076EE"/>
    <w:multiLevelType w:val="hybridMultilevel"/>
    <w:tmpl w:val="5FDC008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AE00B44"/>
    <w:multiLevelType w:val="hybridMultilevel"/>
    <w:tmpl w:val="BEB6F43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5857F01"/>
    <w:multiLevelType w:val="hybridMultilevel"/>
    <w:tmpl w:val="3A3223E0"/>
    <w:lvl w:ilvl="0" w:tplc="AE706F10">
      <w:start w:val="7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9">
    <w:nsid w:val="66047BC1"/>
    <w:multiLevelType w:val="hybridMultilevel"/>
    <w:tmpl w:val="F59881B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DAF10EF"/>
    <w:multiLevelType w:val="hybridMultilevel"/>
    <w:tmpl w:val="A46406A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1"/>
  </w:num>
  <w:num w:numId="13">
    <w:abstractNumId w:val="5"/>
  </w:num>
  <w:num w:numId="14">
    <w:abstractNumId w:val="8"/>
  </w:num>
  <w:num w:numId="15">
    <w:abstractNumId w:val="3"/>
  </w:num>
  <w:num w:numId="16">
    <w:abstractNumId w:val="6"/>
  </w:num>
  <w:num w:numId="17">
    <w:abstractNumId w:val="2"/>
  </w:num>
  <w:num w:numId="18">
    <w:abstractNumId w:val="9"/>
  </w:num>
  <w:num w:numId="19">
    <w:abstractNumId w:val="10"/>
  </w:num>
  <w:num w:numId="20">
    <w:abstractNumId w:val="7"/>
  </w:num>
  <w:num w:numId="21">
    <w:abstractNumId w:val="4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3A7A"/>
    <w:rsid w:val="0000089E"/>
    <w:rsid w:val="0000092D"/>
    <w:rsid w:val="00000984"/>
    <w:rsid w:val="000015E8"/>
    <w:rsid w:val="00003851"/>
    <w:rsid w:val="00004B4C"/>
    <w:rsid w:val="00010A4F"/>
    <w:rsid w:val="00011CAE"/>
    <w:rsid w:val="000154B8"/>
    <w:rsid w:val="00016214"/>
    <w:rsid w:val="0002069F"/>
    <w:rsid w:val="00020C53"/>
    <w:rsid w:val="00020F6D"/>
    <w:rsid w:val="00021087"/>
    <w:rsid w:val="00025741"/>
    <w:rsid w:val="00025A34"/>
    <w:rsid w:val="00026273"/>
    <w:rsid w:val="00027419"/>
    <w:rsid w:val="00030090"/>
    <w:rsid w:val="00030D94"/>
    <w:rsid w:val="000310FF"/>
    <w:rsid w:val="0003186E"/>
    <w:rsid w:val="00031F56"/>
    <w:rsid w:val="0003310A"/>
    <w:rsid w:val="00033761"/>
    <w:rsid w:val="00033CD7"/>
    <w:rsid w:val="00033EF7"/>
    <w:rsid w:val="00034BD3"/>
    <w:rsid w:val="00035F42"/>
    <w:rsid w:val="000363E6"/>
    <w:rsid w:val="0003721D"/>
    <w:rsid w:val="0003760E"/>
    <w:rsid w:val="000405BD"/>
    <w:rsid w:val="00041E03"/>
    <w:rsid w:val="00043D6D"/>
    <w:rsid w:val="00045304"/>
    <w:rsid w:val="00045330"/>
    <w:rsid w:val="00045ADA"/>
    <w:rsid w:val="00046A2C"/>
    <w:rsid w:val="00046F9F"/>
    <w:rsid w:val="00047D93"/>
    <w:rsid w:val="00051B2B"/>
    <w:rsid w:val="00051FF0"/>
    <w:rsid w:val="0005333A"/>
    <w:rsid w:val="0005496B"/>
    <w:rsid w:val="000552E4"/>
    <w:rsid w:val="000561BF"/>
    <w:rsid w:val="00056656"/>
    <w:rsid w:val="00060B2C"/>
    <w:rsid w:val="00060D60"/>
    <w:rsid w:val="000624D6"/>
    <w:rsid w:val="0006327F"/>
    <w:rsid w:val="00064D8E"/>
    <w:rsid w:val="00064E11"/>
    <w:rsid w:val="0006510C"/>
    <w:rsid w:val="0006650B"/>
    <w:rsid w:val="00070096"/>
    <w:rsid w:val="00070260"/>
    <w:rsid w:val="00070D75"/>
    <w:rsid w:val="000710D7"/>
    <w:rsid w:val="00073445"/>
    <w:rsid w:val="00073D3F"/>
    <w:rsid w:val="00074754"/>
    <w:rsid w:val="00075266"/>
    <w:rsid w:val="00075612"/>
    <w:rsid w:val="00076335"/>
    <w:rsid w:val="00077BFA"/>
    <w:rsid w:val="000805F3"/>
    <w:rsid w:val="00084E60"/>
    <w:rsid w:val="00084F22"/>
    <w:rsid w:val="00085468"/>
    <w:rsid w:val="00086566"/>
    <w:rsid w:val="0008722A"/>
    <w:rsid w:val="00087423"/>
    <w:rsid w:val="00091343"/>
    <w:rsid w:val="00091E16"/>
    <w:rsid w:val="00092DB5"/>
    <w:rsid w:val="00093A8D"/>
    <w:rsid w:val="0009401C"/>
    <w:rsid w:val="0009488A"/>
    <w:rsid w:val="00094E1D"/>
    <w:rsid w:val="00096E76"/>
    <w:rsid w:val="0009714A"/>
    <w:rsid w:val="000A0116"/>
    <w:rsid w:val="000A04F0"/>
    <w:rsid w:val="000A19E9"/>
    <w:rsid w:val="000A1C3B"/>
    <w:rsid w:val="000A4DE9"/>
    <w:rsid w:val="000A5186"/>
    <w:rsid w:val="000A5598"/>
    <w:rsid w:val="000A596D"/>
    <w:rsid w:val="000A60DE"/>
    <w:rsid w:val="000A75FF"/>
    <w:rsid w:val="000B004F"/>
    <w:rsid w:val="000B038A"/>
    <w:rsid w:val="000B343F"/>
    <w:rsid w:val="000B389A"/>
    <w:rsid w:val="000B69B8"/>
    <w:rsid w:val="000C0917"/>
    <w:rsid w:val="000C0946"/>
    <w:rsid w:val="000C0CB9"/>
    <w:rsid w:val="000C11E0"/>
    <w:rsid w:val="000C146B"/>
    <w:rsid w:val="000C174A"/>
    <w:rsid w:val="000C2391"/>
    <w:rsid w:val="000C2FE2"/>
    <w:rsid w:val="000C4578"/>
    <w:rsid w:val="000C7569"/>
    <w:rsid w:val="000C7801"/>
    <w:rsid w:val="000D1843"/>
    <w:rsid w:val="000D2071"/>
    <w:rsid w:val="000D2AC3"/>
    <w:rsid w:val="000D2E6E"/>
    <w:rsid w:val="000D2F0C"/>
    <w:rsid w:val="000D3081"/>
    <w:rsid w:val="000D30A0"/>
    <w:rsid w:val="000D3CA4"/>
    <w:rsid w:val="000D5502"/>
    <w:rsid w:val="000D55EB"/>
    <w:rsid w:val="000D769A"/>
    <w:rsid w:val="000E09A8"/>
    <w:rsid w:val="000E1507"/>
    <w:rsid w:val="000E26DD"/>
    <w:rsid w:val="000E36AC"/>
    <w:rsid w:val="000E3E0A"/>
    <w:rsid w:val="000E3E6C"/>
    <w:rsid w:val="000E445A"/>
    <w:rsid w:val="000E523A"/>
    <w:rsid w:val="000E5881"/>
    <w:rsid w:val="000E6237"/>
    <w:rsid w:val="000F0AA8"/>
    <w:rsid w:val="000F0BCA"/>
    <w:rsid w:val="000F48A8"/>
    <w:rsid w:val="000F5185"/>
    <w:rsid w:val="00100644"/>
    <w:rsid w:val="00101EDE"/>
    <w:rsid w:val="0010405B"/>
    <w:rsid w:val="00104FF9"/>
    <w:rsid w:val="0010552E"/>
    <w:rsid w:val="00111267"/>
    <w:rsid w:val="00112876"/>
    <w:rsid w:val="00113BF7"/>
    <w:rsid w:val="00114284"/>
    <w:rsid w:val="00114834"/>
    <w:rsid w:val="00114D6B"/>
    <w:rsid w:val="00115CB8"/>
    <w:rsid w:val="00115F96"/>
    <w:rsid w:val="00116668"/>
    <w:rsid w:val="00117079"/>
    <w:rsid w:val="00120025"/>
    <w:rsid w:val="00121013"/>
    <w:rsid w:val="00121168"/>
    <w:rsid w:val="00122223"/>
    <w:rsid w:val="0012312D"/>
    <w:rsid w:val="001238AA"/>
    <w:rsid w:val="001249F0"/>
    <w:rsid w:val="00124AFB"/>
    <w:rsid w:val="001252EE"/>
    <w:rsid w:val="001265C5"/>
    <w:rsid w:val="00126605"/>
    <w:rsid w:val="001268A2"/>
    <w:rsid w:val="001300EA"/>
    <w:rsid w:val="00131353"/>
    <w:rsid w:val="0013184A"/>
    <w:rsid w:val="00131DD1"/>
    <w:rsid w:val="001327A4"/>
    <w:rsid w:val="001353BB"/>
    <w:rsid w:val="00135472"/>
    <w:rsid w:val="0013625B"/>
    <w:rsid w:val="001371B7"/>
    <w:rsid w:val="0013737F"/>
    <w:rsid w:val="001375DB"/>
    <w:rsid w:val="00140933"/>
    <w:rsid w:val="0014097B"/>
    <w:rsid w:val="001445F2"/>
    <w:rsid w:val="00144BF0"/>
    <w:rsid w:val="00150B66"/>
    <w:rsid w:val="001540F8"/>
    <w:rsid w:val="0015455D"/>
    <w:rsid w:val="00154ACE"/>
    <w:rsid w:val="0015500F"/>
    <w:rsid w:val="0015691B"/>
    <w:rsid w:val="00157675"/>
    <w:rsid w:val="00160006"/>
    <w:rsid w:val="0016035D"/>
    <w:rsid w:val="00160AE2"/>
    <w:rsid w:val="001650E5"/>
    <w:rsid w:val="0016548A"/>
    <w:rsid w:val="00165726"/>
    <w:rsid w:val="00167C89"/>
    <w:rsid w:val="00171242"/>
    <w:rsid w:val="00171FB7"/>
    <w:rsid w:val="0017210B"/>
    <w:rsid w:val="00172D7F"/>
    <w:rsid w:val="00174E0A"/>
    <w:rsid w:val="00175BAE"/>
    <w:rsid w:val="00177220"/>
    <w:rsid w:val="00177F08"/>
    <w:rsid w:val="00180B08"/>
    <w:rsid w:val="00181394"/>
    <w:rsid w:val="00181BB4"/>
    <w:rsid w:val="001823AA"/>
    <w:rsid w:val="001830CD"/>
    <w:rsid w:val="0018397F"/>
    <w:rsid w:val="00183F4F"/>
    <w:rsid w:val="0018417A"/>
    <w:rsid w:val="0018429B"/>
    <w:rsid w:val="00184505"/>
    <w:rsid w:val="00184EB6"/>
    <w:rsid w:val="00185221"/>
    <w:rsid w:val="00185513"/>
    <w:rsid w:val="0018604C"/>
    <w:rsid w:val="0018612A"/>
    <w:rsid w:val="00186E31"/>
    <w:rsid w:val="00187F2F"/>
    <w:rsid w:val="0019090B"/>
    <w:rsid w:val="00190B77"/>
    <w:rsid w:val="0019124B"/>
    <w:rsid w:val="00191A87"/>
    <w:rsid w:val="00191F2F"/>
    <w:rsid w:val="00192F58"/>
    <w:rsid w:val="0019397B"/>
    <w:rsid w:val="00194BF9"/>
    <w:rsid w:val="00195941"/>
    <w:rsid w:val="001960BE"/>
    <w:rsid w:val="00196ECC"/>
    <w:rsid w:val="001A0758"/>
    <w:rsid w:val="001A12B5"/>
    <w:rsid w:val="001A1500"/>
    <w:rsid w:val="001A27D8"/>
    <w:rsid w:val="001A359F"/>
    <w:rsid w:val="001A40DF"/>
    <w:rsid w:val="001A7559"/>
    <w:rsid w:val="001A7D83"/>
    <w:rsid w:val="001B049D"/>
    <w:rsid w:val="001B12C5"/>
    <w:rsid w:val="001B201D"/>
    <w:rsid w:val="001B2BAC"/>
    <w:rsid w:val="001B2C44"/>
    <w:rsid w:val="001B3326"/>
    <w:rsid w:val="001B4142"/>
    <w:rsid w:val="001B62AD"/>
    <w:rsid w:val="001B6BE1"/>
    <w:rsid w:val="001B6FBD"/>
    <w:rsid w:val="001B7D0B"/>
    <w:rsid w:val="001C3BAD"/>
    <w:rsid w:val="001C40A7"/>
    <w:rsid w:val="001C4367"/>
    <w:rsid w:val="001C7846"/>
    <w:rsid w:val="001D00FD"/>
    <w:rsid w:val="001D1D3D"/>
    <w:rsid w:val="001D4347"/>
    <w:rsid w:val="001D519C"/>
    <w:rsid w:val="001D591C"/>
    <w:rsid w:val="001D5E05"/>
    <w:rsid w:val="001D6A14"/>
    <w:rsid w:val="001D6D2A"/>
    <w:rsid w:val="001D6D37"/>
    <w:rsid w:val="001E01A7"/>
    <w:rsid w:val="001E03BD"/>
    <w:rsid w:val="001E64D0"/>
    <w:rsid w:val="001E6E4C"/>
    <w:rsid w:val="001E7E06"/>
    <w:rsid w:val="001F0763"/>
    <w:rsid w:val="001F23C0"/>
    <w:rsid w:val="001F25B5"/>
    <w:rsid w:val="001F4566"/>
    <w:rsid w:val="001F4C21"/>
    <w:rsid w:val="001F57E1"/>
    <w:rsid w:val="001F5D16"/>
    <w:rsid w:val="001F6987"/>
    <w:rsid w:val="001F7558"/>
    <w:rsid w:val="0020027C"/>
    <w:rsid w:val="00200440"/>
    <w:rsid w:val="00200E6F"/>
    <w:rsid w:val="002023B5"/>
    <w:rsid w:val="0020283F"/>
    <w:rsid w:val="00205298"/>
    <w:rsid w:val="00207A82"/>
    <w:rsid w:val="002111E2"/>
    <w:rsid w:val="002132CB"/>
    <w:rsid w:val="00213762"/>
    <w:rsid w:val="002139A1"/>
    <w:rsid w:val="00214CDE"/>
    <w:rsid w:val="00216F53"/>
    <w:rsid w:val="002172BB"/>
    <w:rsid w:val="0021773A"/>
    <w:rsid w:val="00221774"/>
    <w:rsid w:val="0022402F"/>
    <w:rsid w:val="00224D97"/>
    <w:rsid w:val="00226463"/>
    <w:rsid w:val="002315C3"/>
    <w:rsid w:val="00232DAA"/>
    <w:rsid w:val="002344BB"/>
    <w:rsid w:val="0023538A"/>
    <w:rsid w:val="0023672F"/>
    <w:rsid w:val="002403ED"/>
    <w:rsid w:val="00240D39"/>
    <w:rsid w:val="0024101C"/>
    <w:rsid w:val="002433EC"/>
    <w:rsid w:val="00243AE2"/>
    <w:rsid w:val="00243C32"/>
    <w:rsid w:val="00244AA7"/>
    <w:rsid w:val="00245973"/>
    <w:rsid w:val="00246806"/>
    <w:rsid w:val="00246EDC"/>
    <w:rsid w:val="00247086"/>
    <w:rsid w:val="00247683"/>
    <w:rsid w:val="00247E79"/>
    <w:rsid w:val="0025084E"/>
    <w:rsid w:val="0025179E"/>
    <w:rsid w:val="0025268C"/>
    <w:rsid w:val="002545BE"/>
    <w:rsid w:val="00254C9E"/>
    <w:rsid w:val="002558A3"/>
    <w:rsid w:val="00255B2F"/>
    <w:rsid w:val="00256F60"/>
    <w:rsid w:val="002578B6"/>
    <w:rsid w:val="00261892"/>
    <w:rsid w:val="002621D9"/>
    <w:rsid w:val="00263712"/>
    <w:rsid w:val="00264933"/>
    <w:rsid w:val="0026536C"/>
    <w:rsid w:val="00266035"/>
    <w:rsid w:val="00266347"/>
    <w:rsid w:val="002670D8"/>
    <w:rsid w:val="0026771A"/>
    <w:rsid w:val="00270E0C"/>
    <w:rsid w:val="0027234D"/>
    <w:rsid w:val="00272ADF"/>
    <w:rsid w:val="00272F55"/>
    <w:rsid w:val="00274F02"/>
    <w:rsid w:val="00276473"/>
    <w:rsid w:val="00276535"/>
    <w:rsid w:val="00277148"/>
    <w:rsid w:val="0027784E"/>
    <w:rsid w:val="00282894"/>
    <w:rsid w:val="002829E2"/>
    <w:rsid w:val="00284C3D"/>
    <w:rsid w:val="00285797"/>
    <w:rsid w:val="002864DF"/>
    <w:rsid w:val="0028680A"/>
    <w:rsid w:val="00286886"/>
    <w:rsid w:val="00290523"/>
    <w:rsid w:val="00291072"/>
    <w:rsid w:val="00291F86"/>
    <w:rsid w:val="00294FE7"/>
    <w:rsid w:val="002950E5"/>
    <w:rsid w:val="002952BC"/>
    <w:rsid w:val="00296BF6"/>
    <w:rsid w:val="00297304"/>
    <w:rsid w:val="002A0312"/>
    <w:rsid w:val="002A0B66"/>
    <w:rsid w:val="002A270B"/>
    <w:rsid w:val="002A375B"/>
    <w:rsid w:val="002A679B"/>
    <w:rsid w:val="002B0FED"/>
    <w:rsid w:val="002B21E4"/>
    <w:rsid w:val="002B2690"/>
    <w:rsid w:val="002B2762"/>
    <w:rsid w:val="002B2C58"/>
    <w:rsid w:val="002B3BD7"/>
    <w:rsid w:val="002B3DAF"/>
    <w:rsid w:val="002C1209"/>
    <w:rsid w:val="002C1D72"/>
    <w:rsid w:val="002C2CDC"/>
    <w:rsid w:val="002C3F5F"/>
    <w:rsid w:val="002C488A"/>
    <w:rsid w:val="002C492F"/>
    <w:rsid w:val="002C4BB2"/>
    <w:rsid w:val="002C52FE"/>
    <w:rsid w:val="002C6EF6"/>
    <w:rsid w:val="002D1931"/>
    <w:rsid w:val="002D45EF"/>
    <w:rsid w:val="002D66BE"/>
    <w:rsid w:val="002D6B3E"/>
    <w:rsid w:val="002D70D3"/>
    <w:rsid w:val="002E0697"/>
    <w:rsid w:val="002E0DF3"/>
    <w:rsid w:val="002E134B"/>
    <w:rsid w:val="002E1370"/>
    <w:rsid w:val="002E160F"/>
    <w:rsid w:val="002E1857"/>
    <w:rsid w:val="002E314A"/>
    <w:rsid w:val="002E435D"/>
    <w:rsid w:val="002E47E3"/>
    <w:rsid w:val="002E502A"/>
    <w:rsid w:val="002E710B"/>
    <w:rsid w:val="002E784C"/>
    <w:rsid w:val="002E7F3C"/>
    <w:rsid w:val="002F0502"/>
    <w:rsid w:val="002F064F"/>
    <w:rsid w:val="002F08D4"/>
    <w:rsid w:val="002F14F8"/>
    <w:rsid w:val="002F30CA"/>
    <w:rsid w:val="002F3108"/>
    <w:rsid w:val="002F4477"/>
    <w:rsid w:val="002F4C28"/>
    <w:rsid w:val="003009C8"/>
    <w:rsid w:val="003014A4"/>
    <w:rsid w:val="00302645"/>
    <w:rsid w:val="00303801"/>
    <w:rsid w:val="00305776"/>
    <w:rsid w:val="00307604"/>
    <w:rsid w:val="00307A5B"/>
    <w:rsid w:val="0031062F"/>
    <w:rsid w:val="00310CCF"/>
    <w:rsid w:val="003112E5"/>
    <w:rsid w:val="0031157F"/>
    <w:rsid w:val="0031338A"/>
    <w:rsid w:val="003134B8"/>
    <w:rsid w:val="00315C2E"/>
    <w:rsid w:val="003167B3"/>
    <w:rsid w:val="00316FA7"/>
    <w:rsid w:val="00317010"/>
    <w:rsid w:val="00317673"/>
    <w:rsid w:val="00317D33"/>
    <w:rsid w:val="0032053C"/>
    <w:rsid w:val="003208C2"/>
    <w:rsid w:val="003213C5"/>
    <w:rsid w:val="0032196B"/>
    <w:rsid w:val="00322650"/>
    <w:rsid w:val="003231DC"/>
    <w:rsid w:val="00323F12"/>
    <w:rsid w:val="00323F2B"/>
    <w:rsid w:val="00324C4E"/>
    <w:rsid w:val="00325996"/>
    <w:rsid w:val="0032602D"/>
    <w:rsid w:val="00326062"/>
    <w:rsid w:val="00326FD1"/>
    <w:rsid w:val="00330195"/>
    <w:rsid w:val="00331963"/>
    <w:rsid w:val="00332AB1"/>
    <w:rsid w:val="00333E46"/>
    <w:rsid w:val="00333F40"/>
    <w:rsid w:val="003342B8"/>
    <w:rsid w:val="00334F1F"/>
    <w:rsid w:val="0033643B"/>
    <w:rsid w:val="003365B3"/>
    <w:rsid w:val="0033662D"/>
    <w:rsid w:val="00337061"/>
    <w:rsid w:val="00340591"/>
    <w:rsid w:val="003410DD"/>
    <w:rsid w:val="00341553"/>
    <w:rsid w:val="0034167F"/>
    <w:rsid w:val="00341833"/>
    <w:rsid w:val="00342FE5"/>
    <w:rsid w:val="003446C1"/>
    <w:rsid w:val="00345498"/>
    <w:rsid w:val="00345EB6"/>
    <w:rsid w:val="00346136"/>
    <w:rsid w:val="0034636E"/>
    <w:rsid w:val="00347B86"/>
    <w:rsid w:val="00347F5D"/>
    <w:rsid w:val="00352A85"/>
    <w:rsid w:val="00354CB5"/>
    <w:rsid w:val="00355DBD"/>
    <w:rsid w:val="0035768C"/>
    <w:rsid w:val="00360103"/>
    <w:rsid w:val="00362B95"/>
    <w:rsid w:val="00362F4D"/>
    <w:rsid w:val="00363DB6"/>
    <w:rsid w:val="00364D9C"/>
    <w:rsid w:val="003660BC"/>
    <w:rsid w:val="00366179"/>
    <w:rsid w:val="00367A1D"/>
    <w:rsid w:val="00370AD4"/>
    <w:rsid w:val="00372028"/>
    <w:rsid w:val="00372250"/>
    <w:rsid w:val="003733B1"/>
    <w:rsid w:val="0037794D"/>
    <w:rsid w:val="00377EA1"/>
    <w:rsid w:val="00382742"/>
    <w:rsid w:val="00382AAC"/>
    <w:rsid w:val="00383838"/>
    <w:rsid w:val="00386EC1"/>
    <w:rsid w:val="0039268C"/>
    <w:rsid w:val="00393355"/>
    <w:rsid w:val="003933E0"/>
    <w:rsid w:val="00394BE1"/>
    <w:rsid w:val="00395082"/>
    <w:rsid w:val="003952FC"/>
    <w:rsid w:val="003A0D12"/>
    <w:rsid w:val="003A0F60"/>
    <w:rsid w:val="003A2686"/>
    <w:rsid w:val="003A2BE1"/>
    <w:rsid w:val="003A4895"/>
    <w:rsid w:val="003A4CBB"/>
    <w:rsid w:val="003A52C4"/>
    <w:rsid w:val="003A5E1B"/>
    <w:rsid w:val="003A5F63"/>
    <w:rsid w:val="003A6465"/>
    <w:rsid w:val="003B06E1"/>
    <w:rsid w:val="003B0C74"/>
    <w:rsid w:val="003B27D1"/>
    <w:rsid w:val="003B3576"/>
    <w:rsid w:val="003B4422"/>
    <w:rsid w:val="003B4D88"/>
    <w:rsid w:val="003B55EC"/>
    <w:rsid w:val="003B71FD"/>
    <w:rsid w:val="003B7329"/>
    <w:rsid w:val="003C26E1"/>
    <w:rsid w:val="003C2B2C"/>
    <w:rsid w:val="003C338C"/>
    <w:rsid w:val="003C3BD2"/>
    <w:rsid w:val="003C3C19"/>
    <w:rsid w:val="003C40D3"/>
    <w:rsid w:val="003D0A1E"/>
    <w:rsid w:val="003D48D2"/>
    <w:rsid w:val="003D493D"/>
    <w:rsid w:val="003D5A8E"/>
    <w:rsid w:val="003D5FF5"/>
    <w:rsid w:val="003D73FB"/>
    <w:rsid w:val="003D78EE"/>
    <w:rsid w:val="003E150F"/>
    <w:rsid w:val="003E1A8C"/>
    <w:rsid w:val="003E2BBE"/>
    <w:rsid w:val="003E2C03"/>
    <w:rsid w:val="003E2D92"/>
    <w:rsid w:val="003E5974"/>
    <w:rsid w:val="003F0B64"/>
    <w:rsid w:val="003F0CFD"/>
    <w:rsid w:val="003F0FFD"/>
    <w:rsid w:val="003F29CA"/>
    <w:rsid w:val="003F35AC"/>
    <w:rsid w:val="003F4067"/>
    <w:rsid w:val="003F57C1"/>
    <w:rsid w:val="003F5C28"/>
    <w:rsid w:val="003F6C13"/>
    <w:rsid w:val="003F7B91"/>
    <w:rsid w:val="003F7B9D"/>
    <w:rsid w:val="00400945"/>
    <w:rsid w:val="00400BFD"/>
    <w:rsid w:val="00401A18"/>
    <w:rsid w:val="00401A9F"/>
    <w:rsid w:val="00403454"/>
    <w:rsid w:val="00404260"/>
    <w:rsid w:val="00404BC9"/>
    <w:rsid w:val="00406907"/>
    <w:rsid w:val="00407405"/>
    <w:rsid w:val="00410ED8"/>
    <w:rsid w:val="004136D6"/>
    <w:rsid w:val="004152D0"/>
    <w:rsid w:val="00415D39"/>
    <w:rsid w:val="00420D50"/>
    <w:rsid w:val="00421F21"/>
    <w:rsid w:val="00422ED4"/>
    <w:rsid w:val="004234FB"/>
    <w:rsid w:val="00426C6A"/>
    <w:rsid w:val="00427A2E"/>
    <w:rsid w:val="00427E37"/>
    <w:rsid w:val="00432135"/>
    <w:rsid w:val="004330F0"/>
    <w:rsid w:val="00433BA6"/>
    <w:rsid w:val="00434625"/>
    <w:rsid w:val="0043694E"/>
    <w:rsid w:val="0044045F"/>
    <w:rsid w:val="004405D0"/>
    <w:rsid w:val="0044128E"/>
    <w:rsid w:val="004419FB"/>
    <w:rsid w:val="004444CF"/>
    <w:rsid w:val="00446076"/>
    <w:rsid w:val="00447FE8"/>
    <w:rsid w:val="0045070D"/>
    <w:rsid w:val="00454067"/>
    <w:rsid w:val="004577ED"/>
    <w:rsid w:val="00457B52"/>
    <w:rsid w:val="00460532"/>
    <w:rsid w:val="0046063B"/>
    <w:rsid w:val="004607A6"/>
    <w:rsid w:val="00460F8A"/>
    <w:rsid w:val="004611DF"/>
    <w:rsid w:val="00462D03"/>
    <w:rsid w:val="004638C8"/>
    <w:rsid w:val="004648E6"/>
    <w:rsid w:val="004649A9"/>
    <w:rsid w:val="00464FDE"/>
    <w:rsid w:val="00466069"/>
    <w:rsid w:val="00466F9C"/>
    <w:rsid w:val="00467220"/>
    <w:rsid w:val="00467681"/>
    <w:rsid w:val="004679E3"/>
    <w:rsid w:val="00470A99"/>
    <w:rsid w:val="00470BC8"/>
    <w:rsid w:val="00471C72"/>
    <w:rsid w:val="00472146"/>
    <w:rsid w:val="004744A0"/>
    <w:rsid w:val="00474DB7"/>
    <w:rsid w:val="00476226"/>
    <w:rsid w:val="00480679"/>
    <w:rsid w:val="004822FE"/>
    <w:rsid w:val="00482909"/>
    <w:rsid w:val="00482D22"/>
    <w:rsid w:val="004830BC"/>
    <w:rsid w:val="004832E9"/>
    <w:rsid w:val="00484110"/>
    <w:rsid w:val="004847A3"/>
    <w:rsid w:val="004861B8"/>
    <w:rsid w:val="00487127"/>
    <w:rsid w:val="004907BE"/>
    <w:rsid w:val="0049297C"/>
    <w:rsid w:val="00493430"/>
    <w:rsid w:val="00493ECC"/>
    <w:rsid w:val="00494456"/>
    <w:rsid w:val="00494704"/>
    <w:rsid w:val="00494C87"/>
    <w:rsid w:val="00495DDF"/>
    <w:rsid w:val="004960FF"/>
    <w:rsid w:val="004A0192"/>
    <w:rsid w:val="004A2ABB"/>
    <w:rsid w:val="004A3944"/>
    <w:rsid w:val="004A4094"/>
    <w:rsid w:val="004A520D"/>
    <w:rsid w:val="004A5F08"/>
    <w:rsid w:val="004A61A3"/>
    <w:rsid w:val="004A6D6F"/>
    <w:rsid w:val="004A7D14"/>
    <w:rsid w:val="004B11C5"/>
    <w:rsid w:val="004B1995"/>
    <w:rsid w:val="004B3544"/>
    <w:rsid w:val="004B3A1A"/>
    <w:rsid w:val="004B44B1"/>
    <w:rsid w:val="004B498B"/>
    <w:rsid w:val="004B7822"/>
    <w:rsid w:val="004B7EC7"/>
    <w:rsid w:val="004C08CE"/>
    <w:rsid w:val="004C0CDA"/>
    <w:rsid w:val="004C3745"/>
    <w:rsid w:val="004C3761"/>
    <w:rsid w:val="004C5F7B"/>
    <w:rsid w:val="004C6146"/>
    <w:rsid w:val="004C7357"/>
    <w:rsid w:val="004D1797"/>
    <w:rsid w:val="004D1AB2"/>
    <w:rsid w:val="004D2519"/>
    <w:rsid w:val="004D25DD"/>
    <w:rsid w:val="004D2779"/>
    <w:rsid w:val="004D5A12"/>
    <w:rsid w:val="004D5B2C"/>
    <w:rsid w:val="004D6692"/>
    <w:rsid w:val="004D6B9F"/>
    <w:rsid w:val="004D747E"/>
    <w:rsid w:val="004D75DB"/>
    <w:rsid w:val="004E0506"/>
    <w:rsid w:val="004E187D"/>
    <w:rsid w:val="004E237E"/>
    <w:rsid w:val="004E3C38"/>
    <w:rsid w:val="004E4CB3"/>
    <w:rsid w:val="004E5159"/>
    <w:rsid w:val="004E5212"/>
    <w:rsid w:val="004E5E5D"/>
    <w:rsid w:val="004E6734"/>
    <w:rsid w:val="004E6ACC"/>
    <w:rsid w:val="004E6C0E"/>
    <w:rsid w:val="004E739B"/>
    <w:rsid w:val="004E791A"/>
    <w:rsid w:val="004F0777"/>
    <w:rsid w:val="004F3D2C"/>
    <w:rsid w:val="004F5AEF"/>
    <w:rsid w:val="004F755E"/>
    <w:rsid w:val="004F7D8C"/>
    <w:rsid w:val="00501503"/>
    <w:rsid w:val="00503AE5"/>
    <w:rsid w:val="00504740"/>
    <w:rsid w:val="005048A1"/>
    <w:rsid w:val="00505508"/>
    <w:rsid w:val="00506078"/>
    <w:rsid w:val="00506183"/>
    <w:rsid w:val="00506271"/>
    <w:rsid w:val="00506647"/>
    <w:rsid w:val="005066E2"/>
    <w:rsid w:val="00511C25"/>
    <w:rsid w:val="00511F5C"/>
    <w:rsid w:val="005127F4"/>
    <w:rsid w:val="00513723"/>
    <w:rsid w:val="00514155"/>
    <w:rsid w:val="00514AEF"/>
    <w:rsid w:val="00514B2E"/>
    <w:rsid w:val="00521174"/>
    <w:rsid w:val="00521DCA"/>
    <w:rsid w:val="00524587"/>
    <w:rsid w:val="00524743"/>
    <w:rsid w:val="00524794"/>
    <w:rsid w:val="00524EE0"/>
    <w:rsid w:val="0052688A"/>
    <w:rsid w:val="00527D24"/>
    <w:rsid w:val="0053190B"/>
    <w:rsid w:val="005319C8"/>
    <w:rsid w:val="005328CE"/>
    <w:rsid w:val="0053381B"/>
    <w:rsid w:val="00533851"/>
    <w:rsid w:val="00533FE3"/>
    <w:rsid w:val="0053479E"/>
    <w:rsid w:val="00534BD2"/>
    <w:rsid w:val="00535246"/>
    <w:rsid w:val="0053526A"/>
    <w:rsid w:val="0053664F"/>
    <w:rsid w:val="00536DB0"/>
    <w:rsid w:val="00537A85"/>
    <w:rsid w:val="00541F6B"/>
    <w:rsid w:val="005424C0"/>
    <w:rsid w:val="00543041"/>
    <w:rsid w:val="005455F6"/>
    <w:rsid w:val="0054669B"/>
    <w:rsid w:val="00550248"/>
    <w:rsid w:val="00550BB6"/>
    <w:rsid w:val="00550F5A"/>
    <w:rsid w:val="00551548"/>
    <w:rsid w:val="00554D98"/>
    <w:rsid w:val="0055652C"/>
    <w:rsid w:val="00557493"/>
    <w:rsid w:val="00557CA8"/>
    <w:rsid w:val="00560156"/>
    <w:rsid w:val="0056128A"/>
    <w:rsid w:val="005629FF"/>
    <w:rsid w:val="00565EFC"/>
    <w:rsid w:val="00566310"/>
    <w:rsid w:val="005679CA"/>
    <w:rsid w:val="005708B3"/>
    <w:rsid w:val="00573336"/>
    <w:rsid w:val="00573B18"/>
    <w:rsid w:val="00573D6E"/>
    <w:rsid w:val="00574047"/>
    <w:rsid w:val="005748F7"/>
    <w:rsid w:val="00574C06"/>
    <w:rsid w:val="00574E35"/>
    <w:rsid w:val="005762E9"/>
    <w:rsid w:val="0057751B"/>
    <w:rsid w:val="00577528"/>
    <w:rsid w:val="0058006E"/>
    <w:rsid w:val="005804A2"/>
    <w:rsid w:val="0058316D"/>
    <w:rsid w:val="00584232"/>
    <w:rsid w:val="00584CAF"/>
    <w:rsid w:val="00584ED6"/>
    <w:rsid w:val="00585128"/>
    <w:rsid w:val="00586050"/>
    <w:rsid w:val="00590868"/>
    <w:rsid w:val="005936E9"/>
    <w:rsid w:val="00593C12"/>
    <w:rsid w:val="00593D22"/>
    <w:rsid w:val="00595843"/>
    <w:rsid w:val="0059678D"/>
    <w:rsid w:val="00597057"/>
    <w:rsid w:val="0059758D"/>
    <w:rsid w:val="00597A34"/>
    <w:rsid w:val="005A0E1B"/>
    <w:rsid w:val="005A205C"/>
    <w:rsid w:val="005A20CA"/>
    <w:rsid w:val="005A2C01"/>
    <w:rsid w:val="005A323E"/>
    <w:rsid w:val="005A326B"/>
    <w:rsid w:val="005A40D4"/>
    <w:rsid w:val="005A47B4"/>
    <w:rsid w:val="005A491D"/>
    <w:rsid w:val="005A5F1E"/>
    <w:rsid w:val="005A62FD"/>
    <w:rsid w:val="005A7C65"/>
    <w:rsid w:val="005B0E7D"/>
    <w:rsid w:val="005B1712"/>
    <w:rsid w:val="005B1BF5"/>
    <w:rsid w:val="005B1F06"/>
    <w:rsid w:val="005B2AC7"/>
    <w:rsid w:val="005B34A2"/>
    <w:rsid w:val="005B4466"/>
    <w:rsid w:val="005B4A08"/>
    <w:rsid w:val="005B6299"/>
    <w:rsid w:val="005B644D"/>
    <w:rsid w:val="005B6F4F"/>
    <w:rsid w:val="005B7B82"/>
    <w:rsid w:val="005C1F25"/>
    <w:rsid w:val="005C442B"/>
    <w:rsid w:val="005C6719"/>
    <w:rsid w:val="005C76E0"/>
    <w:rsid w:val="005D043A"/>
    <w:rsid w:val="005D0E02"/>
    <w:rsid w:val="005D19E2"/>
    <w:rsid w:val="005D1FDF"/>
    <w:rsid w:val="005D2418"/>
    <w:rsid w:val="005D28DE"/>
    <w:rsid w:val="005D2D10"/>
    <w:rsid w:val="005D34E0"/>
    <w:rsid w:val="005D3935"/>
    <w:rsid w:val="005D5834"/>
    <w:rsid w:val="005D58D3"/>
    <w:rsid w:val="005D5B39"/>
    <w:rsid w:val="005D5F3D"/>
    <w:rsid w:val="005D628E"/>
    <w:rsid w:val="005E0D55"/>
    <w:rsid w:val="005E2BEC"/>
    <w:rsid w:val="005E3730"/>
    <w:rsid w:val="005E37E9"/>
    <w:rsid w:val="005E37F3"/>
    <w:rsid w:val="005E393C"/>
    <w:rsid w:val="005E54C9"/>
    <w:rsid w:val="005E58EF"/>
    <w:rsid w:val="005E6340"/>
    <w:rsid w:val="005E6ADE"/>
    <w:rsid w:val="005E72FD"/>
    <w:rsid w:val="005E7D09"/>
    <w:rsid w:val="005F08B8"/>
    <w:rsid w:val="005F1980"/>
    <w:rsid w:val="005F298E"/>
    <w:rsid w:val="005F30C3"/>
    <w:rsid w:val="005F3956"/>
    <w:rsid w:val="005F4526"/>
    <w:rsid w:val="005F4ED3"/>
    <w:rsid w:val="005F541F"/>
    <w:rsid w:val="005F5BEB"/>
    <w:rsid w:val="005F5E46"/>
    <w:rsid w:val="005F6E11"/>
    <w:rsid w:val="00600145"/>
    <w:rsid w:val="00600ADC"/>
    <w:rsid w:val="00600FA8"/>
    <w:rsid w:val="006016FC"/>
    <w:rsid w:val="00601A65"/>
    <w:rsid w:val="00602C3F"/>
    <w:rsid w:val="00602FB4"/>
    <w:rsid w:val="006032B0"/>
    <w:rsid w:val="006043E4"/>
    <w:rsid w:val="00605E64"/>
    <w:rsid w:val="00605FED"/>
    <w:rsid w:val="006072EB"/>
    <w:rsid w:val="00610E5F"/>
    <w:rsid w:val="006111FE"/>
    <w:rsid w:val="006112DF"/>
    <w:rsid w:val="006131AE"/>
    <w:rsid w:val="00615BBC"/>
    <w:rsid w:val="006164BF"/>
    <w:rsid w:val="00616B40"/>
    <w:rsid w:val="00617A78"/>
    <w:rsid w:val="00621DC6"/>
    <w:rsid w:val="006244B3"/>
    <w:rsid w:val="0062487F"/>
    <w:rsid w:val="0062666B"/>
    <w:rsid w:val="00630FF8"/>
    <w:rsid w:val="006318AA"/>
    <w:rsid w:val="00632D78"/>
    <w:rsid w:val="00633D25"/>
    <w:rsid w:val="00634E62"/>
    <w:rsid w:val="00634EE4"/>
    <w:rsid w:val="00635107"/>
    <w:rsid w:val="00637565"/>
    <w:rsid w:val="00637F82"/>
    <w:rsid w:val="00640921"/>
    <w:rsid w:val="00640C25"/>
    <w:rsid w:val="00641070"/>
    <w:rsid w:val="00641616"/>
    <w:rsid w:val="00642641"/>
    <w:rsid w:val="006457F8"/>
    <w:rsid w:val="00646543"/>
    <w:rsid w:val="00646A6D"/>
    <w:rsid w:val="00646DB4"/>
    <w:rsid w:val="00647356"/>
    <w:rsid w:val="00647440"/>
    <w:rsid w:val="00647A04"/>
    <w:rsid w:val="00650FE2"/>
    <w:rsid w:val="00657A96"/>
    <w:rsid w:val="00660BEB"/>
    <w:rsid w:val="006612C5"/>
    <w:rsid w:val="0066287C"/>
    <w:rsid w:val="00663BED"/>
    <w:rsid w:val="00664292"/>
    <w:rsid w:val="006650F2"/>
    <w:rsid w:val="00666D78"/>
    <w:rsid w:val="00667281"/>
    <w:rsid w:val="00667A4B"/>
    <w:rsid w:val="00670279"/>
    <w:rsid w:val="006723A6"/>
    <w:rsid w:val="00673433"/>
    <w:rsid w:val="00674AA6"/>
    <w:rsid w:val="00675C10"/>
    <w:rsid w:val="00675DE7"/>
    <w:rsid w:val="00676F29"/>
    <w:rsid w:val="00677089"/>
    <w:rsid w:val="0067789F"/>
    <w:rsid w:val="006778D2"/>
    <w:rsid w:val="00680A64"/>
    <w:rsid w:val="00682029"/>
    <w:rsid w:val="00682DA3"/>
    <w:rsid w:val="00684A9A"/>
    <w:rsid w:val="00685296"/>
    <w:rsid w:val="00686331"/>
    <w:rsid w:val="0068694C"/>
    <w:rsid w:val="00686A1E"/>
    <w:rsid w:val="00687455"/>
    <w:rsid w:val="00687A6E"/>
    <w:rsid w:val="00690CA2"/>
    <w:rsid w:val="00691F81"/>
    <w:rsid w:val="00693848"/>
    <w:rsid w:val="00693B86"/>
    <w:rsid w:val="00696048"/>
    <w:rsid w:val="0069668A"/>
    <w:rsid w:val="00696BDA"/>
    <w:rsid w:val="00697FFC"/>
    <w:rsid w:val="006A0A13"/>
    <w:rsid w:val="006A1FF1"/>
    <w:rsid w:val="006A3276"/>
    <w:rsid w:val="006A36ED"/>
    <w:rsid w:val="006A4965"/>
    <w:rsid w:val="006A528F"/>
    <w:rsid w:val="006B375E"/>
    <w:rsid w:val="006B55C0"/>
    <w:rsid w:val="006C0EF3"/>
    <w:rsid w:val="006C208E"/>
    <w:rsid w:val="006C21D4"/>
    <w:rsid w:val="006C3D49"/>
    <w:rsid w:val="006C5639"/>
    <w:rsid w:val="006C6DD2"/>
    <w:rsid w:val="006D059D"/>
    <w:rsid w:val="006D1E97"/>
    <w:rsid w:val="006D2361"/>
    <w:rsid w:val="006D2BD6"/>
    <w:rsid w:val="006D32C7"/>
    <w:rsid w:val="006D4C2F"/>
    <w:rsid w:val="006D5100"/>
    <w:rsid w:val="006D5C25"/>
    <w:rsid w:val="006D5E74"/>
    <w:rsid w:val="006D7194"/>
    <w:rsid w:val="006D76AE"/>
    <w:rsid w:val="006D7C65"/>
    <w:rsid w:val="006E0284"/>
    <w:rsid w:val="006E13BC"/>
    <w:rsid w:val="006E1496"/>
    <w:rsid w:val="006E1BFD"/>
    <w:rsid w:val="006E2B79"/>
    <w:rsid w:val="006E374F"/>
    <w:rsid w:val="006E475E"/>
    <w:rsid w:val="006E6D21"/>
    <w:rsid w:val="006F05E3"/>
    <w:rsid w:val="006F2294"/>
    <w:rsid w:val="006F277C"/>
    <w:rsid w:val="006F6B73"/>
    <w:rsid w:val="006F6E71"/>
    <w:rsid w:val="006F77AB"/>
    <w:rsid w:val="0070020F"/>
    <w:rsid w:val="0070267C"/>
    <w:rsid w:val="00702A3C"/>
    <w:rsid w:val="007043CD"/>
    <w:rsid w:val="00704849"/>
    <w:rsid w:val="0070695C"/>
    <w:rsid w:val="00710795"/>
    <w:rsid w:val="007117F6"/>
    <w:rsid w:val="00712179"/>
    <w:rsid w:val="007126CB"/>
    <w:rsid w:val="007128A9"/>
    <w:rsid w:val="00712A88"/>
    <w:rsid w:val="007144F9"/>
    <w:rsid w:val="0071471F"/>
    <w:rsid w:val="007160BF"/>
    <w:rsid w:val="0071651F"/>
    <w:rsid w:val="00720BCE"/>
    <w:rsid w:val="00721D5B"/>
    <w:rsid w:val="00723290"/>
    <w:rsid w:val="0072499A"/>
    <w:rsid w:val="00725344"/>
    <w:rsid w:val="0072649C"/>
    <w:rsid w:val="0072788E"/>
    <w:rsid w:val="00727BFC"/>
    <w:rsid w:val="0073030B"/>
    <w:rsid w:val="00731E8A"/>
    <w:rsid w:val="00736144"/>
    <w:rsid w:val="00736FC5"/>
    <w:rsid w:val="00737407"/>
    <w:rsid w:val="007415C9"/>
    <w:rsid w:val="00742A2C"/>
    <w:rsid w:val="00742A6F"/>
    <w:rsid w:val="00742BC1"/>
    <w:rsid w:val="0074308E"/>
    <w:rsid w:val="007434D8"/>
    <w:rsid w:val="007467EB"/>
    <w:rsid w:val="00746962"/>
    <w:rsid w:val="007477C2"/>
    <w:rsid w:val="007505A5"/>
    <w:rsid w:val="007507DD"/>
    <w:rsid w:val="00750921"/>
    <w:rsid w:val="00750D62"/>
    <w:rsid w:val="00750E38"/>
    <w:rsid w:val="00752657"/>
    <w:rsid w:val="00754BA7"/>
    <w:rsid w:val="00754D95"/>
    <w:rsid w:val="0075536C"/>
    <w:rsid w:val="007608FD"/>
    <w:rsid w:val="007615B6"/>
    <w:rsid w:val="00761BD7"/>
    <w:rsid w:val="007638C0"/>
    <w:rsid w:val="0076440A"/>
    <w:rsid w:val="00764864"/>
    <w:rsid w:val="007649FA"/>
    <w:rsid w:val="00765013"/>
    <w:rsid w:val="00765EE0"/>
    <w:rsid w:val="00766003"/>
    <w:rsid w:val="00767188"/>
    <w:rsid w:val="00770F7C"/>
    <w:rsid w:val="0077406A"/>
    <w:rsid w:val="007766C4"/>
    <w:rsid w:val="00776A92"/>
    <w:rsid w:val="00776D03"/>
    <w:rsid w:val="00777889"/>
    <w:rsid w:val="00782FD3"/>
    <w:rsid w:val="00783A57"/>
    <w:rsid w:val="00785187"/>
    <w:rsid w:val="00785D98"/>
    <w:rsid w:val="00786008"/>
    <w:rsid w:val="00787F19"/>
    <w:rsid w:val="00790086"/>
    <w:rsid w:val="0079256F"/>
    <w:rsid w:val="0079264A"/>
    <w:rsid w:val="00794AB9"/>
    <w:rsid w:val="00795709"/>
    <w:rsid w:val="00795D67"/>
    <w:rsid w:val="00796939"/>
    <w:rsid w:val="00796B68"/>
    <w:rsid w:val="00796E72"/>
    <w:rsid w:val="00797843"/>
    <w:rsid w:val="007978EC"/>
    <w:rsid w:val="007A157E"/>
    <w:rsid w:val="007A20BB"/>
    <w:rsid w:val="007A2806"/>
    <w:rsid w:val="007A2C01"/>
    <w:rsid w:val="007A422C"/>
    <w:rsid w:val="007A4619"/>
    <w:rsid w:val="007A4C56"/>
    <w:rsid w:val="007A545E"/>
    <w:rsid w:val="007A781B"/>
    <w:rsid w:val="007A7DB7"/>
    <w:rsid w:val="007B242F"/>
    <w:rsid w:val="007B2625"/>
    <w:rsid w:val="007B2804"/>
    <w:rsid w:val="007B5B9E"/>
    <w:rsid w:val="007B5EC8"/>
    <w:rsid w:val="007B775C"/>
    <w:rsid w:val="007C0412"/>
    <w:rsid w:val="007C15F6"/>
    <w:rsid w:val="007C290C"/>
    <w:rsid w:val="007C2C39"/>
    <w:rsid w:val="007C3A55"/>
    <w:rsid w:val="007C5244"/>
    <w:rsid w:val="007C5D46"/>
    <w:rsid w:val="007C6769"/>
    <w:rsid w:val="007D2A25"/>
    <w:rsid w:val="007D4237"/>
    <w:rsid w:val="007D6A1D"/>
    <w:rsid w:val="007D7D26"/>
    <w:rsid w:val="007E04DA"/>
    <w:rsid w:val="007E098A"/>
    <w:rsid w:val="007E09D1"/>
    <w:rsid w:val="007E10B9"/>
    <w:rsid w:val="007E20F7"/>
    <w:rsid w:val="007E334E"/>
    <w:rsid w:val="007E48A3"/>
    <w:rsid w:val="007E53A8"/>
    <w:rsid w:val="007E598A"/>
    <w:rsid w:val="007E5F34"/>
    <w:rsid w:val="007F19A8"/>
    <w:rsid w:val="007F35C8"/>
    <w:rsid w:val="007F488C"/>
    <w:rsid w:val="007F6B45"/>
    <w:rsid w:val="007F6DAC"/>
    <w:rsid w:val="007F7841"/>
    <w:rsid w:val="00800534"/>
    <w:rsid w:val="00802EBF"/>
    <w:rsid w:val="00806673"/>
    <w:rsid w:val="008067E4"/>
    <w:rsid w:val="008071D2"/>
    <w:rsid w:val="0081240E"/>
    <w:rsid w:val="0081326F"/>
    <w:rsid w:val="00813494"/>
    <w:rsid w:val="00814814"/>
    <w:rsid w:val="00815309"/>
    <w:rsid w:val="00815F0D"/>
    <w:rsid w:val="00816648"/>
    <w:rsid w:val="008169F2"/>
    <w:rsid w:val="0082024C"/>
    <w:rsid w:val="00821B61"/>
    <w:rsid w:val="0082434C"/>
    <w:rsid w:val="008255DB"/>
    <w:rsid w:val="00825C45"/>
    <w:rsid w:val="00825CF0"/>
    <w:rsid w:val="00826B49"/>
    <w:rsid w:val="008276E2"/>
    <w:rsid w:val="00832BF1"/>
    <w:rsid w:val="00832F3D"/>
    <w:rsid w:val="00834BD9"/>
    <w:rsid w:val="0083634D"/>
    <w:rsid w:val="00837DF6"/>
    <w:rsid w:val="00837FC0"/>
    <w:rsid w:val="0084020D"/>
    <w:rsid w:val="00841BD0"/>
    <w:rsid w:val="00841CE5"/>
    <w:rsid w:val="00844DFE"/>
    <w:rsid w:val="00845EC0"/>
    <w:rsid w:val="008461AC"/>
    <w:rsid w:val="0085043A"/>
    <w:rsid w:val="00851FBC"/>
    <w:rsid w:val="00852242"/>
    <w:rsid w:val="00853A85"/>
    <w:rsid w:val="00853A9A"/>
    <w:rsid w:val="0086010B"/>
    <w:rsid w:val="008617EF"/>
    <w:rsid w:val="008642CF"/>
    <w:rsid w:val="008653FE"/>
    <w:rsid w:val="00865941"/>
    <w:rsid w:val="00865E28"/>
    <w:rsid w:val="0087124F"/>
    <w:rsid w:val="00871352"/>
    <w:rsid w:val="00871401"/>
    <w:rsid w:val="00871BBB"/>
    <w:rsid w:val="008728F7"/>
    <w:rsid w:val="00872A71"/>
    <w:rsid w:val="008739BB"/>
    <w:rsid w:val="00875D72"/>
    <w:rsid w:val="008768E6"/>
    <w:rsid w:val="00877944"/>
    <w:rsid w:val="00880FC5"/>
    <w:rsid w:val="00881D02"/>
    <w:rsid w:val="00881D78"/>
    <w:rsid w:val="00882254"/>
    <w:rsid w:val="00882335"/>
    <w:rsid w:val="00882DD2"/>
    <w:rsid w:val="0088315D"/>
    <w:rsid w:val="008832BB"/>
    <w:rsid w:val="00883B8E"/>
    <w:rsid w:val="008845CE"/>
    <w:rsid w:val="00885DE7"/>
    <w:rsid w:val="00885F18"/>
    <w:rsid w:val="00892F07"/>
    <w:rsid w:val="00893EC8"/>
    <w:rsid w:val="008942C0"/>
    <w:rsid w:val="00895286"/>
    <w:rsid w:val="00896F5A"/>
    <w:rsid w:val="008A018D"/>
    <w:rsid w:val="008A0A0D"/>
    <w:rsid w:val="008A0E42"/>
    <w:rsid w:val="008A14E4"/>
    <w:rsid w:val="008A1FF4"/>
    <w:rsid w:val="008A218A"/>
    <w:rsid w:val="008A33A7"/>
    <w:rsid w:val="008A3F7D"/>
    <w:rsid w:val="008A3F9F"/>
    <w:rsid w:val="008A5704"/>
    <w:rsid w:val="008A5A31"/>
    <w:rsid w:val="008A6092"/>
    <w:rsid w:val="008B132A"/>
    <w:rsid w:val="008B1A7F"/>
    <w:rsid w:val="008B470E"/>
    <w:rsid w:val="008B4F36"/>
    <w:rsid w:val="008B5E09"/>
    <w:rsid w:val="008C0426"/>
    <w:rsid w:val="008C046E"/>
    <w:rsid w:val="008C0FE3"/>
    <w:rsid w:val="008C18BA"/>
    <w:rsid w:val="008C31D6"/>
    <w:rsid w:val="008C6185"/>
    <w:rsid w:val="008D070E"/>
    <w:rsid w:val="008D0F88"/>
    <w:rsid w:val="008D3400"/>
    <w:rsid w:val="008D3F8D"/>
    <w:rsid w:val="008D4001"/>
    <w:rsid w:val="008D4405"/>
    <w:rsid w:val="008D4536"/>
    <w:rsid w:val="008D5FBB"/>
    <w:rsid w:val="008D7809"/>
    <w:rsid w:val="008E0DD6"/>
    <w:rsid w:val="008E24F3"/>
    <w:rsid w:val="008E47D5"/>
    <w:rsid w:val="008E5AEB"/>
    <w:rsid w:val="008E62F1"/>
    <w:rsid w:val="008E6FED"/>
    <w:rsid w:val="008E739A"/>
    <w:rsid w:val="008F0783"/>
    <w:rsid w:val="008F0D52"/>
    <w:rsid w:val="008F0FBA"/>
    <w:rsid w:val="008F188A"/>
    <w:rsid w:val="008F2DF7"/>
    <w:rsid w:val="008F2F2D"/>
    <w:rsid w:val="008F4190"/>
    <w:rsid w:val="008F4C83"/>
    <w:rsid w:val="008F5A69"/>
    <w:rsid w:val="0090102F"/>
    <w:rsid w:val="00901E22"/>
    <w:rsid w:val="00901EB1"/>
    <w:rsid w:val="0090238D"/>
    <w:rsid w:val="00902C5D"/>
    <w:rsid w:val="0090514C"/>
    <w:rsid w:val="009069E5"/>
    <w:rsid w:val="0090761C"/>
    <w:rsid w:val="00907F83"/>
    <w:rsid w:val="009126D6"/>
    <w:rsid w:val="009130A6"/>
    <w:rsid w:val="00914959"/>
    <w:rsid w:val="009150F1"/>
    <w:rsid w:val="00915BCF"/>
    <w:rsid w:val="00916160"/>
    <w:rsid w:val="00916FBD"/>
    <w:rsid w:val="009205B0"/>
    <w:rsid w:val="009233CE"/>
    <w:rsid w:val="00923D90"/>
    <w:rsid w:val="00926AE1"/>
    <w:rsid w:val="00927E89"/>
    <w:rsid w:val="00932253"/>
    <w:rsid w:val="009338AE"/>
    <w:rsid w:val="00934C6D"/>
    <w:rsid w:val="00934F27"/>
    <w:rsid w:val="00937AC7"/>
    <w:rsid w:val="009424EB"/>
    <w:rsid w:val="0094268A"/>
    <w:rsid w:val="0094333C"/>
    <w:rsid w:val="00943FEF"/>
    <w:rsid w:val="00944B5C"/>
    <w:rsid w:val="00945B04"/>
    <w:rsid w:val="0094791D"/>
    <w:rsid w:val="00950AA6"/>
    <w:rsid w:val="00950D05"/>
    <w:rsid w:val="00950E5B"/>
    <w:rsid w:val="00951465"/>
    <w:rsid w:val="00951694"/>
    <w:rsid w:val="00951F94"/>
    <w:rsid w:val="00952385"/>
    <w:rsid w:val="0095646E"/>
    <w:rsid w:val="00956693"/>
    <w:rsid w:val="00956FF1"/>
    <w:rsid w:val="009578BE"/>
    <w:rsid w:val="00960AF2"/>
    <w:rsid w:val="009616F0"/>
    <w:rsid w:val="009630C1"/>
    <w:rsid w:val="00964E69"/>
    <w:rsid w:val="009652D7"/>
    <w:rsid w:val="00965967"/>
    <w:rsid w:val="00966233"/>
    <w:rsid w:val="009674B1"/>
    <w:rsid w:val="00970B76"/>
    <w:rsid w:val="00971313"/>
    <w:rsid w:val="00974033"/>
    <w:rsid w:val="00974978"/>
    <w:rsid w:val="00974D4F"/>
    <w:rsid w:val="00975D0A"/>
    <w:rsid w:val="00975E72"/>
    <w:rsid w:val="009770F5"/>
    <w:rsid w:val="009776BC"/>
    <w:rsid w:val="00980204"/>
    <w:rsid w:val="00980C1D"/>
    <w:rsid w:val="009816AF"/>
    <w:rsid w:val="0098394A"/>
    <w:rsid w:val="00983E61"/>
    <w:rsid w:val="009852CF"/>
    <w:rsid w:val="0098705F"/>
    <w:rsid w:val="009876B6"/>
    <w:rsid w:val="009914EB"/>
    <w:rsid w:val="00991A64"/>
    <w:rsid w:val="00991FB9"/>
    <w:rsid w:val="00993A75"/>
    <w:rsid w:val="00993E93"/>
    <w:rsid w:val="009961B3"/>
    <w:rsid w:val="0099666D"/>
    <w:rsid w:val="00996F62"/>
    <w:rsid w:val="009A04A8"/>
    <w:rsid w:val="009A0F6E"/>
    <w:rsid w:val="009A17C0"/>
    <w:rsid w:val="009A1822"/>
    <w:rsid w:val="009A1ED4"/>
    <w:rsid w:val="009A280A"/>
    <w:rsid w:val="009A48E2"/>
    <w:rsid w:val="009A4C1D"/>
    <w:rsid w:val="009A608D"/>
    <w:rsid w:val="009A6666"/>
    <w:rsid w:val="009A7107"/>
    <w:rsid w:val="009A74A3"/>
    <w:rsid w:val="009A7635"/>
    <w:rsid w:val="009A77D6"/>
    <w:rsid w:val="009B1C08"/>
    <w:rsid w:val="009B2489"/>
    <w:rsid w:val="009B3959"/>
    <w:rsid w:val="009B6A8A"/>
    <w:rsid w:val="009B6B78"/>
    <w:rsid w:val="009B6C6B"/>
    <w:rsid w:val="009B71B0"/>
    <w:rsid w:val="009B7CD1"/>
    <w:rsid w:val="009C09BB"/>
    <w:rsid w:val="009C25FD"/>
    <w:rsid w:val="009C6E5E"/>
    <w:rsid w:val="009C7254"/>
    <w:rsid w:val="009D1DE9"/>
    <w:rsid w:val="009D2243"/>
    <w:rsid w:val="009D304F"/>
    <w:rsid w:val="009D3C9E"/>
    <w:rsid w:val="009D450E"/>
    <w:rsid w:val="009D4C29"/>
    <w:rsid w:val="009D4EBE"/>
    <w:rsid w:val="009D5763"/>
    <w:rsid w:val="009E0A3B"/>
    <w:rsid w:val="009E2514"/>
    <w:rsid w:val="009E2E5B"/>
    <w:rsid w:val="009E3559"/>
    <w:rsid w:val="009E56EE"/>
    <w:rsid w:val="009E6613"/>
    <w:rsid w:val="009E682F"/>
    <w:rsid w:val="009E6BDC"/>
    <w:rsid w:val="009E70A9"/>
    <w:rsid w:val="009E7FDC"/>
    <w:rsid w:val="009F06F3"/>
    <w:rsid w:val="009F0E98"/>
    <w:rsid w:val="009F1941"/>
    <w:rsid w:val="009F3E63"/>
    <w:rsid w:val="009F4940"/>
    <w:rsid w:val="009F5AE0"/>
    <w:rsid w:val="009F5C9F"/>
    <w:rsid w:val="009F6845"/>
    <w:rsid w:val="009F71F0"/>
    <w:rsid w:val="009F7768"/>
    <w:rsid w:val="009F7784"/>
    <w:rsid w:val="009F78EB"/>
    <w:rsid w:val="009F78F2"/>
    <w:rsid w:val="00A003BC"/>
    <w:rsid w:val="00A010A1"/>
    <w:rsid w:val="00A05603"/>
    <w:rsid w:val="00A06989"/>
    <w:rsid w:val="00A07198"/>
    <w:rsid w:val="00A074EA"/>
    <w:rsid w:val="00A076E9"/>
    <w:rsid w:val="00A0772B"/>
    <w:rsid w:val="00A109D8"/>
    <w:rsid w:val="00A10BB2"/>
    <w:rsid w:val="00A11474"/>
    <w:rsid w:val="00A1291C"/>
    <w:rsid w:val="00A148E6"/>
    <w:rsid w:val="00A1553B"/>
    <w:rsid w:val="00A159D3"/>
    <w:rsid w:val="00A159D6"/>
    <w:rsid w:val="00A16C40"/>
    <w:rsid w:val="00A170AD"/>
    <w:rsid w:val="00A17385"/>
    <w:rsid w:val="00A2170F"/>
    <w:rsid w:val="00A2305F"/>
    <w:rsid w:val="00A23B1E"/>
    <w:rsid w:val="00A26AB7"/>
    <w:rsid w:val="00A270E4"/>
    <w:rsid w:val="00A33758"/>
    <w:rsid w:val="00A33C18"/>
    <w:rsid w:val="00A34299"/>
    <w:rsid w:val="00A35E93"/>
    <w:rsid w:val="00A372D0"/>
    <w:rsid w:val="00A37A5F"/>
    <w:rsid w:val="00A37E34"/>
    <w:rsid w:val="00A400B7"/>
    <w:rsid w:val="00A408FB"/>
    <w:rsid w:val="00A42D9A"/>
    <w:rsid w:val="00A4301D"/>
    <w:rsid w:val="00A4358E"/>
    <w:rsid w:val="00A43AF7"/>
    <w:rsid w:val="00A44652"/>
    <w:rsid w:val="00A44FE8"/>
    <w:rsid w:val="00A45015"/>
    <w:rsid w:val="00A4560E"/>
    <w:rsid w:val="00A46022"/>
    <w:rsid w:val="00A46E08"/>
    <w:rsid w:val="00A50CCA"/>
    <w:rsid w:val="00A50CD0"/>
    <w:rsid w:val="00A513C8"/>
    <w:rsid w:val="00A51A4C"/>
    <w:rsid w:val="00A52179"/>
    <w:rsid w:val="00A54A8B"/>
    <w:rsid w:val="00A55930"/>
    <w:rsid w:val="00A55BEA"/>
    <w:rsid w:val="00A607B8"/>
    <w:rsid w:val="00A61401"/>
    <w:rsid w:val="00A617A1"/>
    <w:rsid w:val="00A628E3"/>
    <w:rsid w:val="00A6347A"/>
    <w:rsid w:val="00A648D6"/>
    <w:rsid w:val="00A653F6"/>
    <w:rsid w:val="00A6650F"/>
    <w:rsid w:val="00A66B83"/>
    <w:rsid w:val="00A70DCE"/>
    <w:rsid w:val="00A72698"/>
    <w:rsid w:val="00A74329"/>
    <w:rsid w:val="00A74ABF"/>
    <w:rsid w:val="00A74E07"/>
    <w:rsid w:val="00A7504C"/>
    <w:rsid w:val="00A7543B"/>
    <w:rsid w:val="00A75BE0"/>
    <w:rsid w:val="00A7603E"/>
    <w:rsid w:val="00A77669"/>
    <w:rsid w:val="00A7794A"/>
    <w:rsid w:val="00A81AD6"/>
    <w:rsid w:val="00A83666"/>
    <w:rsid w:val="00A840D4"/>
    <w:rsid w:val="00A84948"/>
    <w:rsid w:val="00A85961"/>
    <w:rsid w:val="00A8739F"/>
    <w:rsid w:val="00A904CF"/>
    <w:rsid w:val="00A91BB4"/>
    <w:rsid w:val="00A91DF5"/>
    <w:rsid w:val="00A92643"/>
    <w:rsid w:val="00A93378"/>
    <w:rsid w:val="00A93474"/>
    <w:rsid w:val="00A9438F"/>
    <w:rsid w:val="00A94A9D"/>
    <w:rsid w:val="00A94AAB"/>
    <w:rsid w:val="00A97121"/>
    <w:rsid w:val="00A97D4F"/>
    <w:rsid w:val="00AA02CD"/>
    <w:rsid w:val="00AA06BE"/>
    <w:rsid w:val="00AA08F4"/>
    <w:rsid w:val="00AA1296"/>
    <w:rsid w:val="00AA12CE"/>
    <w:rsid w:val="00AA20DD"/>
    <w:rsid w:val="00AA38E7"/>
    <w:rsid w:val="00AA3F8A"/>
    <w:rsid w:val="00AA5328"/>
    <w:rsid w:val="00AA549D"/>
    <w:rsid w:val="00AA635C"/>
    <w:rsid w:val="00AB09F2"/>
    <w:rsid w:val="00AB0AEF"/>
    <w:rsid w:val="00AB0B38"/>
    <w:rsid w:val="00AB2F9C"/>
    <w:rsid w:val="00AB3A30"/>
    <w:rsid w:val="00AB44BE"/>
    <w:rsid w:val="00AB4661"/>
    <w:rsid w:val="00AB4AAD"/>
    <w:rsid w:val="00AB500A"/>
    <w:rsid w:val="00AB5BFB"/>
    <w:rsid w:val="00AB7F82"/>
    <w:rsid w:val="00AC1D17"/>
    <w:rsid w:val="00AC2929"/>
    <w:rsid w:val="00AC42CA"/>
    <w:rsid w:val="00AC543C"/>
    <w:rsid w:val="00AC6B97"/>
    <w:rsid w:val="00AC717A"/>
    <w:rsid w:val="00AC7DCA"/>
    <w:rsid w:val="00AD267F"/>
    <w:rsid w:val="00AD7493"/>
    <w:rsid w:val="00AD7556"/>
    <w:rsid w:val="00AE0DBD"/>
    <w:rsid w:val="00AE115D"/>
    <w:rsid w:val="00AE115E"/>
    <w:rsid w:val="00AE1EC0"/>
    <w:rsid w:val="00AE2344"/>
    <w:rsid w:val="00AE2F16"/>
    <w:rsid w:val="00AE33C6"/>
    <w:rsid w:val="00AE523A"/>
    <w:rsid w:val="00AE56E4"/>
    <w:rsid w:val="00AE64E8"/>
    <w:rsid w:val="00AE6D53"/>
    <w:rsid w:val="00AF1338"/>
    <w:rsid w:val="00AF2208"/>
    <w:rsid w:val="00AF26DA"/>
    <w:rsid w:val="00AF2CFB"/>
    <w:rsid w:val="00AF79DC"/>
    <w:rsid w:val="00B0078A"/>
    <w:rsid w:val="00B007A5"/>
    <w:rsid w:val="00B007FC"/>
    <w:rsid w:val="00B008C7"/>
    <w:rsid w:val="00B0172B"/>
    <w:rsid w:val="00B03757"/>
    <w:rsid w:val="00B03FDF"/>
    <w:rsid w:val="00B05158"/>
    <w:rsid w:val="00B06D63"/>
    <w:rsid w:val="00B1100C"/>
    <w:rsid w:val="00B11A83"/>
    <w:rsid w:val="00B1345B"/>
    <w:rsid w:val="00B13A12"/>
    <w:rsid w:val="00B13E53"/>
    <w:rsid w:val="00B15B7A"/>
    <w:rsid w:val="00B20CBD"/>
    <w:rsid w:val="00B20CFB"/>
    <w:rsid w:val="00B2499E"/>
    <w:rsid w:val="00B24B03"/>
    <w:rsid w:val="00B24B18"/>
    <w:rsid w:val="00B26CCC"/>
    <w:rsid w:val="00B3013C"/>
    <w:rsid w:val="00B302EA"/>
    <w:rsid w:val="00B31504"/>
    <w:rsid w:val="00B32499"/>
    <w:rsid w:val="00B355A0"/>
    <w:rsid w:val="00B3596A"/>
    <w:rsid w:val="00B36968"/>
    <w:rsid w:val="00B401E2"/>
    <w:rsid w:val="00B40D1D"/>
    <w:rsid w:val="00B41836"/>
    <w:rsid w:val="00B436FA"/>
    <w:rsid w:val="00B43C57"/>
    <w:rsid w:val="00B444E1"/>
    <w:rsid w:val="00B45BF3"/>
    <w:rsid w:val="00B46054"/>
    <w:rsid w:val="00B461E3"/>
    <w:rsid w:val="00B465D0"/>
    <w:rsid w:val="00B46DEE"/>
    <w:rsid w:val="00B47ADC"/>
    <w:rsid w:val="00B50263"/>
    <w:rsid w:val="00B50A52"/>
    <w:rsid w:val="00B51459"/>
    <w:rsid w:val="00B51A88"/>
    <w:rsid w:val="00B51EB7"/>
    <w:rsid w:val="00B5263A"/>
    <w:rsid w:val="00B531A8"/>
    <w:rsid w:val="00B53C67"/>
    <w:rsid w:val="00B5567C"/>
    <w:rsid w:val="00B561CB"/>
    <w:rsid w:val="00B564D9"/>
    <w:rsid w:val="00B57ADB"/>
    <w:rsid w:val="00B60C99"/>
    <w:rsid w:val="00B614A3"/>
    <w:rsid w:val="00B634A4"/>
    <w:rsid w:val="00B63CAD"/>
    <w:rsid w:val="00B63DA3"/>
    <w:rsid w:val="00B66477"/>
    <w:rsid w:val="00B6695F"/>
    <w:rsid w:val="00B676B1"/>
    <w:rsid w:val="00B700DF"/>
    <w:rsid w:val="00B70147"/>
    <w:rsid w:val="00B7150E"/>
    <w:rsid w:val="00B71C58"/>
    <w:rsid w:val="00B730BD"/>
    <w:rsid w:val="00B7451C"/>
    <w:rsid w:val="00B74EC1"/>
    <w:rsid w:val="00B7630A"/>
    <w:rsid w:val="00B808F6"/>
    <w:rsid w:val="00B80CAF"/>
    <w:rsid w:val="00B85090"/>
    <w:rsid w:val="00B858C7"/>
    <w:rsid w:val="00B859EA"/>
    <w:rsid w:val="00B85E14"/>
    <w:rsid w:val="00B85FF9"/>
    <w:rsid w:val="00B87327"/>
    <w:rsid w:val="00B87ACF"/>
    <w:rsid w:val="00B90BBB"/>
    <w:rsid w:val="00B930B3"/>
    <w:rsid w:val="00B94103"/>
    <w:rsid w:val="00B9411E"/>
    <w:rsid w:val="00B9624E"/>
    <w:rsid w:val="00B975F8"/>
    <w:rsid w:val="00B97E3B"/>
    <w:rsid w:val="00B97EBF"/>
    <w:rsid w:val="00BA414B"/>
    <w:rsid w:val="00BA73A1"/>
    <w:rsid w:val="00BA75AA"/>
    <w:rsid w:val="00BA7BC3"/>
    <w:rsid w:val="00BB3291"/>
    <w:rsid w:val="00BB4565"/>
    <w:rsid w:val="00BB5DAC"/>
    <w:rsid w:val="00BB5E1F"/>
    <w:rsid w:val="00BB5EA1"/>
    <w:rsid w:val="00BB6B75"/>
    <w:rsid w:val="00BB7E61"/>
    <w:rsid w:val="00BC06B3"/>
    <w:rsid w:val="00BC4619"/>
    <w:rsid w:val="00BC4BD1"/>
    <w:rsid w:val="00BC4C18"/>
    <w:rsid w:val="00BC4D38"/>
    <w:rsid w:val="00BC4DF0"/>
    <w:rsid w:val="00BC57B7"/>
    <w:rsid w:val="00BC5990"/>
    <w:rsid w:val="00BC74F7"/>
    <w:rsid w:val="00BD1ACA"/>
    <w:rsid w:val="00BD2004"/>
    <w:rsid w:val="00BD38ED"/>
    <w:rsid w:val="00BD3EED"/>
    <w:rsid w:val="00BD65D7"/>
    <w:rsid w:val="00BD68D4"/>
    <w:rsid w:val="00BD7358"/>
    <w:rsid w:val="00BD748C"/>
    <w:rsid w:val="00BD7D71"/>
    <w:rsid w:val="00BE0AB5"/>
    <w:rsid w:val="00BE1350"/>
    <w:rsid w:val="00BE21C1"/>
    <w:rsid w:val="00BE2E5D"/>
    <w:rsid w:val="00BE3AC5"/>
    <w:rsid w:val="00BE6C2B"/>
    <w:rsid w:val="00BE7557"/>
    <w:rsid w:val="00BF02A1"/>
    <w:rsid w:val="00BF21D7"/>
    <w:rsid w:val="00BF3DAD"/>
    <w:rsid w:val="00BF3EDE"/>
    <w:rsid w:val="00BF53BC"/>
    <w:rsid w:val="00BF6A36"/>
    <w:rsid w:val="00C008C5"/>
    <w:rsid w:val="00C00AA4"/>
    <w:rsid w:val="00C00C49"/>
    <w:rsid w:val="00C01016"/>
    <w:rsid w:val="00C030B3"/>
    <w:rsid w:val="00C03FF4"/>
    <w:rsid w:val="00C041CA"/>
    <w:rsid w:val="00C04B0C"/>
    <w:rsid w:val="00C04E27"/>
    <w:rsid w:val="00C0531F"/>
    <w:rsid w:val="00C10756"/>
    <w:rsid w:val="00C10F2A"/>
    <w:rsid w:val="00C11809"/>
    <w:rsid w:val="00C11A17"/>
    <w:rsid w:val="00C11D96"/>
    <w:rsid w:val="00C13405"/>
    <w:rsid w:val="00C154ED"/>
    <w:rsid w:val="00C20096"/>
    <w:rsid w:val="00C2053D"/>
    <w:rsid w:val="00C20541"/>
    <w:rsid w:val="00C21BFB"/>
    <w:rsid w:val="00C22BCB"/>
    <w:rsid w:val="00C23688"/>
    <w:rsid w:val="00C25593"/>
    <w:rsid w:val="00C258B6"/>
    <w:rsid w:val="00C26747"/>
    <w:rsid w:val="00C27729"/>
    <w:rsid w:val="00C30378"/>
    <w:rsid w:val="00C30988"/>
    <w:rsid w:val="00C33777"/>
    <w:rsid w:val="00C35A93"/>
    <w:rsid w:val="00C35C6E"/>
    <w:rsid w:val="00C376E0"/>
    <w:rsid w:val="00C37844"/>
    <w:rsid w:val="00C41FBE"/>
    <w:rsid w:val="00C4232B"/>
    <w:rsid w:val="00C42C52"/>
    <w:rsid w:val="00C42CB6"/>
    <w:rsid w:val="00C43605"/>
    <w:rsid w:val="00C44428"/>
    <w:rsid w:val="00C45EEB"/>
    <w:rsid w:val="00C46BDD"/>
    <w:rsid w:val="00C47698"/>
    <w:rsid w:val="00C50300"/>
    <w:rsid w:val="00C5092F"/>
    <w:rsid w:val="00C50AB6"/>
    <w:rsid w:val="00C51F7C"/>
    <w:rsid w:val="00C5209A"/>
    <w:rsid w:val="00C5295E"/>
    <w:rsid w:val="00C54C0E"/>
    <w:rsid w:val="00C56066"/>
    <w:rsid w:val="00C6003E"/>
    <w:rsid w:val="00C61905"/>
    <w:rsid w:val="00C61FF2"/>
    <w:rsid w:val="00C6318F"/>
    <w:rsid w:val="00C6360C"/>
    <w:rsid w:val="00C63A6B"/>
    <w:rsid w:val="00C645A9"/>
    <w:rsid w:val="00C64FEB"/>
    <w:rsid w:val="00C67E27"/>
    <w:rsid w:val="00C70433"/>
    <w:rsid w:val="00C74001"/>
    <w:rsid w:val="00C7425B"/>
    <w:rsid w:val="00C747D7"/>
    <w:rsid w:val="00C759F1"/>
    <w:rsid w:val="00C7662E"/>
    <w:rsid w:val="00C76AA0"/>
    <w:rsid w:val="00C773D0"/>
    <w:rsid w:val="00C77A69"/>
    <w:rsid w:val="00C80F88"/>
    <w:rsid w:val="00C81570"/>
    <w:rsid w:val="00C81B97"/>
    <w:rsid w:val="00C827E9"/>
    <w:rsid w:val="00C82DFE"/>
    <w:rsid w:val="00C8324B"/>
    <w:rsid w:val="00C83E9C"/>
    <w:rsid w:val="00C847CD"/>
    <w:rsid w:val="00C85EB8"/>
    <w:rsid w:val="00C91548"/>
    <w:rsid w:val="00C91D3D"/>
    <w:rsid w:val="00C941DA"/>
    <w:rsid w:val="00C94949"/>
    <w:rsid w:val="00C94D63"/>
    <w:rsid w:val="00C96988"/>
    <w:rsid w:val="00C96E25"/>
    <w:rsid w:val="00C97090"/>
    <w:rsid w:val="00CA1492"/>
    <w:rsid w:val="00CA1B70"/>
    <w:rsid w:val="00CA22BD"/>
    <w:rsid w:val="00CA46AE"/>
    <w:rsid w:val="00CA4760"/>
    <w:rsid w:val="00CA491B"/>
    <w:rsid w:val="00CA658C"/>
    <w:rsid w:val="00CA6B7C"/>
    <w:rsid w:val="00CA75B5"/>
    <w:rsid w:val="00CA790B"/>
    <w:rsid w:val="00CA7C7F"/>
    <w:rsid w:val="00CA7D43"/>
    <w:rsid w:val="00CB29DF"/>
    <w:rsid w:val="00CB2D93"/>
    <w:rsid w:val="00CB39AA"/>
    <w:rsid w:val="00CB3B7B"/>
    <w:rsid w:val="00CB47B2"/>
    <w:rsid w:val="00CB4F64"/>
    <w:rsid w:val="00CB5309"/>
    <w:rsid w:val="00CB5525"/>
    <w:rsid w:val="00CC29A5"/>
    <w:rsid w:val="00CC3889"/>
    <w:rsid w:val="00CC426C"/>
    <w:rsid w:val="00CC66EC"/>
    <w:rsid w:val="00CC73E7"/>
    <w:rsid w:val="00CD0EBB"/>
    <w:rsid w:val="00CD1763"/>
    <w:rsid w:val="00CD32B8"/>
    <w:rsid w:val="00CD4458"/>
    <w:rsid w:val="00CD5C4B"/>
    <w:rsid w:val="00CD5D5B"/>
    <w:rsid w:val="00CD5F8C"/>
    <w:rsid w:val="00CD6B71"/>
    <w:rsid w:val="00CE07CA"/>
    <w:rsid w:val="00CE08EC"/>
    <w:rsid w:val="00CE0CC1"/>
    <w:rsid w:val="00CE1ED5"/>
    <w:rsid w:val="00CE27A1"/>
    <w:rsid w:val="00CE2E09"/>
    <w:rsid w:val="00CE373E"/>
    <w:rsid w:val="00CE42BB"/>
    <w:rsid w:val="00CE44D8"/>
    <w:rsid w:val="00CE5273"/>
    <w:rsid w:val="00CE5548"/>
    <w:rsid w:val="00CE57D5"/>
    <w:rsid w:val="00CE5EE1"/>
    <w:rsid w:val="00CE69BC"/>
    <w:rsid w:val="00CE797B"/>
    <w:rsid w:val="00CE7AF6"/>
    <w:rsid w:val="00CF08CE"/>
    <w:rsid w:val="00CF0B68"/>
    <w:rsid w:val="00CF3206"/>
    <w:rsid w:val="00CF428D"/>
    <w:rsid w:val="00CF528F"/>
    <w:rsid w:val="00CF6416"/>
    <w:rsid w:val="00CF67A8"/>
    <w:rsid w:val="00CF7AEF"/>
    <w:rsid w:val="00D01C2E"/>
    <w:rsid w:val="00D02B4F"/>
    <w:rsid w:val="00D03EE1"/>
    <w:rsid w:val="00D053B6"/>
    <w:rsid w:val="00D12444"/>
    <w:rsid w:val="00D12735"/>
    <w:rsid w:val="00D13B45"/>
    <w:rsid w:val="00D168F7"/>
    <w:rsid w:val="00D17B5C"/>
    <w:rsid w:val="00D17EF7"/>
    <w:rsid w:val="00D20E98"/>
    <w:rsid w:val="00D216EC"/>
    <w:rsid w:val="00D219B6"/>
    <w:rsid w:val="00D22351"/>
    <w:rsid w:val="00D23145"/>
    <w:rsid w:val="00D23394"/>
    <w:rsid w:val="00D23566"/>
    <w:rsid w:val="00D24830"/>
    <w:rsid w:val="00D24D27"/>
    <w:rsid w:val="00D25428"/>
    <w:rsid w:val="00D263F2"/>
    <w:rsid w:val="00D31C5C"/>
    <w:rsid w:val="00D3359F"/>
    <w:rsid w:val="00D33DA7"/>
    <w:rsid w:val="00D3483D"/>
    <w:rsid w:val="00D3495B"/>
    <w:rsid w:val="00D35713"/>
    <w:rsid w:val="00D40091"/>
    <w:rsid w:val="00D412DE"/>
    <w:rsid w:val="00D41576"/>
    <w:rsid w:val="00D43698"/>
    <w:rsid w:val="00D4503D"/>
    <w:rsid w:val="00D4754D"/>
    <w:rsid w:val="00D50FEC"/>
    <w:rsid w:val="00D51387"/>
    <w:rsid w:val="00D519E2"/>
    <w:rsid w:val="00D531B6"/>
    <w:rsid w:val="00D53261"/>
    <w:rsid w:val="00D54114"/>
    <w:rsid w:val="00D54CD0"/>
    <w:rsid w:val="00D54D4C"/>
    <w:rsid w:val="00D55422"/>
    <w:rsid w:val="00D56342"/>
    <w:rsid w:val="00D56947"/>
    <w:rsid w:val="00D6045A"/>
    <w:rsid w:val="00D61D7A"/>
    <w:rsid w:val="00D63382"/>
    <w:rsid w:val="00D64002"/>
    <w:rsid w:val="00D65472"/>
    <w:rsid w:val="00D67D57"/>
    <w:rsid w:val="00D71268"/>
    <w:rsid w:val="00D71F2A"/>
    <w:rsid w:val="00D7251F"/>
    <w:rsid w:val="00D72789"/>
    <w:rsid w:val="00D72C25"/>
    <w:rsid w:val="00D72F64"/>
    <w:rsid w:val="00D72F85"/>
    <w:rsid w:val="00D73F97"/>
    <w:rsid w:val="00D749C3"/>
    <w:rsid w:val="00D75AF9"/>
    <w:rsid w:val="00D7603A"/>
    <w:rsid w:val="00D76282"/>
    <w:rsid w:val="00D7643F"/>
    <w:rsid w:val="00D76AA6"/>
    <w:rsid w:val="00D80ADB"/>
    <w:rsid w:val="00D80F13"/>
    <w:rsid w:val="00D818C0"/>
    <w:rsid w:val="00D82029"/>
    <w:rsid w:val="00D82332"/>
    <w:rsid w:val="00D83011"/>
    <w:rsid w:val="00D833F2"/>
    <w:rsid w:val="00D83772"/>
    <w:rsid w:val="00D83988"/>
    <w:rsid w:val="00D8456B"/>
    <w:rsid w:val="00D84E86"/>
    <w:rsid w:val="00D85096"/>
    <w:rsid w:val="00D871A2"/>
    <w:rsid w:val="00D87289"/>
    <w:rsid w:val="00D91023"/>
    <w:rsid w:val="00D9222C"/>
    <w:rsid w:val="00D92894"/>
    <w:rsid w:val="00D92EBB"/>
    <w:rsid w:val="00D9361F"/>
    <w:rsid w:val="00D94D13"/>
    <w:rsid w:val="00D95907"/>
    <w:rsid w:val="00D96323"/>
    <w:rsid w:val="00D9671F"/>
    <w:rsid w:val="00D97FF1"/>
    <w:rsid w:val="00DA1FFD"/>
    <w:rsid w:val="00DA28D9"/>
    <w:rsid w:val="00DA2FA3"/>
    <w:rsid w:val="00DA4988"/>
    <w:rsid w:val="00DA6611"/>
    <w:rsid w:val="00DA6974"/>
    <w:rsid w:val="00DA6A3B"/>
    <w:rsid w:val="00DA6AB6"/>
    <w:rsid w:val="00DB0BD9"/>
    <w:rsid w:val="00DB0EB4"/>
    <w:rsid w:val="00DB343F"/>
    <w:rsid w:val="00DB3A7A"/>
    <w:rsid w:val="00DB3BC9"/>
    <w:rsid w:val="00DB3C5E"/>
    <w:rsid w:val="00DB45E4"/>
    <w:rsid w:val="00DB4944"/>
    <w:rsid w:val="00DB5203"/>
    <w:rsid w:val="00DB54D5"/>
    <w:rsid w:val="00DB74C7"/>
    <w:rsid w:val="00DB7B11"/>
    <w:rsid w:val="00DC1062"/>
    <w:rsid w:val="00DC11F1"/>
    <w:rsid w:val="00DC4C0D"/>
    <w:rsid w:val="00DC7E21"/>
    <w:rsid w:val="00DD1F9E"/>
    <w:rsid w:val="00DD2553"/>
    <w:rsid w:val="00DD4268"/>
    <w:rsid w:val="00DD46B2"/>
    <w:rsid w:val="00DD5142"/>
    <w:rsid w:val="00DD5BDE"/>
    <w:rsid w:val="00DD70D5"/>
    <w:rsid w:val="00DD7701"/>
    <w:rsid w:val="00DE1127"/>
    <w:rsid w:val="00DE1A0E"/>
    <w:rsid w:val="00DE361A"/>
    <w:rsid w:val="00DE5EC3"/>
    <w:rsid w:val="00DE6CC4"/>
    <w:rsid w:val="00DF0A48"/>
    <w:rsid w:val="00DF273F"/>
    <w:rsid w:val="00DF331A"/>
    <w:rsid w:val="00DF4329"/>
    <w:rsid w:val="00DF5D2A"/>
    <w:rsid w:val="00E0201F"/>
    <w:rsid w:val="00E025A0"/>
    <w:rsid w:val="00E02AA5"/>
    <w:rsid w:val="00E04206"/>
    <w:rsid w:val="00E0521C"/>
    <w:rsid w:val="00E05382"/>
    <w:rsid w:val="00E055A0"/>
    <w:rsid w:val="00E06B74"/>
    <w:rsid w:val="00E10EA7"/>
    <w:rsid w:val="00E12E0A"/>
    <w:rsid w:val="00E14F2E"/>
    <w:rsid w:val="00E15091"/>
    <w:rsid w:val="00E16DF0"/>
    <w:rsid w:val="00E21231"/>
    <w:rsid w:val="00E21871"/>
    <w:rsid w:val="00E21B3B"/>
    <w:rsid w:val="00E2263C"/>
    <w:rsid w:val="00E230C5"/>
    <w:rsid w:val="00E23A8F"/>
    <w:rsid w:val="00E25C74"/>
    <w:rsid w:val="00E27024"/>
    <w:rsid w:val="00E30A44"/>
    <w:rsid w:val="00E30CCE"/>
    <w:rsid w:val="00E326A1"/>
    <w:rsid w:val="00E32EA0"/>
    <w:rsid w:val="00E33C94"/>
    <w:rsid w:val="00E34C6E"/>
    <w:rsid w:val="00E35672"/>
    <w:rsid w:val="00E35CD0"/>
    <w:rsid w:val="00E36DA6"/>
    <w:rsid w:val="00E40631"/>
    <w:rsid w:val="00E4163D"/>
    <w:rsid w:val="00E42507"/>
    <w:rsid w:val="00E42FE6"/>
    <w:rsid w:val="00E445D7"/>
    <w:rsid w:val="00E46501"/>
    <w:rsid w:val="00E51D7D"/>
    <w:rsid w:val="00E52349"/>
    <w:rsid w:val="00E543FD"/>
    <w:rsid w:val="00E551F6"/>
    <w:rsid w:val="00E567DE"/>
    <w:rsid w:val="00E56FFC"/>
    <w:rsid w:val="00E57276"/>
    <w:rsid w:val="00E574D6"/>
    <w:rsid w:val="00E57630"/>
    <w:rsid w:val="00E57CC4"/>
    <w:rsid w:val="00E600CC"/>
    <w:rsid w:val="00E60AE7"/>
    <w:rsid w:val="00E60CAA"/>
    <w:rsid w:val="00E613CA"/>
    <w:rsid w:val="00E62B0E"/>
    <w:rsid w:val="00E633DF"/>
    <w:rsid w:val="00E63D16"/>
    <w:rsid w:val="00E64652"/>
    <w:rsid w:val="00E64701"/>
    <w:rsid w:val="00E65AC9"/>
    <w:rsid w:val="00E65D99"/>
    <w:rsid w:val="00E6654F"/>
    <w:rsid w:val="00E668B5"/>
    <w:rsid w:val="00E668E7"/>
    <w:rsid w:val="00E67926"/>
    <w:rsid w:val="00E67F2F"/>
    <w:rsid w:val="00E709C6"/>
    <w:rsid w:val="00E710CD"/>
    <w:rsid w:val="00E716D0"/>
    <w:rsid w:val="00E7293B"/>
    <w:rsid w:val="00E73BFC"/>
    <w:rsid w:val="00E73D45"/>
    <w:rsid w:val="00E743D2"/>
    <w:rsid w:val="00E74461"/>
    <w:rsid w:val="00E75345"/>
    <w:rsid w:val="00E803A6"/>
    <w:rsid w:val="00E804A9"/>
    <w:rsid w:val="00E810DC"/>
    <w:rsid w:val="00E813FC"/>
    <w:rsid w:val="00E8147F"/>
    <w:rsid w:val="00E822BB"/>
    <w:rsid w:val="00E82843"/>
    <w:rsid w:val="00E833D3"/>
    <w:rsid w:val="00E8362C"/>
    <w:rsid w:val="00E83FA7"/>
    <w:rsid w:val="00E8443F"/>
    <w:rsid w:val="00E84C98"/>
    <w:rsid w:val="00E8502A"/>
    <w:rsid w:val="00E855B7"/>
    <w:rsid w:val="00E85B0D"/>
    <w:rsid w:val="00E862E4"/>
    <w:rsid w:val="00E8692C"/>
    <w:rsid w:val="00E86A0F"/>
    <w:rsid w:val="00E86A4E"/>
    <w:rsid w:val="00E87267"/>
    <w:rsid w:val="00E8730A"/>
    <w:rsid w:val="00E90AEB"/>
    <w:rsid w:val="00E93DE6"/>
    <w:rsid w:val="00E94149"/>
    <w:rsid w:val="00E94A0C"/>
    <w:rsid w:val="00E963C4"/>
    <w:rsid w:val="00E964EC"/>
    <w:rsid w:val="00E96593"/>
    <w:rsid w:val="00E97B55"/>
    <w:rsid w:val="00EA1311"/>
    <w:rsid w:val="00EA173B"/>
    <w:rsid w:val="00EA3FBA"/>
    <w:rsid w:val="00EA4EDA"/>
    <w:rsid w:val="00EA58BC"/>
    <w:rsid w:val="00EA7723"/>
    <w:rsid w:val="00EA7870"/>
    <w:rsid w:val="00EA7FFE"/>
    <w:rsid w:val="00EB1646"/>
    <w:rsid w:val="00EB2115"/>
    <w:rsid w:val="00EB21EB"/>
    <w:rsid w:val="00EB2742"/>
    <w:rsid w:val="00EB3FF5"/>
    <w:rsid w:val="00EB4DC0"/>
    <w:rsid w:val="00EB5A0C"/>
    <w:rsid w:val="00EB66F8"/>
    <w:rsid w:val="00EC1682"/>
    <w:rsid w:val="00EC1BF4"/>
    <w:rsid w:val="00EC36D1"/>
    <w:rsid w:val="00EC3974"/>
    <w:rsid w:val="00EC546A"/>
    <w:rsid w:val="00EC5D98"/>
    <w:rsid w:val="00EC7296"/>
    <w:rsid w:val="00ED0115"/>
    <w:rsid w:val="00ED0BEE"/>
    <w:rsid w:val="00ED1EB7"/>
    <w:rsid w:val="00ED202B"/>
    <w:rsid w:val="00ED2A7A"/>
    <w:rsid w:val="00ED314F"/>
    <w:rsid w:val="00ED3B88"/>
    <w:rsid w:val="00ED4FB8"/>
    <w:rsid w:val="00ED6973"/>
    <w:rsid w:val="00EE123E"/>
    <w:rsid w:val="00EE1548"/>
    <w:rsid w:val="00EE162D"/>
    <w:rsid w:val="00EE2E0F"/>
    <w:rsid w:val="00EE4195"/>
    <w:rsid w:val="00EE4201"/>
    <w:rsid w:val="00EE4514"/>
    <w:rsid w:val="00EE5BCD"/>
    <w:rsid w:val="00EE60FD"/>
    <w:rsid w:val="00EE71D9"/>
    <w:rsid w:val="00EE7D46"/>
    <w:rsid w:val="00EF0698"/>
    <w:rsid w:val="00EF0C99"/>
    <w:rsid w:val="00EF259E"/>
    <w:rsid w:val="00EF263B"/>
    <w:rsid w:val="00EF4C56"/>
    <w:rsid w:val="00EF4E6D"/>
    <w:rsid w:val="00EF6208"/>
    <w:rsid w:val="00EF6843"/>
    <w:rsid w:val="00F0196B"/>
    <w:rsid w:val="00F02543"/>
    <w:rsid w:val="00F048F8"/>
    <w:rsid w:val="00F05139"/>
    <w:rsid w:val="00F055E4"/>
    <w:rsid w:val="00F05B1D"/>
    <w:rsid w:val="00F07D20"/>
    <w:rsid w:val="00F07E03"/>
    <w:rsid w:val="00F108CF"/>
    <w:rsid w:val="00F108EA"/>
    <w:rsid w:val="00F121D4"/>
    <w:rsid w:val="00F1316D"/>
    <w:rsid w:val="00F13245"/>
    <w:rsid w:val="00F13FB2"/>
    <w:rsid w:val="00F14664"/>
    <w:rsid w:val="00F14B7C"/>
    <w:rsid w:val="00F15334"/>
    <w:rsid w:val="00F15F4F"/>
    <w:rsid w:val="00F15F55"/>
    <w:rsid w:val="00F17221"/>
    <w:rsid w:val="00F20588"/>
    <w:rsid w:val="00F20742"/>
    <w:rsid w:val="00F2136A"/>
    <w:rsid w:val="00F218C9"/>
    <w:rsid w:val="00F234D9"/>
    <w:rsid w:val="00F236BB"/>
    <w:rsid w:val="00F24060"/>
    <w:rsid w:val="00F253AF"/>
    <w:rsid w:val="00F308DE"/>
    <w:rsid w:val="00F31BD0"/>
    <w:rsid w:val="00F327B8"/>
    <w:rsid w:val="00F32A55"/>
    <w:rsid w:val="00F330FD"/>
    <w:rsid w:val="00F33302"/>
    <w:rsid w:val="00F33E0C"/>
    <w:rsid w:val="00F36873"/>
    <w:rsid w:val="00F375D2"/>
    <w:rsid w:val="00F40407"/>
    <w:rsid w:val="00F414D3"/>
    <w:rsid w:val="00F41C35"/>
    <w:rsid w:val="00F42153"/>
    <w:rsid w:val="00F42443"/>
    <w:rsid w:val="00F429D1"/>
    <w:rsid w:val="00F448FE"/>
    <w:rsid w:val="00F44E2D"/>
    <w:rsid w:val="00F45D18"/>
    <w:rsid w:val="00F473C2"/>
    <w:rsid w:val="00F47CFD"/>
    <w:rsid w:val="00F510BD"/>
    <w:rsid w:val="00F519DD"/>
    <w:rsid w:val="00F51F3F"/>
    <w:rsid w:val="00F52B2A"/>
    <w:rsid w:val="00F53478"/>
    <w:rsid w:val="00F54181"/>
    <w:rsid w:val="00F5639B"/>
    <w:rsid w:val="00F564E0"/>
    <w:rsid w:val="00F575C2"/>
    <w:rsid w:val="00F611A2"/>
    <w:rsid w:val="00F614A0"/>
    <w:rsid w:val="00F62E7C"/>
    <w:rsid w:val="00F634D4"/>
    <w:rsid w:val="00F6383D"/>
    <w:rsid w:val="00F67775"/>
    <w:rsid w:val="00F7105C"/>
    <w:rsid w:val="00F71A7E"/>
    <w:rsid w:val="00F71FF8"/>
    <w:rsid w:val="00F72D11"/>
    <w:rsid w:val="00F7375E"/>
    <w:rsid w:val="00F74D45"/>
    <w:rsid w:val="00F7541B"/>
    <w:rsid w:val="00F75A3F"/>
    <w:rsid w:val="00F7628F"/>
    <w:rsid w:val="00F76C2A"/>
    <w:rsid w:val="00F77591"/>
    <w:rsid w:val="00F77CD4"/>
    <w:rsid w:val="00F81319"/>
    <w:rsid w:val="00F819A4"/>
    <w:rsid w:val="00F842B7"/>
    <w:rsid w:val="00F84D75"/>
    <w:rsid w:val="00F8532C"/>
    <w:rsid w:val="00F856C0"/>
    <w:rsid w:val="00F910B7"/>
    <w:rsid w:val="00F91E40"/>
    <w:rsid w:val="00F92326"/>
    <w:rsid w:val="00F927B0"/>
    <w:rsid w:val="00F934C8"/>
    <w:rsid w:val="00F94826"/>
    <w:rsid w:val="00F9596B"/>
    <w:rsid w:val="00F96CF9"/>
    <w:rsid w:val="00FA100C"/>
    <w:rsid w:val="00FA18FB"/>
    <w:rsid w:val="00FA3629"/>
    <w:rsid w:val="00FA3B17"/>
    <w:rsid w:val="00FA44F2"/>
    <w:rsid w:val="00FA52C1"/>
    <w:rsid w:val="00FA74DE"/>
    <w:rsid w:val="00FA7784"/>
    <w:rsid w:val="00FA77E6"/>
    <w:rsid w:val="00FA7838"/>
    <w:rsid w:val="00FA7B2C"/>
    <w:rsid w:val="00FB04E4"/>
    <w:rsid w:val="00FB058F"/>
    <w:rsid w:val="00FB1822"/>
    <w:rsid w:val="00FB1887"/>
    <w:rsid w:val="00FB3026"/>
    <w:rsid w:val="00FB4CB5"/>
    <w:rsid w:val="00FB5631"/>
    <w:rsid w:val="00FB5D5C"/>
    <w:rsid w:val="00FB6303"/>
    <w:rsid w:val="00FB6F87"/>
    <w:rsid w:val="00FB75A8"/>
    <w:rsid w:val="00FC0ABA"/>
    <w:rsid w:val="00FC1134"/>
    <w:rsid w:val="00FC170B"/>
    <w:rsid w:val="00FC6CCB"/>
    <w:rsid w:val="00FC6F37"/>
    <w:rsid w:val="00FC7B26"/>
    <w:rsid w:val="00FD232F"/>
    <w:rsid w:val="00FD2823"/>
    <w:rsid w:val="00FD3B14"/>
    <w:rsid w:val="00FD422A"/>
    <w:rsid w:val="00FD4E95"/>
    <w:rsid w:val="00FD686D"/>
    <w:rsid w:val="00FD6DD3"/>
    <w:rsid w:val="00FD7513"/>
    <w:rsid w:val="00FD7667"/>
    <w:rsid w:val="00FD7803"/>
    <w:rsid w:val="00FE05B2"/>
    <w:rsid w:val="00FE07F9"/>
    <w:rsid w:val="00FE2C59"/>
    <w:rsid w:val="00FE370E"/>
    <w:rsid w:val="00FE55D4"/>
    <w:rsid w:val="00FE737E"/>
    <w:rsid w:val="00FE75E6"/>
    <w:rsid w:val="00FE795C"/>
    <w:rsid w:val="00FF01AD"/>
    <w:rsid w:val="00FF03BC"/>
    <w:rsid w:val="00FF2632"/>
    <w:rsid w:val="00FF2DC6"/>
    <w:rsid w:val="00FF48DE"/>
    <w:rsid w:val="00FF4E57"/>
    <w:rsid w:val="00FF50A1"/>
    <w:rsid w:val="00FF51A7"/>
    <w:rsid w:val="00FF6064"/>
    <w:rsid w:val="00FF7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33758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0552E"/>
    <w:pPr>
      <w:keepNext/>
      <w:keepLines/>
      <w:spacing w:before="480"/>
      <w:outlineLvl w:val="0"/>
    </w:pPr>
    <w:rPr>
      <w:rFonts w:ascii="Cambria" w:eastAsia="Calibri" w:hAnsi="Cambria"/>
      <w:b/>
      <w:color w:val="365F91"/>
      <w:sz w:val="28"/>
      <w:szCs w:val="20"/>
    </w:rPr>
  </w:style>
  <w:style w:type="paragraph" w:styleId="Heading2">
    <w:name w:val="heading 2"/>
    <w:aliases w:val="Ниво 2"/>
    <w:basedOn w:val="Normal"/>
    <w:next w:val="Normal"/>
    <w:link w:val="Heading2Char"/>
    <w:uiPriority w:val="99"/>
    <w:qFormat/>
    <w:rsid w:val="007E10B9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B3A7A"/>
    <w:pPr>
      <w:keepNext/>
      <w:spacing w:before="240" w:after="60"/>
      <w:outlineLvl w:val="2"/>
    </w:pPr>
    <w:rPr>
      <w:rFonts w:ascii="Cambria" w:eastAsia="Calibri" w:hAnsi="Cambria"/>
      <w:b/>
      <w:sz w:val="26"/>
      <w:szCs w:val="20"/>
      <w:lang w:eastAsia="bg-BG"/>
    </w:rPr>
  </w:style>
  <w:style w:type="paragraph" w:styleId="Heading4">
    <w:name w:val="heading 4"/>
    <w:basedOn w:val="Normal"/>
    <w:next w:val="Normal"/>
    <w:link w:val="Heading4Char"/>
    <w:uiPriority w:val="99"/>
    <w:qFormat/>
    <w:rsid w:val="00395082"/>
    <w:pPr>
      <w:keepNext/>
      <w:keepLines/>
      <w:spacing w:before="200"/>
      <w:outlineLvl w:val="3"/>
    </w:pPr>
    <w:rPr>
      <w:rFonts w:ascii="Cambria" w:eastAsia="Calibri" w:hAnsi="Cambria"/>
      <w:b/>
      <w:i/>
      <w:color w:val="4F81BD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rsid w:val="001823AA"/>
    <w:pPr>
      <w:keepNext/>
      <w:keepLines/>
      <w:spacing w:before="200"/>
      <w:outlineLvl w:val="4"/>
    </w:pPr>
    <w:rPr>
      <w:rFonts w:ascii="Cambria" w:eastAsia="Calibri" w:hAnsi="Cambria"/>
      <w:color w:val="243F6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0552E"/>
    <w:rPr>
      <w:rFonts w:ascii="Cambria" w:hAnsi="Cambria" w:cs="Times New Roman"/>
      <w:b/>
      <w:color w:val="365F91"/>
      <w:sz w:val="28"/>
      <w:lang w:val="en-US" w:eastAsia="en-US"/>
    </w:rPr>
  </w:style>
  <w:style w:type="character" w:customStyle="1" w:styleId="Heading2Char">
    <w:name w:val="Heading 2 Char"/>
    <w:aliases w:val="Ниво 2 Char"/>
    <w:basedOn w:val="DefaultParagraphFont"/>
    <w:link w:val="Heading2"/>
    <w:uiPriority w:val="99"/>
    <w:locked/>
    <w:rsid w:val="007E10B9"/>
    <w:rPr>
      <w:rFonts w:ascii="Cambria" w:hAnsi="Cambria" w:cs="Times New Roman"/>
      <w:b/>
      <w:i/>
      <w:sz w:val="28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DB3A7A"/>
    <w:rPr>
      <w:rFonts w:ascii="Cambria" w:hAnsi="Cambria" w:cs="Times New Roman"/>
      <w:b/>
      <w:sz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395082"/>
    <w:rPr>
      <w:rFonts w:ascii="Cambria" w:hAnsi="Cambria" w:cs="Times New Roman"/>
      <w:b/>
      <w:i/>
      <w:color w:val="4F81BD"/>
      <w:sz w:val="24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1823AA"/>
    <w:rPr>
      <w:rFonts w:ascii="Cambria" w:hAnsi="Cambria" w:cs="Times New Roman"/>
      <w:color w:val="243F60"/>
      <w:sz w:val="24"/>
      <w:lang w:val="en-US" w:eastAsia="en-US"/>
    </w:rPr>
  </w:style>
  <w:style w:type="paragraph" w:customStyle="1" w:styleId="Default">
    <w:name w:val="Default"/>
    <w:uiPriority w:val="99"/>
    <w:rsid w:val="00DB3A7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Header">
    <w:name w:val="header"/>
    <w:aliases w:val="Intestazione.int.intestazione,Intestazione.int,Char1 Char,Char1 Char Знак Знак,Header1"/>
    <w:basedOn w:val="Normal"/>
    <w:link w:val="HeaderChar"/>
    <w:uiPriority w:val="99"/>
    <w:rsid w:val="00DB3A7A"/>
    <w:pPr>
      <w:tabs>
        <w:tab w:val="center" w:pos="4320"/>
        <w:tab w:val="right" w:pos="8640"/>
      </w:tabs>
    </w:pPr>
    <w:rPr>
      <w:rFonts w:eastAsia="Calibri"/>
      <w:szCs w:val="20"/>
      <w:lang w:eastAsia="bg-BG"/>
    </w:rPr>
  </w:style>
  <w:style w:type="character" w:customStyle="1" w:styleId="HeaderChar">
    <w:name w:val="Header Char"/>
    <w:aliases w:val="Intestazione.int.intestazione Char,Intestazione.int Char,Char1 Char Char,Char1 Char Знак Знак Char,Header1 Char"/>
    <w:basedOn w:val="DefaultParagraphFont"/>
    <w:link w:val="Header"/>
    <w:uiPriority w:val="99"/>
    <w:locked/>
    <w:rsid w:val="00DB3A7A"/>
    <w:rPr>
      <w:rFonts w:ascii="Times New Roman" w:hAnsi="Times New Roman" w:cs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rsid w:val="00DB3A7A"/>
    <w:pPr>
      <w:tabs>
        <w:tab w:val="center" w:pos="4320"/>
        <w:tab w:val="right" w:pos="8640"/>
      </w:tabs>
    </w:pPr>
    <w:rPr>
      <w:rFonts w:eastAsia="Calibri"/>
      <w:szCs w:val="20"/>
      <w:lang w:eastAsia="bg-BG"/>
    </w:rPr>
  </w:style>
  <w:style w:type="character" w:customStyle="1" w:styleId="FooterChar">
    <w:name w:val="Footer Char"/>
    <w:basedOn w:val="DefaultParagraphFont"/>
    <w:link w:val="Footer"/>
    <w:uiPriority w:val="99"/>
    <w:locked/>
    <w:rsid w:val="00DB3A7A"/>
    <w:rPr>
      <w:rFonts w:ascii="Times New Roman" w:hAnsi="Times New Roman" w:cs="Times New Roman"/>
      <w:sz w:val="24"/>
      <w:lang w:val="en-US"/>
    </w:rPr>
  </w:style>
  <w:style w:type="character" w:styleId="Hyperlink">
    <w:name w:val="Hyperlink"/>
    <w:basedOn w:val="DefaultParagraphFont"/>
    <w:uiPriority w:val="99"/>
    <w:rsid w:val="00DB3A7A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uiPriority w:val="99"/>
    <w:rsid w:val="00DB3A7A"/>
    <w:pPr>
      <w:spacing w:after="120"/>
      <w:ind w:left="283"/>
    </w:pPr>
    <w:rPr>
      <w:rFonts w:eastAsia="Calibri"/>
      <w:sz w:val="16"/>
      <w:szCs w:val="20"/>
      <w:lang w:val="en-GB" w:eastAsia="bg-BG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DB3A7A"/>
    <w:rPr>
      <w:rFonts w:ascii="Times New Roman" w:hAnsi="Times New Roman" w:cs="Times New Roman"/>
      <w:sz w:val="16"/>
      <w:lang w:val="en-GB"/>
    </w:rPr>
  </w:style>
  <w:style w:type="paragraph" w:styleId="BodyText3">
    <w:name w:val="Body Text 3"/>
    <w:basedOn w:val="Normal"/>
    <w:link w:val="BodyText3Char"/>
    <w:uiPriority w:val="99"/>
    <w:rsid w:val="00DB3A7A"/>
    <w:pPr>
      <w:spacing w:after="120"/>
    </w:pPr>
    <w:rPr>
      <w:rFonts w:eastAsia="Calibri"/>
      <w:sz w:val="16"/>
      <w:szCs w:val="20"/>
      <w:lang w:val="en-AU" w:eastAsia="bg-BG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DB3A7A"/>
    <w:rPr>
      <w:rFonts w:ascii="Times New Roman" w:hAnsi="Times New Roman" w:cs="Times New Roman"/>
      <w:sz w:val="16"/>
      <w:lang w:val="en-AU" w:eastAsia="bg-BG"/>
    </w:rPr>
  </w:style>
  <w:style w:type="paragraph" w:styleId="BodyText">
    <w:name w:val="Body Text"/>
    <w:basedOn w:val="Normal"/>
    <w:link w:val="BodyTextChar"/>
    <w:uiPriority w:val="99"/>
    <w:rsid w:val="0023538A"/>
    <w:pPr>
      <w:spacing w:after="120"/>
    </w:pPr>
    <w:rPr>
      <w:rFonts w:eastAsia="Calibri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3538A"/>
    <w:rPr>
      <w:rFonts w:ascii="Times New Roman" w:hAnsi="Times New Roman" w:cs="Times New Roman"/>
      <w:sz w:val="24"/>
      <w:lang w:val="en-US" w:eastAsia="en-US"/>
    </w:rPr>
  </w:style>
  <w:style w:type="paragraph" w:customStyle="1" w:styleId="Style5">
    <w:name w:val="Style5"/>
    <w:basedOn w:val="Normal"/>
    <w:uiPriority w:val="99"/>
    <w:rsid w:val="0023538A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1">
    <w:name w:val="Без разредка1"/>
    <w:uiPriority w:val="99"/>
    <w:rsid w:val="00871352"/>
    <w:rPr>
      <w:rFonts w:cs="Calibri"/>
      <w:lang w:eastAsia="en-US"/>
    </w:rPr>
  </w:style>
  <w:style w:type="paragraph" w:styleId="Subtitle">
    <w:name w:val="Subtitle"/>
    <w:basedOn w:val="Normal"/>
    <w:next w:val="Normal"/>
    <w:link w:val="SubtitleChar"/>
    <w:uiPriority w:val="99"/>
    <w:qFormat/>
    <w:rsid w:val="00871352"/>
    <w:pPr>
      <w:spacing w:after="60"/>
      <w:jc w:val="center"/>
      <w:outlineLvl w:val="1"/>
    </w:pPr>
    <w:rPr>
      <w:rFonts w:ascii="Cambria" w:eastAsia="Calibri" w:hAnsi="Cambria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71352"/>
    <w:rPr>
      <w:rFonts w:ascii="Cambria" w:hAnsi="Cambria" w:cs="Times New Roman"/>
      <w:sz w:val="24"/>
      <w:lang w:val="en-US" w:eastAsia="en-US"/>
    </w:rPr>
  </w:style>
  <w:style w:type="character" w:customStyle="1" w:styleId="FontStyle182">
    <w:name w:val="Font Style182"/>
    <w:uiPriority w:val="99"/>
    <w:rsid w:val="0018417A"/>
    <w:rPr>
      <w:rFonts w:ascii="Times New Roman" w:hAnsi="Times New Roman"/>
      <w:sz w:val="22"/>
    </w:rPr>
  </w:style>
  <w:style w:type="paragraph" w:styleId="BalloonText">
    <w:name w:val="Balloon Text"/>
    <w:basedOn w:val="Normal"/>
    <w:link w:val="BalloonTextChar"/>
    <w:uiPriority w:val="99"/>
    <w:semiHidden/>
    <w:rsid w:val="00F121D4"/>
    <w:rPr>
      <w:rFonts w:ascii="Tahoma" w:eastAsia="Calibri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121D4"/>
    <w:rPr>
      <w:rFonts w:ascii="Tahoma" w:hAnsi="Tahoma" w:cs="Times New Roman"/>
      <w:sz w:val="16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447FE8"/>
    <w:rPr>
      <w:rFonts w:ascii="Courier New" w:eastAsia="Calibri" w:hAnsi="Courier New"/>
      <w:sz w:val="20"/>
      <w:szCs w:val="20"/>
      <w:lang w:val="bg-BG" w:eastAsia="bg-BG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47FE8"/>
    <w:rPr>
      <w:rFonts w:ascii="Courier New" w:hAnsi="Courier New" w:cs="Times New Roman"/>
    </w:rPr>
  </w:style>
  <w:style w:type="paragraph" w:styleId="ListParagraph">
    <w:name w:val="List Paragraph"/>
    <w:basedOn w:val="Normal"/>
    <w:uiPriority w:val="99"/>
    <w:qFormat/>
    <w:rsid w:val="00447FE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bg-BG"/>
    </w:rPr>
  </w:style>
  <w:style w:type="paragraph" w:styleId="ListNumber3">
    <w:name w:val="List Number 3"/>
    <w:basedOn w:val="Normal"/>
    <w:uiPriority w:val="99"/>
    <w:rsid w:val="009C09BB"/>
    <w:pPr>
      <w:tabs>
        <w:tab w:val="num" w:pos="926"/>
      </w:tabs>
      <w:ind w:left="926" w:hanging="360"/>
      <w:jc w:val="both"/>
    </w:pPr>
    <w:rPr>
      <w:rFonts w:ascii="Univers" w:hAnsi="Univers" w:cs="Univers"/>
      <w:sz w:val="22"/>
      <w:szCs w:val="22"/>
      <w:lang w:val="en-GB"/>
    </w:rPr>
  </w:style>
  <w:style w:type="paragraph" w:styleId="BodyTextIndent">
    <w:name w:val="Body Text Indent"/>
    <w:basedOn w:val="Normal"/>
    <w:link w:val="BodyTextIndentChar"/>
    <w:uiPriority w:val="99"/>
    <w:rsid w:val="000A5598"/>
    <w:pPr>
      <w:spacing w:after="120"/>
      <w:ind w:left="283"/>
    </w:pPr>
    <w:rPr>
      <w:rFonts w:eastAsia="Calibri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A5598"/>
    <w:rPr>
      <w:rFonts w:ascii="Times New Roman" w:hAnsi="Times New Roman" w:cs="Times New Roman"/>
      <w:sz w:val="24"/>
      <w:lang w:val="en-US" w:eastAsia="en-US"/>
    </w:rPr>
  </w:style>
  <w:style w:type="paragraph" w:customStyle="1" w:styleId="NormalParagraph">
    <w:name w:val="Normal Paragraph"/>
    <w:basedOn w:val="Normal"/>
    <w:uiPriority w:val="99"/>
    <w:rsid w:val="002F4C28"/>
    <w:pPr>
      <w:widowControl w:val="0"/>
      <w:spacing w:after="120"/>
    </w:pPr>
    <w:rPr>
      <w:sz w:val="22"/>
      <w:szCs w:val="22"/>
      <w:lang w:val="en-GB"/>
    </w:rPr>
  </w:style>
  <w:style w:type="paragraph" w:customStyle="1" w:styleId="CharCharCharCharCharChar">
    <w:name w:val="Char Char Знак Знак Char Char Знак Знак Char Char Знак"/>
    <w:basedOn w:val="Normal"/>
    <w:uiPriority w:val="99"/>
    <w:rsid w:val="00F842B7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paragraph" w:customStyle="1" w:styleId="ListParagraph1">
    <w:name w:val="List Paragraph1"/>
    <w:basedOn w:val="Normal"/>
    <w:uiPriority w:val="99"/>
    <w:rsid w:val="00DD5BD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yle117">
    <w:name w:val="Style117"/>
    <w:basedOn w:val="Normal"/>
    <w:uiPriority w:val="99"/>
    <w:rsid w:val="00DD5BDE"/>
    <w:pPr>
      <w:widowControl w:val="0"/>
      <w:autoSpaceDE w:val="0"/>
      <w:autoSpaceDN w:val="0"/>
      <w:adjustRightInd w:val="0"/>
      <w:spacing w:line="418" w:lineRule="exact"/>
      <w:ind w:firstLine="725"/>
      <w:jc w:val="both"/>
    </w:pPr>
    <w:rPr>
      <w:lang w:val="bg-BG" w:eastAsia="bg-BG"/>
    </w:rPr>
  </w:style>
  <w:style w:type="character" w:customStyle="1" w:styleId="FontStyle225">
    <w:name w:val="Font Style225"/>
    <w:uiPriority w:val="99"/>
    <w:rsid w:val="00DD5BDE"/>
    <w:rPr>
      <w:rFonts w:ascii="Tahoma" w:hAnsi="Tahoma"/>
      <w:b/>
      <w:sz w:val="18"/>
    </w:rPr>
  </w:style>
  <w:style w:type="paragraph" w:customStyle="1" w:styleId="CharChar1Char">
    <w:name w:val="Char Char1 Char"/>
    <w:basedOn w:val="Normal"/>
    <w:uiPriority w:val="99"/>
    <w:rsid w:val="009424EB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3">
    <w:name w:val="Ниво 3 текст"/>
    <w:basedOn w:val="Normal"/>
    <w:link w:val="3Char"/>
    <w:uiPriority w:val="99"/>
    <w:rsid w:val="007E10B9"/>
    <w:pPr>
      <w:spacing w:after="120" w:line="276" w:lineRule="auto"/>
      <w:ind w:left="556"/>
    </w:pPr>
    <w:rPr>
      <w:rFonts w:ascii="Calibri" w:hAnsi="Calibri"/>
      <w:sz w:val="22"/>
      <w:szCs w:val="20"/>
      <w:lang w:val="bg-BG" w:eastAsia="en-GB"/>
    </w:rPr>
  </w:style>
  <w:style w:type="character" w:customStyle="1" w:styleId="3Char">
    <w:name w:val="Ниво 3 текст Char"/>
    <w:link w:val="3"/>
    <w:uiPriority w:val="99"/>
    <w:locked/>
    <w:rsid w:val="007E10B9"/>
    <w:rPr>
      <w:rFonts w:eastAsia="Times New Roman"/>
      <w:sz w:val="22"/>
      <w:lang w:eastAsia="en-GB"/>
    </w:rPr>
  </w:style>
  <w:style w:type="paragraph" w:customStyle="1" w:styleId="4">
    <w:name w:val="Ниво 4 текст"/>
    <w:basedOn w:val="3"/>
    <w:link w:val="4Char"/>
    <w:uiPriority w:val="99"/>
    <w:rsid w:val="007E10B9"/>
    <w:pPr>
      <w:ind w:left="862"/>
    </w:pPr>
  </w:style>
  <w:style w:type="character" w:customStyle="1" w:styleId="4Char">
    <w:name w:val="Ниво 4 текст Char"/>
    <w:link w:val="4"/>
    <w:uiPriority w:val="99"/>
    <w:locked/>
    <w:rsid w:val="007E10B9"/>
    <w:rPr>
      <w:rFonts w:eastAsia="Times New Roman"/>
      <w:sz w:val="22"/>
      <w:lang w:eastAsia="en-GB"/>
    </w:rPr>
  </w:style>
  <w:style w:type="paragraph" w:styleId="NormalWeb">
    <w:name w:val="Normal (Web)"/>
    <w:basedOn w:val="Normal"/>
    <w:uiPriority w:val="99"/>
    <w:rsid w:val="00404BC9"/>
    <w:pPr>
      <w:spacing w:before="100" w:beforeAutospacing="1" w:after="100" w:afterAutospacing="1"/>
    </w:pPr>
  </w:style>
  <w:style w:type="paragraph" w:customStyle="1" w:styleId="10">
    <w:name w:val="Стил1"/>
    <w:basedOn w:val="Heading3"/>
    <w:link w:val="11"/>
    <w:uiPriority w:val="99"/>
    <w:rsid w:val="00244AA7"/>
    <w:pPr>
      <w:tabs>
        <w:tab w:val="num" w:pos="615"/>
      </w:tabs>
      <w:spacing w:before="0" w:after="0"/>
      <w:ind w:left="615" w:hanging="435"/>
      <w:jc w:val="both"/>
    </w:pPr>
    <w:rPr>
      <w:rFonts w:ascii="Times New Roman" w:hAnsi="Times New Roman"/>
      <w:b w:val="0"/>
      <w:sz w:val="24"/>
      <w:lang w:val="bg-BG"/>
    </w:rPr>
  </w:style>
  <w:style w:type="character" w:customStyle="1" w:styleId="11">
    <w:name w:val="Стил1 Знак"/>
    <w:link w:val="10"/>
    <w:uiPriority w:val="99"/>
    <w:locked/>
    <w:rsid w:val="00244AA7"/>
    <w:rPr>
      <w:rFonts w:ascii="Times New Roman" w:hAnsi="Times New Roman"/>
      <w:sz w:val="24"/>
    </w:rPr>
  </w:style>
  <w:style w:type="paragraph" w:customStyle="1" w:styleId="Style">
    <w:name w:val="Style"/>
    <w:uiPriority w:val="99"/>
    <w:rsid w:val="00A3429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BodyText31">
    <w:name w:val="Body Text 31"/>
    <w:basedOn w:val="Normal"/>
    <w:uiPriority w:val="99"/>
    <w:rsid w:val="009B6A8A"/>
    <w:pPr>
      <w:tabs>
        <w:tab w:val="left" w:pos="-142"/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lang w:val="bg-BG" w:eastAsia="bg-BG"/>
    </w:rPr>
  </w:style>
  <w:style w:type="paragraph" w:customStyle="1" w:styleId="Style7">
    <w:name w:val="Style7"/>
    <w:basedOn w:val="Normal"/>
    <w:uiPriority w:val="99"/>
    <w:rsid w:val="00CF3206"/>
    <w:pPr>
      <w:widowControl w:val="0"/>
      <w:autoSpaceDE w:val="0"/>
      <w:autoSpaceDN w:val="0"/>
      <w:adjustRightInd w:val="0"/>
      <w:spacing w:line="317" w:lineRule="exact"/>
      <w:ind w:firstLine="1399"/>
    </w:pPr>
    <w:rPr>
      <w:lang w:val="bg-BG" w:eastAsia="bg-BG"/>
    </w:rPr>
  </w:style>
  <w:style w:type="paragraph" w:styleId="FootnoteText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Normal"/>
    <w:link w:val="FootnoteTextChar"/>
    <w:uiPriority w:val="99"/>
    <w:semiHidden/>
    <w:rsid w:val="0075536C"/>
    <w:rPr>
      <w:rFonts w:eastAsia="Calibri"/>
      <w:sz w:val="20"/>
      <w:szCs w:val="20"/>
      <w:lang w:val="en-GB"/>
    </w:rPr>
  </w:style>
  <w:style w:type="character" w:customStyle="1" w:styleId="FootnoteTextChar">
    <w:name w:val="Footnote Text Char"/>
    <w:aliases w:val="Podrozdział Char,stile 1 Char,Footnote Char,Footnote1 Char,Footnote2 Char,Footnote3 Char,Footnote4 Char,Footnote5 Char,Footnote6 Char,Footnote7 Char,Footnote8 Char,Footnote9 Char,Footnote10 Char,Footnote11 Char,Footnote21 Char"/>
    <w:basedOn w:val="DefaultParagraphFont"/>
    <w:link w:val="FootnoteText"/>
    <w:uiPriority w:val="99"/>
    <w:locked/>
    <w:rsid w:val="0075536C"/>
    <w:rPr>
      <w:rFonts w:ascii="Times New Roman" w:hAnsi="Times New Roman" w:cs="Times New Roman"/>
      <w:lang w:val="en-GB" w:eastAsia="en-US"/>
    </w:rPr>
  </w:style>
  <w:style w:type="character" w:styleId="FootnoteReference">
    <w:name w:val="footnote reference"/>
    <w:aliases w:val="Footnote symbol"/>
    <w:basedOn w:val="DefaultParagraphFont"/>
    <w:uiPriority w:val="99"/>
    <w:semiHidden/>
    <w:rsid w:val="0075536C"/>
    <w:rPr>
      <w:rFonts w:cs="Times New Roman"/>
      <w:vertAlign w:val="superscript"/>
    </w:rPr>
  </w:style>
  <w:style w:type="paragraph" w:styleId="TOCHeading">
    <w:name w:val="TOC Heading"/>
    <w:basedOn w:val="Heading1"/>
    <w:next w:val="Normal"/>
    <w:uiPriority w:val="99"/>
    <w:qFormat/>
    <w:rsid w:val="0010552E"/>
    <w:pPr>
      <w:spacing w:line="276" w:lineRule="auto"/>
      <w:outlineLvl w:val="9"/>
    </w:pPr>
    <w:rPr>
      <w:lang w:val="bg-BG" w:eastAsia="bg-BG"/>
    </w:rPr>
  </w:style>
  <w:style w:type="paragraph" w:styleId="TOC3">
    <w:name w:val="toc 3"/>
    <w:basedOn w:val="Normal"/>
    <w:next w:val="Normal"/>
    <w:autoRedefine/>
    <w:uiPriority w:val="99"/>
    <w:rsid w:val="00A35E93"/>
    <w:pPr>
      <w:tabs>
        <w:tab w:val="right" w:leader="dot" w:pos="9498"/>
      </w:tabs>
      <w:spacing w:before="60" w:line="276" w:lineRule="auto"/>
      <w:jc w:val="both"/>
    </w:pPr>
  </w:style>
  <w:style w:type="paragraph" w:styleId="TOC2">
    <w:name w:val="toc 2"/>
    <w:basedOn w:val="Normal"/>
    <w:next w:val="Normal"/>
    <w:autoRedefine/>
    <w:uiPriority w:val="99"/>
    <w:rsid w:val="0010552E"/>
    <w:pPr>
      <w:spacing w:after="100"/>
      <w:ind w:left="240"/>
    </w:pPr>
  </w:style>
  <w:style w:type="paragraph" w:customStyle="1" w:styleId="CharCharCharChar">
    <w:name w:val="Знак Char Char Знак Char Char Знак"/>
    <w:basedOn w:val="Normal"/>
    <w:uiPriority w:val="99"/>
    <w:rsid w:val="00D168F7"/>
    <w:pPr>
      <w:tabs>
        <w:tab w:val="left" w:pos="709"/>
      </w:tabs>
      <w:jc w:val="both"/>
    </w:pPr>
    <w:rPr>
      <w:rFonts w:ascii="Tahoma" w:hAnsi="Tahoma" w:cs="Tahoma"/>
      <w:lang w:val="pl-PL" w:eastAsia="pl-PL"/>
    </w:rPr>
  </w:style>
  <w:style w:type="character" w:customStyle="1" w:styleId="FontStyle62">
    <w:name w:val="Font Style62"/>
    <w:uiPriority w:val="99"/>
    <w:rsid w:val="00E8443F"/>
    <w:rPr>
      <w:rFonts w:ascii="Times New Roman" w:hAnsi="Times New Roman"/>
      <w:sz w:val="20"/>
    </w:rPr>
  </w:style>
  <w:style w:type="paragraph" w:customStyle="1" w:styleId="firstline">
    <w:name w:val="firstline"/>
    <w:basedOn w:val="Normal"/>
    <w:uiPriority w:val="99"/>
    <w:rsid w:val="00D87289"/>
    <w:pPr>
      <w:spacing w:before="100" w:beforeAutospacing="1" w:after="100" w:afterAutospacing="1"/>
    </w:pPr>
    <w:rPr>
      <w:lang w:val="bg-BG" w:eastAsia="bg-BG"/>
    </w:rPr>
  </w:style>
  <w:style w:type="character" w:customStyle="1" w:styleId="apple-converted-space">
    <w:name w:val="apple-converted-space"/>
    <w:uiPriority w:val="99"/>
    <w:rsid w:val="000A19E9"/>
  </w:style>
  <w:style w:type="table" w:styleId="TableGrid">
    <w:name w:val="Table Grid"/>
    <w:basedOn w:val="TableNormal"/>
    <w:uiPriority w:val="99"/>
    <w:rsid w:val="00E67F2F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E67F2F"/>
    <w:pPr>
      <w:spacing w:after="120" w:line="480" w:lineRule="auto"/>
      <w:ind w:left="283"/>
    </w:pPr>
    <w:rPr>
      <w:rFonts w:ascii="Calibri" w:eastAsia="Calibri" w:hAnsi="Calibri"/>
      <w:sz w:val="22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E67F2F"/>
    <w:rPr>
      <w:rFonts w:cs="Times New Roman"/>
      <w:sz w:val="22"/>
      <w:lang w:val="en-US" w:eastAsia="en-US"/>
    </w:rPr>
  </w:style>
  <w:style w:type="paragraph" w:customStyle="1" w:styleId="CharChar">
    <w:name w:val="Char Char"/>
    <w:basedOn w:val="Normal"/>
    <w:uiPriority w:val="99"/>
    <w:rsid w:val="00E67F2F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character" w:customStyle="1" w:styleId="a">
    <w:name w:val="Основен текст + Удебелен"/>
    <w:uiPriority w:val="99"/>
    <w:rsid w:val="00E67F2F"/>
    <w:rPr>
      <w:rFonts w:ascii="Arial Narrow" w:hAnsi="Arial Narrow"/>
      <w:b/>
      <w:w w:val="100"/>
      <w:sz w:val="23"/>
      <w:shd w:val="clear" w:color="auto" w:fill="FFFFFF"/>
    </w:rPr>
  </w:style>
  <w:style w:type="character" w:customStyle="1" w:styleId="newdocreference">
    <w:name w:val="newdocreference"/>
    <w:uiPriority w:val="99"/>
    <w:rsid w:val="00E67F2F"/>
  </w:style>
  <w:style w:type="character" w:customStyle="1" w:styleId="hps">
    <w:name w:val="hps"/>
    <w:uiPriority w:val="99"/>
    <w:rsid w:val="00934C6D"/>
  </w:style>
  <w:style w:type="paragraph" w:customStyle="1" w:styleId="CharChar1">
    <w:name w:val="Char Char1"/>
    <w:basedOn w:val="Normal"/>
    <w:uiPriority w:val="99"/>
    <w:rsid w:val="00934C6D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Text1">
    <w:name w:val="Text 1"/>
    <w:basedOn w:val="Normal"/>
    <w:uiPriority w:val="99"/>
    <w:rsid w:val="009B2489"/>
    <w:pPr>
      <w:spacing w:after="240"/>
      <w:ind w:left="482"/>
      <w:jc w:val="both"/>
    </w:pPr>
    <w:rPr>
      <w:lang w:val="en-GB"/>
    </w:rPr>
  </w:style>
  <w:style w:type="paragraph" w:styleId="TOC1">
    <w:name w:val="toc 1"/>
    <w:basedOn w:val="Normal"/>
    <w:next w:val="Normal"/>
    <w:autoRedefine/>
    <w:uiPriority w:val="99"/>
    <w:semiHidden/>
    <w:rsid w:val="00C10F2A"/>
    <w:pPr>
      <w:spacing w:after="100"/>
    </w:pPr>
  </w:style>
  <w:style w:type="paragraph" w:customStyle="1" w:styleId="CharCharCharCharCharCharChar">
    <w:name w:val="Char Char Char Char Char Char Char"/>
    <w:basedOn w:val="Normal"/>
    <w:uiPriority w:val="99"/>
    <w:semiHidden/>
    <w:rsid w:val="00330195"/>
    <w:pPr>
      <w:tabs>
        <w:tab w:val="left" w:pos="709"/>
      </w:tabs>
    </w:pPr>
    <w:rPr>
      <w:rFonts w:ascii="Futura Bk" w:hAnsi="Futura Bk"/>
      <w:lang w:val="pl-PL" w:eastAsia="pl-PL"/>
    </w:rPr>
  </w:style>
  <w:style w:type="character" w:styleId="Emphasis">
    <w:name w:val="Emphasis"/>
    <w:basedOn w:val="DefaultParagraphFont"/>
    <w:uiPriority w:val="99"/>
    <w:qFormat/>
    <w:rsid w:val="00330195"/>
    <w:rPr>
      <w:rFonts w:cs="Times New Roman"/>
      <w:i/>
    </w:rPr>
  </w:style>
  <w:style w:type="paragraph" w:customStyle="1" w:styleId="Style8">
    <w:name w:val="Style8"/>
    <w:basedOn w:val="Normal"/>
    <w:uiPriority w:val="99"/>
    <w:rsid w:val="00944B5C"/>
    <w:pPr>
      <w:widowControl w:val="0"/>
      <w:autoSpaceDE w:val="0"/>
      <w:autoSpaceDN w:val="0"/>
      <w:adjustRightInd w:val="0"/>
      <w:jc w:val="both"/>
    </w:pPr>
  </w:style>
  <w:style w:type="character" w:customStyle="1" w:styleId="-1">
    <w:name w:val="Цветен списък - Акцент 1 Знак"/>
    <w:link w:val="ColorfulList-Accent1"/>
    <w:uiPriority w:val="99"/>
    <w:locked/>
    <w:rsid w:val="006457F8"/>
    <w:rPr>
      <w:lang w:val="en-AU" w:eastAsia="bg-BG"/>
    </w:rPr>
  </w:style>
  <w:style w:type="table" w:styleId="ColorfulList-Accent1">
    <w:name w:val="Colorful List Accent 1"/>
    <w:basedOn w:val="TableNormal"/>
    <w:link w:val="-1"/>
    <w:uiPriority w:val="99"/>
    <w:rsid w:val="006457F8"/>
    <w:rPr>
      <w:sz w:val="20"/>
      <w:szCs w:val="20"/>
      <w:lang w:val="en-A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/>
    </w:tcPr>
    <w:tblStylePr w:type="firstRow">
      <w:rPr>
        <w:rFonts w:cs="Times New Roman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rFonts w:cs="Times New Roman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rPr>
        <w:rFonts w:cs="Times New Roman"/>
      </w:rPr>
      <w:tblPr/>
      <w:tcPr>
        <w:shd w:val="clear" w:color="auto" w:fill="DBE5F1"/>
      </w:tcPr>
    </w:tblStylePr>
  </w:style>
  <w:style w:type="character" w:styleId="FollowedHyperlink">
    <w:name w:val="FollowedHyperlink"/>
    <w:basedOn w:val="DefaultParagraphFont"/>
    <w:uiPriority w:val="99"/>
    <w:semiHidden/>
    <w:locked/>
    <w:rsid w:val="005E54C9"/>
    <w:rPr>
      <w:rFonts w:cs="Times New Roman"/>
      <w:color w:val="800080"/>
      <w:u w:val="single"/>
    </w:rPr>
  </w:style>
  <w:style w:type="character" w:customStyle="1" w:styleId="samedocreference">
    <w:name w:val="samedocreference"/>
    <w:uiPriority w:val="99"/>
    <w:rsid w:val="005D043A"/>
  </w:style>
  <w:style w:type="paragraph" w:customStyle="1" w:styleId="StyleFirstline05">
    <w:name w:val="Style First line:  0.5&quot;"/>
    <w:basedOn w:val="Normal"/>
    <w:uiPriority w:val="99"/>
    <w:rsid w:val="001A1500"/>
    <w:pPr>
      <w:widowControl w:val="0"/>
      <w:autoSpaceDE w:val="0"/>
      <w:autoSpaceDN w:val="0"/>
      <w:adjustRightInd w:val="0"/>
      <w:spacing w:before="120"/>
      <w:ind w:firstLine="720"/>
      <w:jc w:val="both"/>
    </w:pPr>
    <w:rPr>
      <w:rFonts w:ascii="Arial" w:hAnsi="Arial" w:cs="Arial"/>
      <w:szCs w:val="20"/>
      <w:lang w:val="ru-RU"/>
    </w:rPr>
  </w:style>
  <w:style w:type="paragraph" w:customStyle="1" w:styleId="CharChar1CharCharCharCharCharCharCharChar">
    <w:name w:val="Char Char1 Знак Знак Char Char Знак Знак Char Char Char Char Char Char"/>
    <w:basedOn w:val="Normal"/>
    <w:uiPriority w:val="99"/>
    <w:rsid w:val="00A46022"/>
    <w:pPr>
      <w:tabs>
        <w:tab w:val="left" w:pos="709"/>
      </w:tabs>
    </w:pPr>
    <w:rPr>
      <w:rFonts w:ascii="Tahoma" w:eastAsia="Calibri" w:hAnsi="Tahoma"/>
      <w:lang w:val="pl-PL" w:eastAsia="pl-PL"/>
    </w:rPr>
  </w:style>
  <w:style w:type="character" w:customStyle="1" w:styleId="ldef1">
    <w:name w:val="ldef1"/>
    <w:uiPriority w:val="99"/>
    <w:rsid w:val="00150B66"/>
    <w:rPr>
      <w:rFonts w:ascii="Times New Roman" w:hAnsi="Times New Roman"/>
      <w:color w:val="000000"/>
      <w:sz w:val="24"/>
    </w:rPr>
  </w:style>
  <w:style w:type="character" w:customStyle="1" w:styleId="CharChar2">
    <w:name w:val="Char Char2"/>
    <w:uiPriority w:val="99"/>
    <w:semiHidden/>
    <w:locked/>
    <w:rsid w:val="009D5763"/>
    <w:rPr>
      <w:lang w:val="en-AU" w:eastAsia="bg-BG"/>
    </w:rPr>
  </w:style>
  <w:style w:type="paragraph" w:customStyle="1" w:styleId="CharChar1CharCharCharChar">
    <w:name w:val="Char Char1 Знак Знак Char Char Знак Знак Char Char"/>
    <w:basedOn w:val="Normal"/>
    <w:uiPriority w:val="99"/>
    <w:rsid w:val="009D5763"/>
    <w:pPr>
      <w:tabs>
        <w:tab w:val="left" w:pos="709"/>
      </w:tabs>
    </w:pPr>
    <w:rPr>
      <w:rFonts w:ascii="Tahoma" w:eastAsia="Calibri" w:hAnsi="Tahoma"/>
      <w:lang w:val="pl-PL" w:eastAsia="pl-PL"/>
    </w:rPr>
  </w:style>
  <w:style w:type="character" w:customStyle="1" w:styleId="FontStyle35">
    <w:name w:val="Font Style35"/>
    <w:uiPriority w:val="99"/>
    <w:rsid w:val="00346136"/>
    <w:rPr>
      <w:rFonts w:ascii="Times New Roman" w:hAnsi="Times New Roman"/>
      <w:b/>
      <w:sz w:val="26"/>
    </w:rPr>
  </w:style>
  <w:style w:type="paragraph" w:customStyle="1" w:styleId="Style31">
    <w:name w:val="Style31"/>
    <w:basedOn w:val="Normal"/>
    <w:uiPriority w:val="99"/>
    <w:rsid w:val="00104FF9"/>
    <w:pPr>
      <w:widowControl w:val="0"/>
      <w:autoSpaceDE w:val="0"/>
      <w:autoSpaceDN w:val="0"/>
      <w:adjustRightInd w:val="0"/>
      <w:spacing w:line="278" w:lineRule="exact"/>
      <w:ind w:firstLine="768"/>
      <w:jc w:val="both"/>
    </w:pPr>
    <w:rPr>
      <w:rFonts w:eastAsia="Calibri"/>
      <w:lang w:val="bg-BG" w:eastAsia="bg-BG"/>
    </w:rPr>
  </w:style>
  <w:style w:type="character" w:customStyle="1" w:styleId="a0">
    <w:name w:val="Основной текст_"/>
    <w:link w:val="a1"/>
    <w:uiPriority w:val="99"/>
    <w:locked/>
    <w:rsid w:val="00200E6F"/>
    <w:rPr>
      <w:spacing w:val="3"/>
      <w:shd w:val="clear" w:color="auto" w:fill="FFFFFF"/>
    </w:rPr>
  </w:style>
  <w:style w:type="paragraph" w:customStyle="1" w:styleId="a1">
    <w:name w:val="Основной текст"/>
    <w:basedOn w:val="Normal"/>
    <w:link w:val="a0"/>
    <w:uiPriority w:val="99"/>
    <w:rsid w:val="00200E6F"/>
    <w:pPr>
      <w:widowControl w:val="0"/>
      <w:shd w:val="clear" w:color="auto" w:fill="FFFFFF"/>
      <w:spacing w:before="360" w:after="240" w:line="274" w:lineRule="exact"/>
      <w:ind w:hanging="360"/>
      <w:jc w:val="both"/>
    </w:pPr>
    <w:rPr>
      <w:rFonts w:ascii="Calibri" w:eastAsia="Calibri" w:hAnsi="Calibri"/>
      <w:spacing w:val="3"/>
      <w:sz w:val="20"/>
      <w:szCs w:val="20"/>
      <w:lang w:val="bg-BG" w:eastAsia="bg-BG"/>
    </w:rPr>
  </w:style>
  <w:style w:type="paragraph" w:customStyle="1" w:styleId="Aaoeeu">
    <w:name w:val="Aaoeeu"/>
    <w:uiPriority w:val="99"/>
    <w:rsid w:val="00DA1FFD"/>
    <w:pPr>
      <w:widowControl w:val="0"/>
    </w:pPr>
    <w:rPr>
      <w:rFonts w:ascii="Times New Roman" w:eastAsia="Times New Roman" w:hAnsi="Times New Roman"/>
      <w:sz w:val="20"/>
      <w:szCs w:val="20"/>
      <w:lang w:val="en-US" w:eastAsia="en-US"/>
    </w:rPr>
  </w:style>
  <w:style w:type="paragraph" w:customStyle="1" w:styleId="Aeeaoaeaa1">
    <w:name w:val="A?eeaoae?aa 1"/>
    <w:basedOn w:val="Aaoeeu"/>
    <w:next w:val="Aaoeeu"/>
    <w:uiPriority w:val="99"/>
    <w:rsid w:val="00DA1FFD"/>
    <w:pPr>
      <w:keepNext/>
      <w:jc w:val="right"/>
    </w:pPr>
    <w:rPr>
      <w:b/>
    </w:rPr>
  </w:style>
  <w:style w:type="paragraph" w:customStyle="1" w:styleId="Eaoaeaa">
    <w:name w:val="Eaoae?aa"/>
    <w:basedOn w:val="Aaoeeu"/>
    <w:uiPriority w:val="99"/>
    <w:rsid w:val="00DA1FFD"/>
    <w:pPr>
      <w:tabs>
        <w:tab w:val="center" w:pos="4153"/>
        <w:tab w:val="right" w:pos="8306"/>
      </w:tabs>
    </w:pPr>
  </w:style>
  <w:style w:type="paragraph" w:customStyle="1" w:styleId="OiaeaeiYiio2">
    <w:name w:val="O?ia eaeiYiio 2"/>
    <w:basedOn w:val="Aaoeeu"/>
    <w:uiPriority w:val="99"/>
    <w:rsid w:val="00DA1FF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uiPriority w:val="99"/>
    <w:rsid w:val="00DA1FFD"/>
    <w:pPr>
      <w:keepNext/>
      <w:jc w:val="right"/>
    </w:pPr>
    <w:rPr>
      <w:i/>
    </w:rPr>
  </w:style>
  <w:style w:type="paragraph" w:customStyle="1" w:styleId="CharCharCharCharCharCharCharCharChar1CharCharCharCharCharCharCharCharCharChar">
    <w:name w:val="Char Char Char Char Char Char Char Char Char1 Знак Знак Char Char Знак Знак Char Char Знак Знак Char Char Знак Знак Char Char Знак Знак Char Char"/>
    <w:basedOn w:val="Normal"/>
    <w:uiPriority w:val="99"/>
    <w:rsid w:val="00CA7C7F"/>
    <w:pPr>
      <w:tabs>
        <w:tab w:val="left" w:pos="709"/>
      </w:tabs>
    </w:pPr>
    <w:rPr>
      <w:rFonts w:ascii="Tahoma" w:hAnsi="Tahoma"/>
      <w:lang w:val="pl-PL" w:eastAsia="pl-PL"/>
    </w:rPr>
  </w:style>
  <w:style w:type="paragraph" w:customStyle="1" w:styleId="CharChar11">
    <w:name w:val="Char Char11"/>
    <w:basedOn w:val="Normal"/>
    <w:uiPriority w:val="99"/>
    <w:rsid w:val="00853A9A"/>
    <w:pPr>
      <w:tabs>
        <w:tab w:val="left" w:pos="709"/>
      </w:tabs>
    </w:pPr>
    <w:rPr>
      <w:rFonts w:ascii="Tahoma" w:eastAsia="Calibri" w:hAnsi="Tahoma"/>
      <w:b/>
      <w:bCs/>
      <w:color w:val="000000"/>
      <w:sz w:val="32"/>
      <w:szCs w:val="32"/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046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0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46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6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32</Pages>
  <Words>4574</Words>
  <Characters>26074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№ 1</dc:title>
  <dc:subject/>
  <dc:creator>user</dc:creator>
  <cp:keywords/>
  <dc:description/>
  <cp:lastModifiedBy>User</cp:lastModifiedBy>
  <cp:revision>4</cp:revision>
  <cp:lastPrinted>2016-09-08T12:36:00Z</cp:lastPrinted>
  <dcterms:created xsi:type="dcterms:W3CDTF">2017-02-28T07:34:00Z</dcterms:created>
  <dcterms:modified xsi:type="dcterms:W3CDTF">2017-02-28T12:50:00Z</dcterms:modified>
</cp:coreProperties>
</file>