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909" w:rsidRDefault="00571909" w:rsidP="00F06461">
      <w:pPr>
        <w:spacing w:line="312" w:lineRule="auto"/>
        <w:jc w:val="center"/>
        <w:rPr>
          <w:b/>
          <w:sz w:val="32"/>
          <w:szCs w:val="32"/>
          <w:u w:val="double"/>
        </w:rPr>
      </w:pPr>
      <w:r>
        <w:rPr>
          <w:b/>
          <w:sz w:val="32"/>
          <w:szCs w:val="32"/>
          <w:u w:val="double"/>
        </w:rPr>
        <w:t>О Б Щ И Н С К И   С Ъ В Е Т  - Ч Е П Е Л А Р Е</w:t>
      </w:r>
    </w:p>
    <w:p w:rsidR="00571909" w:rsidRDefault="00571909" w:rsidP="00F06461">
      <w:pPr>
        <w:spacing w:line="312" w:lineRule="auto"/>
        <w:jc w:val="center"/>
        <w:rPr>
          <w:b/>
          <w:sz w:val="28"/>
          <w:szCs w:val="28"/>
        </w:rPr>
      </w:pPr>
    </w:p>
    <w:p w:rsidR="00571909" w:rsidRDefault="00571909" w:rsidP="00F06461">
      <w:pPr>
        <w:spacing w:line="31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 Е Ш Е Н И Е</w:t>
      </w:r>
    </w:p>
    <w:p w:rsidR="00571909" w:rsidRDefault="00571909" w:rsidP="00F06461">
      <w:pPr>
        <w:spacing w:line="31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  <w:lang w:val="en-US"/>
        </w:rPr>
        <w:t>1</w:t>
      </w:r>
      <w:r>
        <w:rPr>
          <w:b/>
          <w:sz w:val="28"/>
          <w:szCs w:val="28"/>
        </w:rPr>
        <w:t>30</w:t>
      </w:r>
      <w:bookmarkStart w:id="0" w:name="_GoBack"/>
      <w:bookmarkEnd w:id="0"/>
    </w:p>
    <w:p w:rsidR="00571909" w:rsidRDefault="00571909" w:rsidP="00F06461">
      <w:pPr>
        <w:spacing w:line="312" w:lineRule="auto"/>
        <w:jc w:val="center"/>
        <w:rPr>
          <w:b/>
          <w:sz w:val="28"/>
          <w:szCs w:val="28"/>
        </w:rPr>
      </w:pPr>
    </w:p>
    <w:p w:rsidR="00571909" w:rsidRDefault="00571909" w:rsidP="00F06461">
      <w:pPr>
        <w:spacing w:line="312" w:lineRule="auto"/>
        <w:ind w:firstLine="720"/>
        <w:jc w:val="both"/>
      </w:pPr>
      <w:r>
        <w:t>Взето с Протокол №</w:t>
      </w:r>
      <w:r>
        <w:rPr>
          <w:lang w:val="en-US"/>
        </w:rPr>
        <w:t xml:space="preserve"> </w:t>
      </w:r>
      <w:r>
        <w:t>10 от заседание на Общински съвет – Чепеларе, проведено на 28.</w:t>
      </w:r>
      <w:r>
        <w:rPr>
          <w:lang w:val="en-US"/>
        </w:rPr>
        <w:t>0</w:t>
      </w:r>
      <w:r>
        <w:t>4.201</w:t>
      </w:r>
      <w:r>
        <w:rPr>
          <w:lang w:val="en-US"/>
        </w:rPr>
        <w:t>6</w:t>
      </w:r>
      <w:r>
        <w:t xml:space="preserve"> година</w:t>
      </w:r>
    </w:p>
    <w:p w:rsidR="00571909" w:rsidRDefault="00571909" w:rsidP="00F06461">
      <w:pPr>
        <w:spacing w:line="312" w:lineRule="auto"/>
        <w:jc w:val="both"/>
        <w:rPr>
          <w:sz w:val="28"/>
          <w:szCs w:val="28"/>
        </w:rPr>
      </w:pPr>
    </w:p>
    <w:p w:rsidR="00571909" w:rsidRDefault="00571909" w:rsidP="00F06461">
      <w:pPr>
        <w:spacing w:line="312" w:lineRule="auto"/>
        <w:ind w:firstLine="720"/>
        <w:jc w:val="both"/>
        <w:rPr>
          <w:color w:val="000000"/>
          <w:u w:val="single"/>
        </w:rPr>
      </w:pPr>
      <w:r>
        <w:rPr>
          <w:b/>
          <w:u w:val="single"/>
        </w:rPr>
        <w:t>ОТНОСНО:</w:t>
      </w:r>
      <w:r>
        <w:rPr>
          <w:u w:val="single"/>
        </w:rPr>
        <w:t xml:space="preserve"> Заявление от Мария Василева Ставрева от гр. Чепеларе, ул. „Ропотамо“ № 22 </w:t>
      </w:r>
      <w:r>
        <w:rPr>
          <w:color w:val="000000"/>
          <w:u w:val="single"/>
        </w:rPr>
        <w:t xml:space="preserve"> за изплащане на финансова помощ на новородено дете</w:t>
      </w:r>
    </w:p>
    <w:p w:rsidR="00571909" w:rsidRDefault="00571909" w:rsidP="00F06461">
      <w:pPr>
        <w:spacing w:line="312" w:lineRule="auto"/>
        <w:ind w:firstLine="720"/>
        <w:jc w:val="both"/>
        <w:rPr>
          <w:color w:val="000000"/>
          <w:u w:val="single"/>
          <w:lang w:val="en-US"/>
        </w:rPr>
      </w:pPr>
      <w:r>
        <w:rPr>
          <w:color w:val="000000"/>
          <w:u w:val="single"/>
        </w:rPr>
        <w:t xml:space="preserve"> </w:t>
      </w:r>
    </w:p>
    <w:p w:rsidR="00571909" w:rsidRDefault="00571909" w:rsidP="00F06461">
      <w:pPr>
        <w:tabs>
          <w:tab w:val="left" w:pos="3585"/>
          <w:tab w:val="center" w:pos="4749"/>
        </w:tabs>
        <w:ind w:firstLine="706"/>
        <w:jc w:val="both"/>
      </w:pPr>
      <w:r>
        <w:t>Общински съвет – Чепеларе, като изслуша предложението на Постоянната комисия по социални дейности, здравеопазване, жалби на населението, предотвратяване и установяване конфликт на интереси и след станалите разисквания на основание чл. 21, ал. 1, т. 23 от ЗМСМА във връзка с  чл. 2, чл. 5 и чл. 6 от Правилника</w:t>
      </w:r>
      <w:r>
        <w:rPr>
          <w:sz w:val="32"/>
          <w:szCs w:val="32"/>
        </w:rPr>
        <w:t xml:space="preserve"> </w:t>
      </w:r>
      <w:r>
        <w:t>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</w:t>
      </w:r>
    </w:p>
    <w:p w:rsidR="00571909" w:rsidRDefault="00571909" w:rsidP="00F06461">
      <w:pPr>
        <w:tabs>
          <w:tab w:val="left" w:pos="3585"/>
          <w:tab w:val="center" w:pos="4749"/>
        </w:tabs>
        <w:ind w:firstLine="706"/>
        <w:jc w:val="both"/>
        <w:rPr>
          <w:sz w:val="28"/>
          <w:szCs w:val="28"/>
          <w:lang w:val="en-US"/>
        </w:rPr>
      </w:pPr>
    </w:p>
    <w:p w:rsidR="00571909" w:rsidRDefault="00571909" w:rsidP="00F06461">
      <w:pPr>
        <w:spacing w:line="312" w:lineRule="auto"/>
        <w:jc w:val="center"/>
        <w:rPr>
          <w:b/>
        </w:rPr>
      </w:pPr>
      <w:r>
        <w:rPr>
          <w:b/>
        </w:rPr>
        <w:t>Р  Е  Ш  И:</w:t>
      </w:r>
    </w:p>
    <w:p w:rsidR="00571909" w:rsidRDefault="00571909" w:rsidP="00F06461">
      <w:pPr>
        <w:spacing w:line="312" w:lineRule="auto"/>
        <w:ind w:firstLine="720"/>
        <w:jc w:val="both"/>
      </w:pPr>
    </w:p>
    <w:p w:rsidR="00571909" w:rsidRDefault="00571909" w:rsidP="00F06461">
      <w:pPr>
        <w:ind w:firstLine="709"/>
        <w:rPr>
          <w:b/>
          <w:sz w:val="28"/>
          <w:szCs w:val="28"/>
        </w:rPr>
      </w:pPr>
      <w:r>
        <w:t>Общински съвет – Чепеларе дава съгласие да се изплати финансова помощ в размер на 1 000 /хиляда/ лева на Мария Василева Ставрева с ЕГН 00000 и на Борислав Юриев Колев с ЕГН 00000 от гр. Чепеларе, ул. „Ропотамо“ № 22 за детето им Найден Бориславов Колев с ЕГН</w:t>
      </w:r>
      <w:r>
        <w:rPr>
          <w:lang w:val="en-US"/>
        </w:rPr>
        <w:t xml:space="preserve"> </w:t>
      </w:r>
      <w:r>
        <w:t>00000</w:t>
      </w:r>
      <w:r>
        <w:rPr>
          <w:sz w:val="32"/>
          <w:szCs w:val="32"/>
        </w:rPr>
        <w:t xml:space="preserve"> .</w:t>
      </w:r>
    </w:p>
    <w:p w:rsidR="00571909" w:rsidRDefault="00571909" w:rsidP="00F06461">
      <w:pPr>
        <w:jc w:val="both"/>
      </w:pPr>
    </w:p>
    <w:p w:rsidR="00571909" w:rsidRDefault="00571909" w:rsidP="00F06461">
      <w:pPr>
        <w:jc w:val="both"/>
      </w:pPr>
      <w:r>
        <w:t>Общ брой на общинските съветници: 13</w:t>
      </w:r>
    </w:p>
    <w:p w:rsidR="00571909" w:rsidRDefault="00571909" w:rsidP="00F06461">
      <w:pPr>
        <w:jc w:val="both"/>
      </w:pPr>
      <w:r>
        <w:t>Гласували: 11</w:t>
      </w:r>
    </w:p>
    <w:p w:rsidR="00571909" w:rsidRDefault="00571909" w:rsidP="00F06461">
      <w:pPr>
        <w:jc w:val="both"/>
      </w:pPr>
    </w:p>
    <w:p w:rsidR="00571909" w:rsidRDefault="00571909" w:rsidP="00F06461">
      <w:pPr>
        <w:pStyle w:val="Heading8"/>
        <w:rPr>
          <w:sz w:val="24"/>
          <w:szCs w:val="24"/>
        </w:rPr>
      </w:pPr>
      <w:r>
        <w:rPr>
          <w:sz w:val="24"/>
          <w:szCs w:val="24"/>
        </w:rPr>
        <w:t>“ЗА” 11</w:t>
      </w:r>
    </w:p>
    <w:p w:rsidR="00571909" w:rsidRDefault="00571909" w:rsidP="00F06461">
      <w:r>
        <w:t>“ПРОТИВ” 0</w:t>
      </w:r>
    </w:p>
    <w:p w:rsidR="00571909" w:rsidRDefault="00571909" w:rsidP="00F06461">
      <w:r>
        <w:t>“ВЪЗДЪРЖАЛ СЕ” 0</w:t>
      </w:r>
    </w:p>
    <w:p w:rsidR="00571909" w:rsidRDefault="00571909" w:rsidP="00F06461">
      <w:pPr>
        <w:spacing w:line="312" w:lineRule="auto"/>
        <w:rPr>
          <w:sz w:val="28"/>
          <w:szCs w:val="28"/>
        </w:rPr>
      </w:pPr>
    </w:p>
    <w:p w:rsidR="00571909" w:rsidRDefault="00571909" w:rsidP="00F06461">
      <w:pPr>
        <w:tabs>
          <w:tab w:val="left" w:pos="1134"/>
        </w:tabs>
        <w:spacing w:line="288" w:lineRule="auto"/>
        <w:jc w:val="both"/>
        <w:rPr>
          <w:sz w:val="26"/>
          <w:szCs w:val="26"/>
        </w:rPr>
      </w:pPr>
    </w:p>
    <w:p w:rsidR="00571909" w:rsidRDefault="00571909" w:rsidP="00F06461">
      <w:pPr>
        <w:tabs>
          <w:tab w:val="left" w:pos="1134"/>
        </w:tabs>
        <w:spacing w:line="288" w:lineRule="auto"/>
        <w:jc w:val="both"/>
        <w:rPr>
          <w:sz w:val="26"/>
          <w:szCs w:val="26"/>
        </w:rPr>
      </w:pPr>
    </w:p>
    <w:p w:rsidR="00571909" w:rsidRDefault="00571909" w:rsidP="00F06461">
      <w:pPr>
        <w:tabs>
          <w:tab w:val="left" w:pos="1134"/>
        </w:tabs>
        <w:spacing w:line="288" w:lineRule="auto"/>
        <w:jc w:val="both"/>
        <w:rPr>
          <w:sz w:val="26"/>
          <w:szCs w:val="26"/>
        </w:rPr>
      </w:pPr>
    </w:p>
    <w:p w:rsidR="00571909" w:rsidRDefault="00571909" w:rsidP="00F06461">
      <w:pPr>
        <w:tabs>
          <w:tab w:val="left" w:pos="1134"/>
        </w:tabs>
        <w:spacing w:line="288" w:lineRule="auto"/>
        <w:jc w:val="both"/>
        <w:rPr>
          <w:sz w:val="26"/>
          <w:szCs w:val="26"/>
        </w:rPr>
      </w:pPr>
    </w:p>
    <w:p w:rsidR="00571909" w:rsidRDefault="00571909" w:rsidP="00F06461">
      <w:pPr>
        <w:tabs>
          <w:tab w:val="left" w:pos="99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ПРЕДСЕДАТЕЛ НА ОБЩИНСКИ СЕКРЕТАР: ……………</w:t>
      </w:r>
      <w:r>
        <w:tab/>
      </w:r>
      <w:r>
        <w:tab/>
      </w:r>
      <w:r>
        <w:tab/>
      </w:r>
      <w:r>
        <w:tab/>
        <w:t>СЪВЕТ - Ч Е П Е Л А Р Е: ……………..</w:t>
      </w:r>
    </w:p>
    <w:p w:rsidR="00571909" w:rsidRDefault="00571909" w:rsidP="00F06461">
      <w:r>
        <w:tab/>
        <w:t>/АНАСТАСИЯ АСЕНОВСКА/</w:t>
      </w:r>
      <w:r>
        <w:tab/>
      </w:r>
      <w:r>
        <w:tab/>
        <w:t xml:space="preserve">                        /РОСИЦА ЧЕРПОКОВА/</w:t>
      </w:r>
    </w:p>
    <w:p w:rsidR="00571909" w:rsidRDefault="00571909" w:rsidP="00F06461">
      <w:pPr>
        <w:rPr>
          <w:lang w:val="en-US"/>
        </w:rPr>
      </w:pPr>
    </w:p>
    <w:p w:rsidR="00571909" w:rsidRDefault="00571909" w:rsidP="00F06461"/>
    <w:p w:rsidR="00571909" w:rsidRDefault="00571909"/>
    <w:sectPr w:rsidR="00571909" w:rsidSect="00C62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6461"/>
    <w:rsid w:val="00502730"/>
    <w:rsid w:val="00571909"/>
    <w:rsid w:val="005841F0"/>
    <w:rsid w:val="007523E8"/>
    <w:rsid w:val="00C62698"/>
    <w:rsid w:val="00CA7811"/>
    <w:rsid w:val="00F064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461"/>
    <w:rPr>
      <w:rFonts w:ascii="Times New Roman" w:eastAsia="Times New Roman" w:hAnsi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06461"/>
    <w:pPr>
      <w:keepNext/>
      <w:outlineLvl w:val="7"/>
    </w:pPr>
    <w:rPr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F06461"/>
    <w:rPr>
      <w:rFonts w:ascii="Times New Roman" w:hAnsi="Times New Roman" w:cs="Times New Roman"/>
      <w:sz w:val="20"/>
      <w:szCs w:val="20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956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194</Words>
  <Characters>1108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Lefa</dc:creator>
  <cp:keywords/>
  <dc:description/>
  <cp:lastModifiedBy>LDarakchieva</cp:lastModifiedBy>
  <cp:revision>4</cp:revision>
  <dcterms:created xsi:type="dcterms:W3CDTF">2016-04-29T13:36:00Z</dcterms:created>
  <dcterms:modified xsi:type="dcterms:W3CDTF">2016-05-03T12:19:00Z</dcterms:modified>
</cp:coreProperties>
</file>